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1FB" w:rsidRDefault="00480DD8">
      <w:bookmarkStart w:id="0" w:name="_GoBack"/>
      <w:r w:rsidRPr="00480DD8">
        <w:rPr>
          <w:noProof/>
          <w:lang w:eastAsia="de-DE"/>
        </w:rPr>
        <w:drawing>
          <wp:inline distT="0" distB="0" distL="0" distR="0">
            <wp:extent cx="5398726" cy="9365719"/>
            <wp:effectExtent l="0" t="0" r="0" b="698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039" cy="936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511F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DD8"/>
    <w:rsid w:val="00480DD8"/>
    <w:rsid w:val="005C2605"/>
    <w:rsid w:val="007F45CA"/>
    <w:rsid w:val="00A71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BC1084-CD1E-49EC-95DF-91467F18E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55EB34B3.dotm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Stefanie Reitz</dc:creator>
  <cp:keywords/>
  <dc:description/>
  <cp:lastModifiedBy>Stefanie Reitz</cp:lastModifiedBy>
  <cp:revision>2</cp:revision>
  <dcterms:created xsi:type="dcterms:W3CDTF">2017-12-21T15:09:00Z</dcterms:created>
  <dcterms:modified xsi:type="dcterms:W3CDTF">2017-12-21T15:12:00Z</dcterms:modified>
</cp:coreProperties>
</file>