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4D0BB" w14:textId="77777777" w:rsidR="00772156" w:rsidRPr="00154D05" w:rsidRDefault="00C245B5" w:rsidP="006F1B28">
      <w:pPr>
        <w:pStyle w:val="Titolo6"/>
        <w:rPr>
          <w:rFonts w:hint="eastAsia"/>
          <w:noProof/>
          <w:lang w:val="it-IT"/>
        </w:rPr>
      </w:pPr>
      <w:r w:rsidRPr="00154D05">
        <w:rPr>
          <w:noProof/>
          <w:lang w:val="it-IT" w:bidi="it-IT"/>
        </w:rPr>
        <mc:AlternateContent>
          <mc:Choice Requires="wpg">
            <w:drawing>
              <wp:anchor distT="0" distB="0" distL="114300" distR="114300" simplePos="0" relativeHeight="251732992" behindDoc="1" locked="1" layoutInCell="1" allowOverlap="1" wp14:anchorId="1B147396" wp14:editId="58E3CDDE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5029200" cy="7772400"/>
                <wp:effectExtent l="0" t="0" r="0" b="0"/>
                <wp:wrapNone/>
                <wp:docPr id="8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7772400"/>
                          <a:chOff x="0" y="0"/>
                          <a:chExt cx="5029200" cy="7772400"/>
                        </a:xfrm>
                      </wpg:grpSpPr>
                      <wps:wsp>
                        <wps:cNvPr id="6" name="Rettangolo 6"/>
                        <wps:cNvSpPr/>
                        <wps:spPr>
                          <a:xfrm>
                            <a:off x="0" y="0"/>
                            <a:ext cx="5029200" cy="777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Elemento grafico 278" descr="Centimet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82599">
                            <a:off x="3622357" y="3027998"/>
                            <a:ext cx="94678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Elemento grafico 277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6268">
                            <a:off x="735330" y="3086100"/>
                            <a:ext cx="363220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Elemento grafico 268" descr="Bilanci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697230" y="2068830"/>
                            <a:ext cx="781685" cy="7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Elemento grafico 276" descr="Caro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28862" flipH="1">
                            <a:off x="1714500" y="2118360"/>
                            <a:ext cx="1019175" cy="47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Elemento grafico 275" descr="Mel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67980" flipH="1">
                            <a:off x="1083627" y="1175068"/>
                            <a:ext cx="582930" cy="7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Elemento grafico 274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8648" flipV="1">
                            <a:off x="640080" y="777240"/>
                            <a:ext cx="95440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Elemento grafico 273" descr="Bottigli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64735">
                            <a:off x="2174875" y="709295"/>
                            <a:ext cx="464185" cy="99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Elemento grafico 272" descr="Megafono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8842">
                            <a:off x="2724150" y="1249680"/>
                            <a:ext cx="969010" cy="80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Elemento grafico 271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3817303" y="677862"/>
                            <a:ext cx="589915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Elemento grafico 270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8648" flipH="1">
                            <a:off x="2987040" y="238506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Elemento grafico 269" descr="Mel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10940" y="1592580"/>
                            <a:ext cx="615950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Elemento grafico 291" descr="Fiamma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0601">
                            <a:off x="754380" y="4297680"/>
                            <a:ext cx="407670" cy="5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Elemento grafico 290" descr="Regalo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94699">
                            <a:off x="3680460" y="4712970"/>
                            <a:ext cx="799465" cy="793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Elemento grafico 289" descr="Bicchier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32392">
                            <a:off x="754380" y="547116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Elemento grafico 288" descr="Bicchier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666">
                            <a:off x="1207770" y="5318760"/>
                            <a:ext cx="36703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Elemento grafico 287" descr="Podio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1337310" y="5909310"/>
                            <a:ext cx="1105535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Elemento grafico 286" descr="Centimet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084674">
                            <a:off x="875348" y="6470967"/>
                            <a:ext cx="611505" cy="495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Elemento grafico 285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1352">
                            <a:off x="2476500" y="680466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Elemento grafico 284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9647" flipH="1">
                            <a:off x="3802380" y="6469380"/>
                            <a:ext cx="45720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Elemento grafico 283" descr="Caro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16979" flipH="1">
                            <a:off x="3110230" y="6015990"/>
                            <a:ext cx="119888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Elemento grafico 282" descr="Coppa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2567940" y="544068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Elemento grafico 281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19200" y="4180709"/>
                            <a:ext cx="2682240" cy="646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05B5A" id="Gruppo 8" o:spid="_x0000_s1026" style="position:absolute;margin-left:344.8pt;margin-top:-36pt;width:396pt;height:612pt;z-index:-251583488;mso-position-horizontal:right;mso-position-horizontal-relative:page" coordsize="50292,777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">
                <v:rect id="Rettangolo 6" o:spid="_x0000_s1027" style="position:absolute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lemento grafico 278" o:spid="_x0000_s1028" type="#_x0000_t75" alt="Centimetr" style="position:absolute;left:36223;top:30279;width:9468;height:7678;rotation:-4388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">
                  <v:imagedata r:id="rId42" o:title="Centimetr"/>
                </v:shape>
                <v:shape id="Elemento grafico 277" o:spid="_x0000_s1029" type="#_x0000_t75" alt="Goccia" style="position:absolute;left:7353;top:30861;width:3632;height:4629;rotation:-2286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">
                  <v:imagedata r:id="rId43" o:title="Goccia"/>
                </v:shape>
                <v:shape id="Elemento grafico 268" o:spid="_x0000_s1030" type="#_x0000_t75" alt="Bilancia" style="position:absolute;left:6972;top:20688;width:7817;height:7499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">
                  <v:imagedata r:id="rId44" o:title="Bilancia"/>
                </v:shape>
                <v:shape id="Elemento grafico 276" o:spid="_x0000_s1031" type="#_x0000_t75" alt="Carota" style="position:absolute;left:17145;top:21183;width:10191;height:4782;rotation:99081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">
                  <v:imagedata r:id="rId45" o:title="Carota"/>
                </v:shape>
                <v:shape id="Elemento grafico 275" o:spid="_x0000_s1032" type="#_x0000_t75" alt="Mela" style="position:absolute;left:10836;top:11750;width:5829;height:7081;rotation:68070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">
                  <v:imagedata r:id="rId46" o:title="Mela"/>
                </v:shape>
                <v:shape id="Elemento grafico 274" o:spid="_x0000_s1033" type="#_x0000_t75" alt="Banana" style="position:absolute;left:6400;top:7772;width:9544;height:4693;rotation:212047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">
                  <v:imagedata r:id="rId47" o:title="Banana"/>
                </v:shape>
                <v:shape id="Elemento grafico 273" o:spid="_x0000_s1034" type="#_x0000_t75" alt="Bottiglia" style="position:absolute;left:21748;top:7092;width:4642;height:9938;rotation:378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">
                  <v:imagedata r:id="rId48" o:title="Bottiglia"/>
                </v:shape>
                <v:shape id="Elemento grafico 272" o:spid="_x0000_s1035" type="#_x0000_t75" alt="Megafono" style="position:absolute;left:27241;top:12496;width:9690;height:8052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">
                  <v:imagedata r:id="rId49" o:title="Megafono"/>
                </v:shape>
                <v:shape id="Elemento grafico 271" o:spid="_x0000_s1036" type="#_x0000_t75" alt="Broccoli" style="position:absolute;left:38172;top:6778;width:5899;height:5144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">
                  <v:imagedata r:id="rId50" o:title="Broccoli"/>
                </v:shape>
                <v:shape id="Elemento grafico 270" o:spid="_x0000_s1037" type="#_x0000_t75" alt="Banana" style="position:absolute;left:29870;top:23850;width:5683;height:2800;rotation:21204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">
                  <v:imagedata r:id="rId47" o:title="Banana"/>
                </v:shape>
                <v:shape id="Elemento grafico 269" o:spid="_x0000_s1038" type="#_x0000_t75" alt="Mela" style="position:absolute;left:37109;top:15925;width:6159;height:74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">
                  <v:imagedata r:id="rId46" o:title="Mela"/>
                </v:shape>
                <v:shape id="Elemento grafico 291" o:spid="_x0000_s1039" type="#_x0000_t75" alt="Fiamma" style="position:absolute;left:7543;top:42976;width:4077;height:5652;rotation:2163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">
                  <v:imagedata r:id="rId51" o:title="Fiamma"/>
                </v:shape>
                <v:shape id="Elemento grafico 290" o:spid="_x0000_s1040" type="#_x0000_t75" alt="Regalo" style="position:absolute;left:36804;top:47129;width:7995;height:7931;rotation:294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">
                  <v:imagedata r:id="rId52" o:title="Regalo"/>
                </v:shape>
                <v:shape id="Elemento grafico 289" o:spid="_x0000_s1041" type="#_x0000_t75" alt="Bicchiere" style="position:absolute;left:7544;top:54711;width:4102;height:5245;rotation:3093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">
                  <v:imagedata r:id="rId53" o:title="Bicchiere"/>
                </v:shape>
                <v:shape id="Elemento grafico 288" o:spid="_x0000_s1042" type="#_x0000_t75" alt="Bicchiere" style="position:absolute;left:12077;top:53187;width:3671;height:2845;rotation:2342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">
                  <v:imagedata r:id="rId54" o:title="Bicchiere"/>
                </v:shape>
                <v:shape id="Elemento grafico 287" o:spid="_x0000_s1043" type="#_x0000_t75" alt="Podio" style="position:absolute;left:13373;top:59093;width:11055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">
                  <v:imagedata r:id="rId55" o:title="Podio"/>
                </v:shape>
                <v:shape id="Elemento grafico 286" o:spid="_x0000_s1044" type="#_x0000_t75" alt="Centimetr" style="position:absolute;left:8753;top:64709;width:6115;height:4959;rotation:-82087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">
                  <v:imagedata r:id="rId42" o:title="Centimetr"/>
                </v:shape>
                <v:shape id="Elemento grafico 285" o:spid="_x0000_s1045" type="#_x0000_t75" alt="Banana" style="position:absolute;left:24765;top:68046;width:5683;height:2800;rotation:2120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">
                  <v:imagedata r:id="rId47" o:title="Banana"/>
                </v:shape>
                <v:shape id="Elemento grafico 284" o:spid="_x0000_s1046" type="#_x0000_t75" alt="Goccia" style="position:absolute;left:38023;top:64693;width:4572;height:5823;rotation:-23042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">
                  <v:imagedata r:id="rId43" o:title="Goccia"/>
                </v:shape>
                <v:shape id="Elemento grafico 283" o:spid="_x0000_s1047" type="#_x0000_t75" alt="Carota" style="position:absolute;left:31101;top:60160;width:11989;height:5632;rotation:-799209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">
                  <v:imagedata r:id="rId45" o:title="Carota"/>
                </v:shape>
                <v:shape id="Elemento grafico 282" o:spid="_x0000_s1048" type="#_x0000_t75" alt="Coppa" style="position:absolute;left:25679;top:54406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">
                  <v:imagedata r:id="rId56" o:title="Coppa"/>
                </v:shape>
                <v:shape id="Elemento grafico 281" o:spid="_x0000_s1049" type="#_x0000_t75" alt="Nastro" style="position:absolute;left:12192;top:41807;width:26822;height:64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">
                  <v:imagedata r:id="rId57" o:title="Nastro"/>
                </v:shape>
                <w10:wrap anchorx="page"/>
                <w10:anchorlock/>
              </v:group>
            </w:pict>
          </mc:Fallback>
        </mc:AlternateContent>
      </w:r>
    </w:p>
    <w:p w14:paraId="0B884691" w14:textId="2BA59B7F" w:rsidR="002B3F9A" w:rsidRPr="00154D05" w:rsidRDefault="00ED2EE8" w:rsidP="000B2997">
      <w:pPr>
        <w:pStyle w:val="Titolo"/>
        <w:rPr>
          <w:rFonts w:hint="eastAsia"/>
          <w:noProof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4B2285" wp14:editId="2E6A10BF">
                <wp:simplePos x="0" y="0"/>
                <wp:positionH relativeFrom="margin">
                  <wp:align>center</wp:align>
                </wp:positionH>
                <wp:positionV relativeFrom="paragraph">
                  <wp:posOffset>2518410</wp:posOffset>
                </wp:positionV>
                <wp:extent cx="2255520" cy="411480"/>
                <wp:effectExtent l="0" t="0" r="0" b="762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E0959" w14:textId="705D469A" w:rsidR="00ED2EE8" w:rsidRPr="009C188B" w:rsidRDefault="00ED2EE8" w:rsidP="00ED2EE8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proofErr w:type="spellStart"/>
                            <w:r w:rsidRPr="009C188B">
                              <w:rPr>
                                <w:rFonts w:asciiTheme="majorHAnsi" w:hAnsiTheme="majorHAns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>Sustainable</w:t>
                            </w:r>
                            <w:proofErr w:type="spellEnd"/>
                            <w:r w:rsidRPr="009C188B">
                              <w:rPr>
                                <w:rFonts w:asciiTheme="majorHAnsi" w:hAnsiTheme="majorHAns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 xml:space="preserve"> C.L.O.CK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4B2285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0;margin-top:198.3pt;width:177.6pt;height:32.4pt;z-index:251735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" fillcolor="white [3201]" stroked="f" strokeweight=".5pt">
                <v:textbox>
                  <w:txbxContent>
                    <w:p w14:paraId="666E0959" w14:textId="705D469A" w:rsidR="00ED2EE8" w:rsidRPr="009C188B" w:rsidRDefault="00ED2EE8" w:rsidP="00ED2EE8">
                      <w:pPr>
                        <w:jc w:val="center"/>
                        <w:rPr>
                          <w:rFonts w:asciiTheme="majorHAnsi" w:hAnsiTheme="majorHAns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proofErr w:type="spellStart"/>
                      <w:r w:rsidRPr="009C188B">
                        <w:rPr>
                          <w:rFonts w:asciiTheme="majorHAnsi" w:hAnsiTheme="majorHAnsi"/>
                          <w:color w:val="000000"/>
                          <w:sz w:val="36"/>
                          <w:szCs w:val="36"/>
                          <w:lang w:val="it-IT"/>
                        </w:rPr>
                        <w:t>Sustainable</w:t>
                      </w:r>
                      <w:proofErr w:type="spellEnd"/>
                      <w:r w:rsidRPr="009C188B">
                        <w:rPr>
                          <w:rFonts w:asciiTheme="majorHAnsi" w:hAnsiTheme="majorHAnsi"/>
                          <w:color w:val="000000"/>
                          <w:sz w:val="36"/>
                          <w:szCs w:val="36"/>
                          <w:lang w:val="it-IT"/>
                        </w:rPr>
                        <w:t xml:space="preserve"> C.L.O.CK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anchor distT="0" distB="0" distL="114300" distR="114300" simplePos="0" relativeHeight="251734016" behindDoc="0" locked="0" layoutInCell="1" allowOverlap="1" wp14:anchorId="7E80608A" wp14:editId="4844E36A">
            <wp:simplePos x="0" y="0"/>
            <wp:positionH relativeFrom="margin">
              <wp:align>center</wp:align>
            </wp:positionH>
            <wp:positionV relativeFrom="paragraph">
              <wp:posOffset>1832610</wp:posOffset>
            </wp:positionV>
            <wp:extent cx="1553210" cy="739140"/>
            <wp:effectExtent l="0" t="0" r="8890" b="3810"/>
            <wp:wrapSquare wrapText="bothSides"/>
            <wp:docPr id="4" name="Immagine 4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lipart&#10;&#10;Descrizione generata automaticament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7D7BC" w14:textId="7031264C" w:rsidR="000B2997" w:rsidRPr="00154D05" w:rsidRDefault="000B2997" w:rsidP="000B2997">
      <w:pPr>
        <w:pStyle w:val="Titolo"/>
        <w:rPr>
          <w:rFonts w:hint="eastAsia"/>
          <w:noProof/>
          <w:lang w:val="it-IT"/>
        </w:rPr>
      </w:pPr>
      <w:r w:rsidRPr="00154D05">
        <w:rPr>
          <w:noProof/>
          <w:lang w:val="it-IT" w:bidi="it-IT"/>
        </w:rPr>
        <mc:AlternateContent>
          <mc:Choice Requires="wpg">
            <w:drawing>
              <wp:inline distT="0" distB="0" distL="0" distR="0" wp14:anchorId="58F2DBE2" wp14:editId="79559BBB">
                <wp:extent cx="2225675" cy="205154"/>
                <wp:effectExtent l="0" t="0" r="3175" b="4445"/>
                <wp:docPr id="3" name="Grupp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205154"/>
                          <a:chOff x="0" y="0"/>
                          <a:chExt cx="2225675" cy="348615"/>
                        </a:xfrm>
                      </wpg:grpSpPr>
                      <pic:pic xmlns:pic="http://schemas.openxmlformats.org/drawingml/2006/picture">
                        <pic:nvPicPr>
                          <pic:cNvPr id="279" name="Elemento grafico 279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>
                            <a:off x="1209675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Elemento grafico 280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e 5" descr="Ovale"/>
                        <wps:cNvSpPr/>
                        <wps:spPr>
                          <a:xfrm>
                            <a:off x="1095375" y="1428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3F273" id="Gruppo 3" o:spid="_x0000_s1026" alt="&quot;&quot;" style="width:175.25pt;height:16.15pt;mso-position-horizontal-relative:char;mso-position-vertical-relative:line" coordsize="22256,3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">
                <v:shape id="Elemento grafico 279" o:spid="_x0000_s1027" type="#_x0000_t75" alt="Decorazioni" style="position:absolute;left:12096;width:10160;height:348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">
                  <v:imagedata r:id="rId61" o:title="Decorazioni" croptop="1f" cropbottom="-1f" cropright="29646f"/>
                </v:shape>
                <v:shape id="Elemento grafico 280" o:spid="_x0000_s1028" type="#_x0000_t75" alt="Decorazioni" style="position:absolute;width:10160;height:348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">
                  <v:imagedata r:id="rId61" o:title="Decorazioni" croptop="1f" cropbottom="-1f" cropright="29646f"/>
                </v:shape>
                <v:oval id="Ovale 5" o:spid="_x0000_s1029" alt="Ovale" style="position:absolute;left:10953;top:142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PAwwAAANoAAAAPAAAAZHJzL2Rvd25yZXYueG1sRI9Ba8JA&#10;FITvBf/D8gQvRTdaFI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0WGzwMMAAADa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75EBFD78" w14:textId="7A852926" w:rsidR="000B2997" w:rsidRPr="006927F3" w:rsidRDefault="00ED2EE8" w:rsidP="000B2997">
      <w:pPr>
        <w:pStyle w:val="Titolo"/>
        <w:rPr>
          <w:rFonts w:hint="eastAsia"/>
          <w:noProof/>
          <w:sz w:val="40"/>
          <w:szCs w:val="40"/>
          <w:lang w:val="en-CA"/>
        </w:rPr>
      </w:pPr>
      <w:r w:rsidRPr="0046786B">
        <w:rPr>
          <w:noProof/>
          <w:sz w:val="40"/>
          <w:szCs w:val="40"/>
          <w:lang w:val="en-CA"/>
        </w:rPr>
        <w:t>my fo</w:t>
      </w:r>
      <w:r w:rsidRPr="006927F3">
        <w:rPr>
          <w:noProof/>
          <w:sz w:val="40"/>
          <w:szCs w:val="40"/>
          <w:lang w:val="en-CA"/>
        </w:rPr>
        <w:t>od diary</w:t>
      </w:r>
    </w:p>
    <w:p w14:paraId="7967CAF1" w14:textId="5DC80767" w:rsidR="000B2997" w:rsidRPr="009C188B" w:rsidRDefault="00ED2EE8" w:rsidP="00ED2EE8">
      <w:pPr>
        <w:pStyle w:val="Sottotitolo"/>
        <w:rPr>
          <w:noProof/>
          <w:lang w:val="en-CA"/>
        </w:rPr>
      </w:pPr>
      <w:r w:rsidRPr="009C188B">
        <w:rPr>
          <w:noProof/>
          <w:lang w:val="en-CA"/>
        </w:rPr>
        <w:t>Name___________________</w:t>
      </w:r>
    </w:p>
    <w:p w14:paraId="1DE1848D" w14:textId="77777777" w:rsidR="00987674" w:rsidRPr="009C188B" w:rsidRDefault="00987674" w:rsidP="00F616EA">
      <w:pPr>
        <w:rPr>
          <w:noProof/>
          <w:lang w:val="en-CA"/>
        </w:rPr>
      </w:pPr>
    </w:p>
    <w:p w14:paraId="6FA6D895" w14:textId="77777777" w:rsidR="001A22CC" w:rsidRPr="009C188B" w:rsidRDefault="001A22CC" w:rsidP="00F616EA">
      <w:pPr>
        <w:rPr>
          <w:rFonts w:ascii="Times New Roman" w:hAnsi="Times New Roman"/>
          <w:noProof/>
          <w:lang w:val="en-CA"/>
        </w:rPr>
        <w:sectPr w:rsidR="001A22CC" w:rsidRPr="009C188B" w:rsidSect="00292900">
          <w:headerReference w:type="even" r:id="rId62"/>
          <w:footerReference w:type="even" r:id="rId63"/>
          <w:footerReference w:type="default" r:id="rId64"/>
          <w:pgSz w:w="7920" w:h="12240"/>
          <w:pgMar w:top="720" w:right="720" w:bottom="567" w:left="720" w:header="0" w:footer="117" w:gutter="0"/>
          <w:pgBorders w:display="firstPage"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31" w:color="auto"/>
          </w:pgBorders>
          <w:cols w:space="708"/>
          <w:titlePg/>
          <w:docGrid w:linePitch="360"/>
        </w:sectPr>
      </w:pPr>
    </w:p>
    <w:p w14:paraId="6ECFB148" w14:textId="77777777" w:rsidR="007F1019" w:rsidRPr="009C188B" w:rsidRDefault="00AA4B7B">
      <w:pPr>
        <w:rPr>
          <w:rFonts w:ascii="Times New Roman" w:hAnsi="Times New Roman"/>
          <w:noProof/>
          <w:lang w:val="en-CA"/>
        </w:rPr>
      </w:pPr>
      <w:r w:rsidRPr="00154D05">
        <w:rPr>
          <w:rFonts w:ascii="Times New Roman" w:eastAsia="Times New Roman" w:hAnsi="Times New Roman" w:cs="Times New Roman"/>
          <w:noProof/>
          <w:lang w:val="it-IT" w:bidi="it-IT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76172A86" wp14:editId="34CEA3E5">
                <wp:simplePos x="0" y="0"/>
                <wp:positionH relativeFrom="page">
                  <wp:posOffset>85090</wp:posOffset>
                </wp:positionH>
                <wp:positionV relativeFrom="paragraph">
                  <wp:posOffset>-365760</wp:posOffset>
                </wp:positionV>
                <wp:extent cx="4553712" cy="6190488"/>
                <wp:effectExtent l="19050" t="0" r="0" b="1270"/>
                <wp:wrapNone/>
                <wp:docPr id="10" name="Gruppo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712" cy="6190488"/>
                          <a:chOff x="0" y="0"/>
                          <a:chExt cx="4557394" cy="6187458"/>
                        </a:xfrm>
                      </wpg:grpSpPr>
                      <pic:pic xmlns:pic="http://schemas.openxmlformats.org/drawingml/2006/picture">
                        <pic:nvPicPr>
                          <pic:cNvPr id="250" name="Elemento grafico 250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8011">
                            <a:off x="2503169" y="1619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Elemento grafico 257" descr="Mel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4" y="0"/>
                            <a:ext cx="424180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Elemento grafico 253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5398">
                            <a:off x="3989069" y="3143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Elemento grafico 256" descr="Caro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294" y="19050"/>
                            <a:ext cx="942975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Elemento grafico 255" descr="Mel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3142931" y="58738"/>
                            <a:ext cx="323850" cy="3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Elemento grafico 254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-21273" y="1761807"/>
                            <a:ext cx="330835" cy="28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Elemento grafico 252" descr="Banana&#10;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6276">
                            <a:off x="112394" y="101917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Elemento grafico 251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2197" flipH="1" flipV="1">
                            <a:off x="4017644" y="809625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Elemento grafico 259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188343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Elemento grafico 260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931669" y="1884068"/>
                            <a:ext cx="100266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Elemento grafico 258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55644" y="1884071"/>
                            <a:ext cx="102235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Elemento grafico 263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3770693"/>
                            <a:ext cx="101790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Elemento grafico 264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922206" y="3771906"/>
                            <a:ext cx="1018540" cy="39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Elemento grafico 265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93742" y="3770693"/>
                            <a:ext cx="10039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Elemento grafico 262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83944" y="5724543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2AAB8" id="Gruppo 10" o:spid="_x0000_s1026" alt="&quot;&quot;" style="position:absolute;margin-left:6.7pt;margin-top:-28.8pt;width:358.55pt;height:487.45pt;z-index:-251656192;mso-position-horizontal-relative:page;mso-width-relative:margin;mso-height-relative:margin" coordsize="45573,618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">
                <v:shape id="Elemento grafico 250" o:spid="_x0000_s1027" type="#_x0000_t75" alt="Broccoli" style="position:absolute;left:25031;top:1619;width:3239;height:2819;rotation:-2918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">
                  <v:imagedata r:id="rId50" o:title="Broccoli"/>
                </v:shape>
                <v:shape id="Elemento grafico 257" o:spid="_x0000_s1028" type="#_x0000_t75" alt="Mela" style="position:absolute;left:3409;width:4242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">
                  <v:imagedata r:id="rId46" o:title="Mela"/>
                </v:shape>
                <v:shape id="Elemento grafico 253" o:spid="_x0000_s1029" type="#_x0000_t75" alt="Banana" style="position:absolute;left:39890;top:3143;width:5683;height:2800;rotation:-10053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">
                  <v:imagedata r:id="rId47" o:title="Banana"/>
                </v:shape>
                <v:shape id="Elemento grafico 256" o:spid="_x0000_s1030" type="#_x0000_t75" alt="Carota" style="position:absolute;left:12172;top:190;width:943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">
                  <v:imagedata r:id="rId45" o:title="Carota"/>
                </v:shape>
                <v:shape id="Elemento grafico 255" o:spid="_x0000_s1031" type="#_x0000_t75" alt="Mela" style="position:absolute;left:31429;top:587;width:3238;height:3930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">
                  <v:imagedata r:id="rId46" o:title="Mela"/>
                </v:shape>
                <v:shape id="Elemento grafico 254" o:spid="_x0000_s1032" type="#_x0000_t75" alt="Broccoli" style="position:absolute;left:-213;top:17618;width:3308;height:2882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">
                  <v:imagedata r:id="rId50" o:title="Broccoli"/>
                </v:shape>
                <v:shape id="Elemento grafico 252" o:spid="_x0000_s1033" type="#_x0000_t75" alt="Banana&#10;" style="position:absolute;left:1123;top:10191;width:5684;height:2801;rotation:9323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">
                  <v:imagedata r:id="rId47" o:title="Banana&#10;"/>
                </v:shape>
                <v:shape id="Elemento grafico 251" o:spid="_x0000_s1034" type="#_x0000_t75" alt="Broccoli" style="position:absolute;left:40176;top:8095;width:4318;height:3760;rotation:30825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">
                  <v:imagedata r:id="rId50" o:title="Broccoli"/>
                </v:shape>
                <v:shape id="Elemento grafico 259" o:spid="_x0000_s1035" type="#_x0000_t75" alt="Nastro" style="position:absolute;left:5695;top:18834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">
                  <v:imagedata r:id="rId67" o:title="Nastro"/>
                </v:shape>
                <v:shape id="Elemento grafico 260" o:spid="_x0000_s1036" type="#_x0000_t75" alt="Nastro" style="position:absolute;left:19316;top:18840;width:10027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">
                  <v:imagedata r:id="rId67" o:title="Nastro"/>
                </v:shape>
                <v:shape id="Elemento grafico 258" o:spid="_x0000_s1037" type="#_x0000_t75" alt="Nastro" style="position:absolute;left:32556;top:18840;width:10223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">
                  <v:imagedata r:id="rId67" o:title="Nastro"/>
                </v:shape>
                <v:shape id="Elemento grafico 263" o:spid="_x0000_s1038" type="#_x0000_t75" alt="Nastro" style="position:absolute;left:5695;top:37706;width:10179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">
                  <v:imagedata r:id="rId67" o:title="Nastro"/>
                </v:shape>
                <v:shape id="Elemento grafico 264" o:spid="_x0000_s1039" type="#_x0000_t75" alt="Nastro" style="position:absolute;left:19222;top:37719;width:10185;height:393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">
                  <v:imagedata r:id="rId67" o:title="Nastro"/>
                </v:shape>
                <v:shape id="Elemento grafico 265" o:spid="_x0000_s1040" type="#_x0000_t75" alt="Nastro" style="position:absolute;left:32937;top:37706;width:10039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">
                  <v:imagedata r:id="rId67" o:title="Nastro"/>
                </v:shape>
                <v:shape id="Elemento grafico 262" o:spid="_x0000_s1041" type="#_x0000_t75" alt="Nastro" style="position:absolute;left:10839;top:57245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">
                  <v:imagedata r:id="rId57" o:title="Nastro"/>
                </v:shape>
                <w10:wrap anchorx="page"/>
                <w10:anchorlock/>
              </v:group>
            </w:pict>
          </mc:Fallback>
        </mc:AlternateContent>
      </w:r>
    </w:p>
    <w:p w14:paraId="30D0F963" w14:textId="2FA64DCA" w:rsidR="00AA4B7B" w:rsidRPr="0046786B" w:rsidRDefault="0046786B" w:rsidP="006817AF">
      <w:pPr>
        <w:pStyle w:val="Titolo1"/>
        <w:spacing w:after="240" w:line="240" w:lineRule="auto"/>
        <w:rPr>
          <w:rFonts w:hint="eastAsia"/>
          <w:noProof/>
          <w:lang w:val="en-CA"/>
        </w:rPr>
      </w:pPr>
      <w:r w:rsidRPr="0046786B">
        <w:rPr>
          <w:noProof/>
          <w:lang w:val="en-CA"/>
        </w:rPr>
        <w:t>Br</w:t>
      </w:r>
      <w:r>
        <w:rPr>
          <w:noProof/>
          <w:lang w:val="en-CA"/>
        </w:rPr>
        <w:t xml:space="preserve">eakfast </w:t>
      </w:r>
    </w:p>
    <w:p w14:paraId="5BFC29E6" w14:textId="77777777" w:rsidR="00AA4B7B" w:rsidRPr="00154D05" w:rsidRDefault="00AA4B7B" w:rsidP="00AA4B7B">
      <w:pPr>
        <w:pStyle w:val="Elementografico"/>
        <w:rPr>
          <w:noProof/>
          <w:lang w:val="it-IT"/>
        </w:rPr>
      </w:pPr>
      <w:r w:rsidRPr="00154D05">
        <w:rPr>
          <w:noProof/>
          <w:lang w:val="it-IT" w:bidi="it-IT"/>
        </w:rPr>
        <mc:AlternateContent>
          <mc:Choice Requires="wpg">
            <w:drawing>
              <wp:inline distT="0" distB="0" distL="0" distR="0" wp14:anchorId="06B0759D" wp14:editId="3A9CACD3">
                <wp:extent cx="3937000" cy="348615"/>
                <wp:effectExtent l="0" t="0" r="6350" b="0"/>
                <wp:docPr id="9" name="Gruppo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49" name="Elemento grafico 249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Elemento grafico 248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Ovale 55" descr="Ovale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DEAA9" id="Gruppo 9" o:spid="_x0000_s1026" alt="&quot;&quot;" style="width:310pt;height:27.45pt;mso-position-horizontal-relative:char;mso-position-vertical-relative:line" coordsize="39370,3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">
                <v:shape id="Elemento grafico 249" o:spid="_x0000_s1027" type="#_x0000_t75" alt="Decorazioni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">
                  <v:imagedata r:id="rId61" o:title="Decorazioni" cropbottom="-1f" cropright="-575f"/>
                </v:shape>
                <v:shape id="Elemento grafico 248" o:spid="_x0000_s1028" type="#_x0000_t75" alt="Decorazioni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">
                  <v:imagedata r:id="rId61" o:title="Decorazioni" croptop="1f" cropbottom="-1f" cropleft="1f" cropright="144f"/>
                </v:shape>
                <v:oval id="Ovale 55" o:spid="_x0000_s1029" alt="Oval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zrxQAAANsAAAAPAAAAZHJzL2Rvd25yZXYueG1sRI9Ba8JA&#10;FITvBf/D8oReSrOxR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CAvozr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Grigliatabella"/>
        <w:tblW w:w="4850" w:type="pct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1164"/>
        <w:gridCol w:w="404"/>
        <w:gridCol w:w="190"/>
        <w:gridCol w:w="403"/>
        <w:gridCol w:w="1179"/>
        <w:gridCol w:w="403"/>
        <w:gridCol w:w="190"/>
        <w:gridCol w:w="403"/>
        <w:gridCol w:w="1151"/>
        <w:gridCol w:w="403"/>
      </w:tblGrid>
      <w:tr w:rsidR="00DF6104" w:rsidRPr="00154D05" w14:paraId="7D8D5F8B" w14:textId="77777777" w:rsidTr="006817AF">
        <w:trPr>
          <w:trHeight w:val="20"/>
          <w:jc w:val="center"/>
        </w:trPr>
        <w:tc>
          <w:tcPr>
            <w:tcW w:w="3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3E03BB6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FA92E" w14:textId="5A0ACAD2" w:rsidR="00DF6104" w:rsidRPr="00154D05" w:rsidRDefault="0046786B" w:rsidP="006817AF">
            <w:pPr>
              <w:pStyle w:val="Titolo2"/>
              <w:spacing w:after="120"/>
              <w:ind w:left="57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Monday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CEA317C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3F7951EA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C485F31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8A4D4" w14:textId="0F3C8C7F" w:rsidR="00DF6104" w:rsidRPr="00154D05" w:rsidRDefault="0046786B" w:rsidP="008D2716">
            <w:pPr>
              <w:pStyle w:val="Titolo2"/>
              <w:spacing w:after="120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Tuesday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258448B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textDirection w:val="tbRl"/>
          </w:tcPr>
          <w:p w14:paraId="0F4A2ECA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BF1A7E5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2C29F" w14:textId="1303B9D2" w:rsidR="00DF6104" w:rsidRPr="00154D05" w:rsidRDefault="0046786B" w:rsidP="008D2716">
            <w:pPr>
              <w:pStyle w:val="Titolo2"/>
              <w:spacing w:after="120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Wednesday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AB14412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3EF31C06" w14:textId="77777777" w:rsidTr="006817AF">
        <w:trPr>
          <w:trHeight w:val="108"/>
          <w:jc w:val="center"/>
        </w:trPr>
        <w:tc>
          <w:tcPr>
            <w:tcW w:w="396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33976530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1A87F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4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0A79E39C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/>
            <w:tcBorders>
              <w:top w:val="nil"/>
              <w:bottom w:val="nil"/>
            </w:tcBorders>
            <w:textDirection w:val="tbRl"/>
            <w:vAlign w:val="center"/>
          </w:tcPr>
          <w:p w14:paraId="011D987D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676FAB74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7C40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33D872E6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11BCBE9E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10E97DCE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C0979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5F54454A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5584F987" w14:textId="77777777" w:rsidTr="006817AF">
        <w:trPr>
          <w:trHeight w:val="510"/>
          <w:jc w:val="center"/>
        </w:trPr>
        <w:tc>
          <w:tcPr>
            <w:tcW w:w="1964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F86DA7D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 w:val="restart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378ABC0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761C363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C917040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57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28C2570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3968382D" w14:textId="77777777" w:rsidTr="006817AF">
        <w:trPr>
          <w:trHeight w:val="397"/>
          <w:jc w:val="center"/>
        </w:trPr>
        <w:tc>
          <w:tcPr>
            <w:tcW w:w="1964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9658097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6031BCF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04ED72C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BA1A04F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28FAAC7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C9750FB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40AB255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6F3D98CE" w14:textId="77777777" w:rsidTr="006817AF">
        <w:trPr>
          <w:trHeight w:val="397"/>
          <w:jc w:val="center"/>
        </w:trPr>
        <w:tc>
          <w:tcPr>
            <w:tcW w:w="1964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E3FF342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6640DCF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7728827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FDE24B9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57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8339DE7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115F53B1" w14:textId="77777777" w:rsidTr="006817AF">
        <w:trPr>
          <w:trHeight w:val="397"/>
          <w:jc w:val="center"/>
        </w:trPr>
        <w:tc>
          <w:tcPr>
            <w:tcW w:w="396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91C1AA3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636A62C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991C05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78CF26C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53CD5C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9E20424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57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EC5B28B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651B19" w:rsidRPr="00154D05" w14:paraId="012AD667" w14:textId="77777777" w:rsidTr="006817AF">
        <w:trPr>
          <w:trHeight w:val="397"/>
          <w:jc w:val="center"/>
        </w:trPr>
        <w:tc>
          <w:tcPr>
            <w:tcW w:w="396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11A74EF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F04C12D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473B8B6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681DE08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F2FB06C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38FFF11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39153A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6F03B33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1BC102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8C84D62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D7268" w14:textId="77777777" w:rsidR="00DF6104" w:rsidRPr="00154D05" w:rsidRDefault="00DF6104" w:rsidP="00D2334E">
            <w:pPr>
              <w:rPr>
                <w:noProof/>
                <w:lang w:val="it-IT"/>
              </w:rPr>
            </w:pPr>
          </w:p>
        </w:tc>
      </w:tr>
      <w:tr w:rsidR="00651B19" w:rsidRPr="00154D05" w14:paraId="27E3AB4A" w14:textId="77777777" w:rsidTr="006817AF">
        <w:trPr>
          <w:trHeight w:val="510"/>
          <w:jc w:val="center"/>
        </w:trPr>
        <w:tc>
          <w:tcPr>
            <w:tcW w:w="39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36FDFFE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55F1046A" w14:textId="60F76C5A" w:rsidR="00651B19" w:rsidRPr="00154D05" w:rsidRDefault="0046786B" w:rsidP="00F82EA2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Thursday</w:t>
            </w:r>
          </w:p>
        </w:tc>
        <w:tc>
          <w:tcPr>
            <w:tcW w:w="40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A434674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291DB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1D23D7F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E2128" w14:textId="70C65145" w:rsidR="00651B19" w:rsidRPr="00154D05" w:rsidRDefault="0046786B" w:rsidP="00F82EA2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Friday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C9AC449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90CAB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117E865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2D3B303A" w14:textId="2B1F389B" w:rsidR="00651B19" w:rsidRPr="00154D05" w:rsidRDefault="0046786B" w:rsidP="00F82EA2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Saturday</w:t>
            </w: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2B5EA20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</w:tr>
      <w:tr w:rsidR="00651B19" w:rsidRPr="00154D05" w14:paraId="24AA8530" w14:textId="77777777" w:rsidTr="006817AF">
        <w:trPr>
          <w:trHeight w:val="397"/>
          <w:jc w:val="center"/>
        </w:trPr>
        <w:tc>
          <w:tcPr>
            <w:tcW w:w="396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642EEB4E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5FCBA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4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3BBD7344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6DFBCFBE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705D9645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AC4C9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223C2644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7894D0F9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0021CB3C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6A21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2BBA49B6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7B6EF2AE" w14:textId="77777777" w:rsidTr="006817AF">
        <w:trPr>
          <w:trHeight w:val="397"/>
          <w:jc w:val="center"/>
        </w:trPr>
        <w:tc>
          <w:tcPr>
            <w:tcW w:w="1964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CC45383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52C4909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9EC0669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textDirection w:val="tbRl"/>
            <w:vAlign w:val="center"/>
          </w:tcPr>
          <w:p w14:paraId="4EBED943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57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AA1C77E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170B947F" w14:textId="77777777" w:rsidTr="006817AF">
        <w:trPr>
          <w:trHeight w:val="397"/>
          <w:jc w:val="center"/>
        </w:trPr>
        <w:tc>
          <w:tcPr>
            <w:tcW w:w="1964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A60E91B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22DBA03B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E9EAEBB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08A217B9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57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D74DB3D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34903535" w14:textId="77777777" w:rsidTr="006817AF">
        <w:trPr>
          <w:trHeight w:val="397"/>
          <w:jc w:val="center"/>
        </w:trPr>
        <w:tc>
          <w:tcPr>
            <w:tcW w:w="1964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24C7DBE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3B809EF1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05E50E0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4D518C99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C8BA0A6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39EDCB1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57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0854AB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053D60" w:rsidRPr="00154D05" w14:paraId="273977AD" w14:textId="77777777" w:rsidTr="006817AF">
        <w:trPr>
          <w:trHeight w:val="397"/>
          <w:jc w:val="center"/>
        </w:trPr>
        <w:tc>
          <w:tcPr>
            <w:tcW w:w="1964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B560D3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4F45E473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4759F814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18EEB1C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2DE74D4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6B34B2D1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FBCF8E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FA5B538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326167C" w14:textId="77777777" w:rsidR="00053D60" w:rsidRPr="00154D05" w:rsidRDefault="00053D60" w:rsidP="00D2334E">
            <w:pPr>
              <w:rPr>
                <w:noProof/>
                <w:lang w:val="it-IT"/>
              </w:rPr>
            </w:pPr>
          </w:p>
        </w:tc>
      </w:tr>
      <w:tr w:rsidR="00651B19" w:rsidRPr="00154D05" w14:paraId="1D5E8B89" w14:textId="77777777" w:rsidTr="006817AF">
        <w:trPr>
          <w:trHeight w:val="397"/>
          <w:jc w:val="center"/>
        </w:trPr>
        <w:tc>
          <w:tcPr>
            <w:tcW w:w="3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B0FF83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B47325C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63D13C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15EAE28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4C19AF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A8230A7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F916DF4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9340A13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734BF9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E367DD3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85F6EC" w14:textId="77777777" w:rsidR="00651B19" w:rsidRPr="00154D05" w:rsidRDefault="00651B19" w:rsidP="00D2334E">
            <w:pPr>
              <w:rPr>
                <w:noProof/>
                <w:lang w:val="it-IT"/>
              </w:rPr>
            </w:pPr>
          </w:p>
        </w:tc>
      </w:tr>
    </w:tbl>
    <w:p w14:paraId="4F1BCB67" w14:textId="77777777" w:rsidR="00752556" w:rsidRPr="00154D05" w:rsidRDefault="00752556" w:rsidP="0074723B">
      <w:pPr>
        <w:rPr>
          <w:noProof/>
          <w:lang w:val="it-IT"/>
        </w:rPr>
      </w:pPr>
    </w:p>
    <w:tbl>
      <w:tblPr>
        <w:tblStyle w:val="Grigliatabella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"/>
        <w:gridCol w:w="3619"/>
        <w:gridCol w:w="1379"/>
      </w:tblGrid>
      <w:tr w:rsidR="00F82EA2" w:rsidRPr="00154D05" w14:paraId="1B2D1C60" w14:textId="77777777" w:rsidTr="00987674">
        <w:trPr>
          <w:trHeight w:val="222"/>
          <w:jc w:val="right"/>
        </w:trPr>
        <w:tc>
          <w:tcPr>
            <w:tcW w:w="128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85716F1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  <w:tc>
          <w:tcPr>
            <w:tcW w:w="3619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4018044D" w14:textId="317CFD3B" w:rsidR="00F82EA2" w:rsidRPr="00154D05" w:rsidRDefault="0046786B" w:rsidP="00F82EA2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Sunday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469D569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</w:tr>
      <w:tr w:rsidR="00F82EA2" w:rsidRPr="00154D05" w14:paraId="5705C3F7" w14:textId="77777777" w:rsidTr="00987674">
        <w:trPr>
          <w:trHeight w:val="101"/>
          <w:jc w:val="right"/>
        </w:trPr>
        <w:tc>
          <w:tcPr>
            <w:tcW w:w="1288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2CA652D6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  <w:tc>
          <w:tcPr>
            <w:tcW w:w="3619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3C4ABEB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  <w:tc>
          <w:tcPr>
            <w:tcW w:w="1379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2B04177C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</w:tr>
      <w:tr w:rsidR="00F82EA2" w:rsidRPr="00154D05" w14:paraId="770EF9BD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133BC55B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</w:tr>
      <w:tr w:rsidR="00F82EA2" w:rsidRPr="00154D05" w14:paraId="6A85FFF2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48FC505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</w:tr>
      <w:tr w:rsidR="00F82EA2" w:rsidRPr="00154D05" w14:paraId="193A4D1B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31B8CA6C" w14:textId="77777777" w:rsidR="00F82EA2" w:rsidRPr="00154D05" w:rsidRDefault="00F82EA2" w:rsidP="00F82EA2">
            <w:pPr>
              <w:rPr>
                <w:noProof/>
                <w:lang w:val="it-IT"/>
              </w:rPr>
            </w:pPr>
          </w:p>
        </w:tc>
      </w:tr>
    </w:tbl>
    <w:p w14:paraId="6CACBD4D" w14:textId="77777777" w:rsidR="00987674" w:rsidRPr="00154D05" w:rsidRDefault="00987674" w:rsidP="00987674">
      <w:pPr>
        <w:rPr>
          <w:noProof/>
          <w:lang w:val="it-IT"/>
        </w:rPr>
      </w:pPr>
    </w:p>
    <w:p w14:paraId="39E73187" w14:textId="77777777" w:rsidR="00987674" w:rsidRPr="00154D05" w:rsidRDefault="00987674" w:rsidP="00987674">
      <w:pPr>
        <w:rPr>
          <w:noProof/>
          <w:lang w:val="it-IT"/>
        </w:rPr>
        <w:sectPr w:rsidR="00987674" w:rsidRPr="00154D05" w:rsidSect="00C46081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7563D9F0" w14:textId="1AC97B42" w:rsidR="00582F14" w:rsidRPr="00154D05" w:rsidRDefault="0046786B" w:rsidP="001A30C4">
      <w:pPr>
        <w:pStyle w:val="Titolo1"/>
        <w:rPr>
          <w:rFonts w:hint="eastAsia"/>
          <w:noProof/>
          <w:lang w:val="it-IT"/>
        </w:rPr>
      </w:pPr>
      <w:r>
        <w:rPr>
          <w:noProof/>
          <w:lang w:val="it-IT"/>
        </w:rPr>
        <w:lastRenderedPageBreak/>
        <w:t>M</w:t>
      </w:r>
      <w:r w:rsidR="001A30C4" w:rsidRPr="00154D05">
        <w:rPr>
          <w:noProof/>
          <w:lang w:val="it-IT" w:bidi="it-IT"/>
        </w:rPr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279EFB9D" wp14:editId="19276B29">
                <wp:simplePos x="0" y="0"/>
                <wp:positionH relativeFrom="page">
                  <wp:posOffset>278130</wp:posOffset>
                </wp:positionH>
                <wp:positionV relativeFrom="paragraph">
                  <wp:posOffset>-400050</wp:posOffset>
                </wp:positionV>
                <wp:extent cx="4712970" cy="5806440"/>
                <wp:effectExtent l="57150" t="19050" r="30480" b="41910"/>
                <wp:wrapNone/>
                <wp:docPr id="27" name="Gruppo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970" cy="5806440"/>
                          <a:chOff x="-105902" y="0"/>
                          <a:chExt cx="4714733" cy="5802000"/>
                        </a:xfrm>
                      </wpg:grpSpPr>
                      <pic:pic xmlns:pic="http://schemas.openxmlformats.org/drawingml/2006/picture">
                        <pic:nvPicPr>
                          <pic:cNvPr id="553" name="Elemento grafico 553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841">
                            <a:off x="3582036" y="0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Elemento grafico 555" descr="Mel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48725" flipH="1">
                            <a:off x="-66849" y="294323"/>
                            <a:ext cx="359410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Elemento grafico 557" descr="Caro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5781">
                            <a:off x="3974466" y="512445"/>
                            <a:ext cx="86360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Elemento grafico 558" descr="Banan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9445">
                            <a:off x="2324736" y="476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Elemento grafico 552" descr="Broccoli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66224">
                            <a:off x="1257936" y="857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Elemento grafico 551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132397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Elemento grafico 547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38936" y="133350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Elemento grafico 546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91486" y="1295400"/>
                            <a:ext cx="105727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Elemento grafico 548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3324235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Elemento grafico 549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629411" y="3359159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Elemento grafico 550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91486" y="3324233"/>
                            <a:ext cx="104902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Elemento grafico 560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5368930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Elemento grafico 561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10361" y="5407030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3C1CA" id="Gruppo 27" o:spid="_x0000_s1026" alt="&quot;&quot;" style="position:absolute;margin-left:21.9pt;margin-top:-31.5pt;width:371.1pt;height:457.2pt;z-index:-251640832;mso-position-horizontal-relative:page;mso-width-relative:margin;mso-height-relative:margin" coordorigin="-1059" coordsize="47147,580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">
                <v:shape id="Elemento grafico 553" o:spid="_x0000_s1027" type="#_x0000_t75" alt="Broccoli" style="position:absolute;left:35820;width:4318;height:3759;rotation:-220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">
                  <v:imagedata r:id="rId50" o:title="Broccoli"/>
                </v:shape>
                <v:shape id="Elemento grafico 555" o:spid="_x0000_s1028" type="#_x0000_t75" alt="Mela" style="position:absolute;left:-668;top:2942;width:3594;height:4375;rotation:-80267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">
                  <v:imagedata r:id="rId46" o:title="Mela"/>
                </v:shape>
                <v:shape id="Elemento grafico 557" o:spid="_x0000_s1029" type="#_x0000_t75" alt="Carota" style="position:absolute;left:39745;top:5124;width:8636;height:4051;rotation:-5520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">
                  <v:imagedata r:id="rId45" o:title="Carota"/>
                </v:shape>
                <v:shape id="Elemento grafico 558" o:spid="_x0000_s1030" type="#_x0000_t75" alt="Banana" style="position:absolute;left:23247;top:476;width:5683;height:2800;rotation:-45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">
                  <v:imagedata r:id="rId47" o:title="Banana"/>
                </v:shape>
                <v:shape id="Elemento grafico 552" o:spid="_x0000_s1031" type="#_x0000_t75" alt="Broccoli" style="position:absolute;left:12579;top:857;width:3238;height:2819;rotation:-9430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">
                  <v:imagedata r:id="rId50" o:title="Broccoli"/>
                </v:shape>
                <v:shape id="Elemento grafico 551" o:spid="_x0000_s1032" type="#_x0000_t75" alt="Nastro" style="position:absolute;left:3149;top:13239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">
                  <v:imagedata r:id="rId67" o:title="Nastro"/>
                </v:shape>
                <v:shape id="Elemento grafico 547" o:spid="_x0000_s1033" type="#_x0000_t75" alt="Nastro" style="position:absolute;left:16389;top:13335;width:10503;height:3949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">
                  <v:imagedata r:id="rId67" o:title="Nastro"/>
                </v:shape>
                <v:shape id="Elemento grafico 546" o:spid="_x0000_s1034" type="#_x0000_t75" alt="Nastro" style="position:absolute;left:29914;top:12954;width:10573;height:3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">
                  <v:imagedata r:id="rId67" o:title="Nastro"/>
                </v:shape>
                <v:shape id="Elemento grafico 548" o:spid="_x0000_s1035" type="#_x0000_t75" alt="Nastro" style="position:absolute;left:3149;top:33242;width:103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">
                  <v:imagedata r:id="rId67" o:title="Nastro"/>
                </v:shape>
                <v:shape id="Elemento grafico 549" o:spid="_x0000_s1036" type="#_x0000_t75" alt="Nastro" style="position:absolute;left:16294;top:33591;width:10579;height:395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">
                  <v:imagedata r:id="rId67" o:title="Nastro"/>
                </v:shape>
                <v:shape id="Elemento grafico 550" o:spid="_x0000_s1037" type="#_x0000_t75" alt="Nastro" style="position:absolute;left:29914;top:33242;width:10491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">
                  <v:imagedata r:id="rId67" o:title="Nastro"/>
                </v:shape>
                <v:shape id="Elemento grafico 560" o:spid="_x0000_s1038" type="#_x0000_t75" alt="Nastro" style="position:absolute;left:3149;top:53689;width:103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">
                  <v:imagedata r:id="rId67" o:title="Nastro"/>
                </v:shape>
                <v:shape id="Elemento grafico 561" o:spid="_x0000_s1039" type="#_x0000_t75" alt="Nastro" style="position:absolute;left:16103;top:54070;width:10579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">
                  <v:imagedata r:id="rId67" o:title="Nastro"/>
                </v:shape>
                <w10:wrap anchorx="page"/>
                <w10:anchorlock/>
              </v:group>
            </w:pict>
          </mc:Fallback>
        </mc:AlternateContent>
      </w:r>
      <w:r>
        <w:rPr>
          <w:noProof/>
          <w:lang w:val="it-IT"/>
        </w:rPr>
        <w:t>id-morning snack</w:t>
      </w:r>
    </w:p>
    <w:p w14:paraId="12ACBA7C" w14:textId="77777777" w:rsidR="00651B19" w:rsidRPr="00154D05" w:rsidRDefault="001A30C4" w:rsidP="00582F14">
      <w:pPr>
        <w:pStyle w:val="Elementografico"/>
        <w:rPr>
          <w:noProof/>
          <w:lang w:val="it-IT"/>
        </w:rPr>
      </w:pPr>
      <w:r w:rsidRPr="00154D05">
        <w:rPr>
          <w:noProof/>
          <w:lang w:val="it-IT" w:bidi="it-IT"/>
        </w:rPr>
        <mc:AlternateContent>
          <mc:Choice Requires="wpg">
            <w:drawing>
              <wp:inline distT="0" distB="0" distL="0" distR="0" wp14:anchorId="1846D56B" wp14:editId="70763552">
                <wp:extent cx="3946525" cy="358140"/>
                <wp:effectExtent l="0" t="0" r="0" b="3810"/>
                <wp:docPr id="26" name="Gruppo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556" name="Elemento grafico 556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Elemento grafico 554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Ovale 89" descr="Ovale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6B7B5" id="Gruppo 26" o:spid="_x0000_s1026" alt="&quot;&quot;" style="width:310.75pt;height:28.2pt;mso-position-horizontal-relative:char;mso-position-vertical-relative:line" coordsize="39465,3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">
                <v:shape id="Elemento grafico 556" o:spid="_x0000_s1027" type="#_x0000_t75" alt="Decorazioni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">
                  <v:imagedata r:id="rId61" o:title="Decorazioni" cropbottom="-1f" cropright="-575f"/>
                </v:shape>
                <v:shape id="Elemento grafico 554" o:spid="_x0000_s1028" type="#_x0000_t75" alt="Decorazioni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">
                  <v:imagedata r:id="rId61" o:title="Decorazioni" croptop="1f" cropbottom="-1f" cropleft="1f" cropright="144f"/>
                </v:shape>
                <v:oval id="Ovale 89" o:spid="_x0000_s1029" alt="Ovale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Grigliatabella"/>
        <w:tblW w:w="6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1757"/>
        <w:gridCol w:w="380"/>
        <w:gridCol w:w="1757"/>
        <w:gridCol w:w="380"/>
        <w:gridCol w:w="1757"/>
      </w:tblGrid>
      <w:tr w:rsidR="00611711" w:rsidRPr="00154D05" w14:paraId="578D5CFC" w14:textId="77777777" w:rsidTr="000068EF">
        <w:trPr>
          <w:trHeight w:val="624"/>
        </w:trPr>
        <w:tc>
          <w:tcPr>
            <w:tcW w:w="279" w:type="dxa"/>
            <w:vAlign w:val="bottom"/>
          </w:tcPr>
          <w:p w14:paraId="077AE8EA" w14:textId="77777777" w:rsidR="00611711" w:rsidRPr="00154D05" w:rsidRDefault="00611711" w:rsidP="00987674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vAlign w:val="center"/>
          </w:tcPr>
          <w:p w14:paraId="1145FF86" w14:textId="106BEBAF" w:rsidR="00611711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Mon</w:t>
            </w:r>
          </w:p>
        </w:tc>
        <w:tc>
          <w:tcPr>
            <w:tcW w:w="380" w:type="dxa"/>
            <w:vAlign w:val="bottom"/>
          </w:tcPr>
          <w:p w14:paraId="45687918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vAlign w:val="center"/>
          </w:tcPr>
          <w:p w14:paraId="53FA5726" w14:textId="681B5D4E" w:rsidR="00611711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Tue</w:t>
            </w:r>
          </w:p>
        </w:tc>
        <w:tc>
          <w:tcPr>
            <w:tcW w:w="380" w:type="dxa"/>
            <w:vAlign w:val="bottom"/>
          </w:tcPr>
          <w:p w14:paraId="45EE26F2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vAlign w:val="center"/>
          </w:tcPr>
          <w:p w14:paraId="5C58D918" w14:textId="1D89E22B" w:rsidR="00611711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Wed</w:t>
            </w:r>
          </w:p>
        </w:tc>
      </w:tr>
      <w:tr w:rsidR="00611711" w:rsidRPr="00154D05" w14:paraId="2B9F5D26" w14:textId="77777777" w:rsidTr="000068EF">
        <w:trPr>
          <w:trHeight w:val="504"/>
        </w:trPr>
        <w:tc>
          <w:tcPr>
            <w:tcW w:w="279" w:type="dxa"/>
            <w:vAlign w:val="bottom"/>
          </w:tcPr>
          <w:p w14:paraId="653525A2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42F19BE2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49F5F362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7B86DEF9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0024F7A3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253CE163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</w:tr>
      <w:tr w:rsidR="00611711" w:rsidRPr="00154D05" w14:paraId="10A7ED5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BC535ED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77B284A2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16973C41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42EF57C3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7306BEFC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64D9C002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</w:tr>
      <w:tr w:rsidR="00611711" w:rsidRPr="00154D05" w14:paraId="737841C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547CEB6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7ED1DBE1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53ED36AE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E579970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11A62A91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2EBBBE17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</w:tr>
      <w:tr w:rsidR="00611711" w:rsidRPr="00154D05" w14:paraId="2129AE42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7809628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4B0D6A27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5CAE2A0A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208FB39A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43E9D8FC" w14:textId="77777777" w:rsidR="00611711" w:rsidRPr="00154D05" w:rsidRDefault="00611711" w:rsidP="00FF4135">
            <w:pPr>
              <w:pStyle w:val="Nota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7D3624AB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</w:tr>
      <w:tr w:rsidR="00611711" w:rsidRPr="00154D05" w14:paraId="1F01AF0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70ED073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E5FA7A3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66AF0C94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482670D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79B83D07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2C0A378C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2201B15C" w14:textId="77777777" w:rsidTr="005A1CAA">
        <w:trPr>
          <w:trHeight w:val="369"/>
        </w:trPr>
        <w:tc>
          <w:tcPr>
            <w:tcW w:w="279" w:type="dxa"/>
            <w:vAlign w:val="bottom"/>
          </w:tcPr>
          <w:p w14:paraId="1EA49016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2A386F17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520A89B0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795117F3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bottom"/>
          </w:tcPr>
          <w:p w14:paraId="3710BE83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18697D89" w14:textId="77777777" w:rsidR="00611711" w:rsidRPr="00154D05" w:rsidRDefault="00611711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2BF94D1E" w14:textId="77777777" w:rsidTr="005A1CAA">
        <w:trPr>
          <w:trHeight w:val="964"/>
        </w:trPr>
        <w:tc>
          <w:tcPr>
            <w:tcW w:w="279" w:type="dxa"/>
            <w:vAlign w:val="bottom"/>
          </w:tcPr>
          <w:p w14:paraId="35FDDFED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67846834" w14:textId="444CF1F7" w:rsidR="006C0FE3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Thu</w:t>
            </w:r>
          </w:p>
        </w:tc>
        <w:tc>
          <w:tcPr>
            <w:tcW w:w="380" w:type="dxa"/>
            <w:vAlign w:val="center"/>
          </w:tcPr>
          <w:p w14:paraId="5D9E7C50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2413F8B5" w14:textId="1E416918" w:rsidR="006C0FE3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Fri</w:t>
            </w:r>
          </w:p>
        </w:tc>
        <w:tc>
          <w:tcPr>
            <w:tcW w:w="380" w:type="dxa"/>
            <w:vAlign w:val="center"/>
          </w:tcPr>
          <w:p w14:paraId="2D3903F5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7F599D6D" w14:textId="697109ED" w:rsidR="006C0FE3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Notes</w:t>
            </w:r>
          </w:p>
        </w:tc>
      </w:tr>
      <w:tr w:rsidR="006C0FE3" w:rsidRPr="00154D05" w14:paraId="6DC78DAC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6104EB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AA99682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26FFB7A5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B34F42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79886E3C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F9F8B9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0468089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B92EFB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F03A73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7A337B84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2416652D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A342A52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E483D65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386D7D3F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61F1600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119BC2DD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1F8F48F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56EFEE4C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D95B20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2DB76E9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718CB4F6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5B6AA0FF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24AF2F94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6FC10B8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BE4B7F9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7072BB9F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94BFBD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28D9338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E07329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52C69A7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03DDF840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758954C9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3086A34C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8337340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13D4B773" w14:textId="77777777" w:rsidTr="005A1CAA">
        <w:trPr>
          <w:trHeight w:val="397"/>
        </w:trPr>
        <w:tc>
          <w:tcPr>
            <w:tcW w:w="279" w:type="dxa"/>
            <w:vAlign w:val="bottom"/>
          </w:tcPr>
          <w:p w14:paraId="2F9A43E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4C2C569A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5C032FA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014908F8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69E9D501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9D6912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16984002" w14:textId="77777777" w:rsidTr="005A1CAA">
        <w:trPr>
          <w:trHeight w:val="624"/>
        </w:trPr>
        <w:tc>
          <w:tcPr>
            <w:tcW w:w="279" w:type="dxa"/>
            <w:vAlign w:val="bottom"/>
          </w:tcPr>
          <w:p w14:paraId="628E7D6F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0F6EF02E" w14:textId="391CC2F4" w:rsidR="006C0FE3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Sat</w:t>
            </w:r>
          </w:p>
        </w:tc>
        <w:tc>
          <w:tcPr>
            <w:tcW w:w="380" w:type="dxa"/>
            <w:vAlign w:val="center"/>
          </w:tcPr>
          <w:p w14:paraId="2E00DAEC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71DB4AC6" w14:textId="71967500" w:rsidR="006C0FE3" w:rsidRPr="00154D05" w:rsidRDefault="0046786B" w:rsidP="005A1CAA">
            <w:pPr>
              <w:pStyle w:val="Titolo2"/>
              <w:outlineLvl w:val="1"/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Sun</w:t>
            </w: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4D0933B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0ACF74E" w14:textId="77777777" w:rsidR="006C0FE3" w:rsidRPr="00154D05" w:rsidRDefault="006C0FE3" w:rsidP="005A1CAA">
            <w:pPr>
              <w:pStyle w:val="Titolo2"/>
              <w:outlineLvl w:val="1"/>
              <w:rPr>
                <w:noProof/>
                <w:lang w:val="it-IT"/>
              </w:rPr>
            </w:pPr>
          </w:p>
        </w:tc>
      </w:tr>
      <w:tr w:rsidR="006C0FE3" w:rsidRPr="00154D05" w14:paraId="1E9A00B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9DC49F1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430D8BC0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79B71F7C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013FD6F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927034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8B54EBA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34EC45FB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5192A45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017753BD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59D435C0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D1EFA84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687D713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F6E48D1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71E83EA1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7456FA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DD9E9E1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5BEE591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1DDC1D1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3615AAD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E059F8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087D1C2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5B7A7E3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1B0A3FB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108F990C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FEF120F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194CC33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6A990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7D7DE10C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42ADB4A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1CF80BCA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72E902CC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701D31B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B08F8A6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237B094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  <w:tr w:rsidR="006C0FE3" w:rsidRPr="00154D05" w14:paraId="2C26432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12F8DE8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7863E38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vAlign w:val="center"/>
          </w:tcPr>
          <w:p w14:paraId="2B1DBC78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ED40111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639A8DE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100F43" w14:textId="77777777" w:rsidR="006C0FE3" w:rsidRPr="00154D05" w:rsidRDefault="006C0FE3" w:rsidP="005A1CAA">
            <w:pPr>
              <w:rPr>
                <w:noProof/>
                <w:lang w:val="it-IT"/>
              </w:rPr>
            </w:pPr>
          </w:p>
        </w:tc>
      </w:tr>
    </w:tbl>
    <w:p w14:paraId="52EBD3E9" w14:textId="77777777" w:rsidR="000068EF" w:rsidRPr="00154D05" w:rsidRDefault="000068EF" w:rsidP="000068EF">
      <w:pPr>
        <w:spacing w:after="0" w:line="240" w:lineRule="auto"/>
        <w:contextualSpacing/>
        <w:rPr>
          <w:noProof/>
          <w:lang w:val="it-IT"/>
        </w:rPr>
      </w:pPr>
    </w:p>
    <w:p w14:paraId="3C2D852F" w14:textId="77777777" w:rsidR="000068EF" w:rsidRPr="00154D05" w:rsidRDefault="000068EF" w:rsidP="000068EF">
      <w:pPr>
        <w:spacing w:after="0" w:line="240" w:lineRule="auto"/>
        <w:contextualSpacing/>
        <w:rPr>
          <w:noProof/>
          <w:lang w:val="it-IT"/>
        </w:rPr>
        <w:sectPr w:rsidR="000068EF" w:rsidRPr="00154D05" w:rsidSect="00C46081">
          <w:pgSz w:w="7920" w:h="12240"/>
          <w:pgMar w:top="720" w:right="720" w:bottom="562" w:left="720" w:header="0" w:footer="432" w:gutter="0"/>
          <w:cols w:space="708"/>
          <w:docGrid w:linePitch="360"/>
        </w:sectPr>
      </w:pPr>
    </w:p>
    <w:p w14:paraId="395B395C" w14:textId="77777777" w:rsidR="00544EAB" w:rsidRPr="00154D05" w:rsidRDefault="00544EAB" w:rsidP="00544EAB">
      <w:pPr>
        <w:rPr>
          <w:noProof/>
          <w:lang w:val="it-IT"/>
        </w:rPr>
      </w:pPr>
    </w:p>
    <w:p w14:paraId="7BB45DBA" w14:textId="360D19DF" w:rsidR="00DD6256" w:rsidRPr="00154D05" w:rsidRDefault="0046786B" w:rsidP="00C1191D">
      <w:pPr>
        <w:pStyle w:val="Titolo1"/>
        <w:rPr>
          <w:rFonts w:hint="eastAsia"/>
          <w:noProof/>
          <w:lang w:val="it-IT"/>
        </w:rPr>
      </w:pPr>
      <w:r>
        <w:rPr>
          <w:noProof/>
          <w:lang w:val="it-IT"/>
        </w:rPr>
        <w:t>P</w:t>
      </w:r>
      <w:r w:rsidR="00BB49BC" w:rsidRPr="00154D05">
        <w:rPr>
          <w:noProof/>
          <w:lang w:val="it-IT" w:bidi="it-IT"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01E887A0" wp14:editId="7A17A6AC">
                <wp:simplePos x="0" y="0"/>
                <wp:positionH relativeFrom="page">
                  <wp:align>center</wp:align>
                </wp:positionH>
                <wp:positionV relativeFrom="paragraph">
                  <wp:posOffset>-640080</wp:posOffset>
                </wp:positionV>
                <wp:extent cx="4626610" cy="1783080"/>
                <wp:effectExtent l="76200" t="0" r="21590" b="7620"/>
                <wp:wrapNone/>
                <wp:docPr id="313" name="Gruppo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610" cy="1783089"/>
                          <a:chOff x="0" y="0"/>
                          <a:chExt cx="4620895" cy="1781598"/>
                        </a:xfrm>
                      </wpg:grpSpPr>
                      <pic:pic xmlns:pic="http://schemas.openxmlformats.org/drawingml/2006/picture">
                        <pic:nvPicPr>
                          <pic:cNvPr id="582" name="Elemento grafico 582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873180" flipV="1">
                            <a:off x="28575" y="1133475"/>
                            <a:ext cx="323850" cy="41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Elemento grafico 583" descr="Bottigli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35265" flipH="1">
                            <a:off x="4056380" y="172720"/>
                            <a:ext cx="359410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Elemento grafico 584" descr="Bicchier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68194">
                            <a:off x="57150" y="333375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Elemento grafico 585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468">
                            <a:off x="523875" y="171450"/>
                            <a:ext cx="36703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Elemento grafico 586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3998" flipH="1">
                            <a:off x="1666875" y="133350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Elemento grafico 587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26820" flipH="1" flipV="1">
                            <a:off x="2543175" y="0"/>
                            <a:ext cx="305435" cy="38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Elemento grafico 589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89575" flipH="1">
                            <a:off x="3343275" y="114300"/>
                            <a:ext cx="35941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Elemento grafico 590" descr="Gocci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6002">
                            <a:off x="3371850" y="1190625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Elemento grafico 591" descr="Nastro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5668" y="1189993"/>
                            <a:ext cx="1931927" cy="591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C69AC" id="Gruppo 313" o:spid="_x0000_s1026" alt="&quot;&quot;" style="position:absolute;margin-left:0;margin-top:-50.4pt;width:364.3pt;height:140.4pt;z-index:-251626496;mso-position-horizontal:center;mso-position-horizontal-relative:page;mso-width-relative:margin;mso-height-relative:margin" coordsize="46208,178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">
                <v:shape id="Elemento grafico 582" o:spid="_x0000_s1027" type="#_x0000_t75" alt="Goccia" style="position:absolute;left:285;top:11334;width:3239;height:4128;rotation:953201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">
                  <v:imagedata r:id="rId43" o:title="Goccia"/>
                </v:shape>
                <v:shape id="Elemento grafico 583" o:spid="_x0000_s1028" type="#_x0000_t75" alt="Bottiglia" style="position:absolute;left:40563;top:1727;width:3594;height:7696;rotation:3784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">
                  <v:imagedata r:id="rId48" o:title="Bottiglia"/>
                </v:shape>
                <v:shape id="Elemento grafico 584" o:spid="_x0000_s1029" type="#_x0000_t75" alt="Bicchiere" style="position:absolute;left:572;top:3333;width:4102;height:5245;rotation:3460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">
                  <v:imagedata r:id="rId53" o:title="Bicchiere"/>
                </v:shape>
                <v:shape id="Elemento grafico 585" o:spid="_x0000_s1030" type="#_x0000_t75" alt="Goccia" style="position:absolute;left:5238;top:1714;width:3671;height:2845;rotation:2709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">
                  <v:imagedata r:id="rId54" o:title="Goccia"/>
                </v:shape>
                <v:shape id="Elemento grafico 586" o:spid="_x0000_s1031" type="#_x0000_t75" alt="Goccia" style="position:absolute;left:16668;top:1333;width:2515;height:1949;rotation:-16755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">
                  <v:imagedata r:id="rId54" o:title="Goccia"/>
                </v:shape>
                <v:shape id="Elemento grafico 587" o:spid="_x0000_s1032" type="#_x0000_t75" alt="Goccia" style="position:absolute;left:25431;width:3055;height:3892;rotation:953201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">
                  <v:imagedata r:id="rId43" o:title="Goccia"/>
                </v:shape>
                <v:shape id="Elemento grafico 589" o:spid="_x0000_s1033" type="#_x0000_t75" alt="Goccia" style="position:absolute;left:33432;top:1143;width:3594;height:2787;rotation:19774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">
                  <v:imagedata r:id="rId54" o:title="Goccia"/>
                </v:shape>
                <v:shape id="Elemento grafico 590" o:spid="_x0000_s1034" type="#_x0000_t75" alt="Goccia" style="position:absolute;left:33718;top:11906;width:2515;height:1949;rotation:-167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">
                  <v:imagedata r:id="rId54" o:title="Goccia"/>
                </v:shape>
                <v:shape id="Elemento grafico 591" o:spid="_x0000_s1035" type="#_x0000_t75" alt="Nastro" style="position:absolute;left:13656;top:11899;width:19319;height: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">
                  <v:imagedata r:id="rId67" o:title="Nastro"/>
                </v:shape>
                <w10:wrap anchorx="page"/>
                <w10:anchorlock/>
              </v:group>
            </w:pict>
          </mc:Fallback>
        </mc:AlternateContent>
      </w:r>
      <w:r>
        <w:rPr>
          <w:noProof/>
          <w:lang w:val="it-IT"/>
        </w:rPr>
        <w:t>ackaging</w:t>
      </w:r>
    </w:p>
    <w:p w14:paraId="517CAA92" w14:textId="77777777" w:rsidR="00BB49BC" w:rsidRPr="00154D05" w:rsidRDefault="00BB49BC" w:rsidP="000068EF">
      <w:pPr>
        <w:pStyle w:val="Elementografico"/>
        <w:spacing w:after="0"/>
        <w:rPr>
          <w:noProof/>
          <w:lang w:val="it-IT"/>
        </w:rPr>
      </w:pPr>
      <w:r w:rsidRPr="00154D05">
        <w:rPr>
          <w:noProof/>
          <w:lang w:val="it-IT" w:bidi="it-IT"/>
        </w:rPr>
        <mc:AlternateContent>
          <mc:Choice Requires="wpg">
            <w:drawing>
              <wp:inline distT="0" distB="0" distL="0" distR="0" wp14:anchorId="4B2E56F8" wp14:editId="4BCB3438">
                <wp:extent cx="3937000" cy="348615"/>
                <wp:effectExtent l="0" t="0" r="6350" b="0"/>
                <wp:docPr id="316" name="Gruppo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" name="Elemento grafico 564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Elemento grafico 563" descr="Decorazio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4" name="Ovale 562"/>
                        <wps:cNvSpPr/>
                        <wps:spPr>
                          <a:xfrm>
                            <a:off x="1952625" y="190500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6213AF" w14:textId="77777777" w:rsidR="00AE7053" w:rsidRPr="008B6A2C" w:rsidRDefault="00AE7053" w:rsidP="00BB49BC">
                              <w:pPr>
                                <w:jc w:val="center"/>
                              </w:pPr>
                              <w:r>
                                <w:rPr>
                                  <w:lang w:val="it-IT" w:bidi="it-IT"/>
                                </w:rPr>
                                <w:t>Ovale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E56F8" id="Gruppo 316" o:spid="_x0000_s1027" alt="&quot;&quot;" style="width:310pt;height:27.45pt;mso-position-horizontal-relative:char;mso-position-vertical-relative:line" coordsize="39370,3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">
                <v:shape id="Elemento grafico 564" o:spid="_x0000_s1028" type="#_x0000_t75" alt="Decorazioni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">
                  <v:imagedata r:id="rId61" o:title="Decorazioni" cropbottom="-1f" cropright="-575f"/>
                </v:shape>
                <v:shape id="Elemento grafico 563" o:spid="_x0000_s1029" type="#_x0000_t75" alt="Decorazioni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">
                  <v:imagedata r:id="rId61" o:title="Decorazioni" croptop="1f" cropbottom="-1f" cropleft="1f" cropright="144f"/>
                </v:shape>
                <v:oval id="Ovale 562" o:spid="_x0000_s1030" style="position:absolute;left:19526;top:1905;width:432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" fillcolor="black [3213]" stroked="f" strokeweight="1pt">
                  <v:stroke joinstyle="miter"/>
                  <v:textbox>
                    <w:txbxContent>
                      <w:p w14:paraId="196213AF" w14:textId="77777777" w:rsidR="00AE7053" w:rsidRPr="008B6A2C" w:rsidRDefault="00AE7053" w:rsidP="00BB49BC">
                        <w:pPr>
                          <w:jc w:val="center"/>
                        </w:pPr>
                        <w:r>
                          <w:rPr>
                            <w:lang w:val="it-IT" w:bidi="it-IT"/>
                          </w:rPr>
                          <w:t>Ovale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6A88293" w14:textId="683D5ABA" w:rsidR="00DD6256" w:rsidRPr="00CC1278" w:rsidRDefault="0032484F" w:rsidP="00C1191D">
      <w:pPr>
        <w:pStyle w:val="Titolo2"/>
        <w:rPr>
          <w:noProof/>
          <w:sz w:val="24"/>
          <w:szCs w:val="24"/>
          <w:lang w:val="en-CA"/>
        </w:rPr>
      </w:pPr>
      <w:r w:rsidRPr="00CC1278">
        <w:rPr>
          <w:noProof/>
          <w:sz w:val="24"/>
          <w:szCs w:val="24"/>
          <w:lang w:val="en-CA"/>
        </w:rPr>
        <w:t>Tick each time you use</w:t>
      </w:r>
    </w:p>
    <w:p w14:paraId="79A60B94" w14:textId="77777777" w:rsidR="000068EF" w:rsidRPr="0032484F" w:rsidRDefault="000068EF" w:rsidP="000068EF">
      <w:pPr>
        <w:spacing w:after="0"/>
        <w:rPr>
          <w:noProof/>
          <w:sz w:val="14"/>
          <w:szCs w:val="14"/>
          <w:lang w:val="en-CA"/>
        </w:rPr>
      </w:pPr>
    </w:p>
    <w:tbl>
      <w:tblPr>
        <w:tblStyle w:val="Grigliatabel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2837"/>
        <w:gridCol w:w="713"/>
        <w:gridCol w:w="2355"/>
      </w:tblGrid>
      <w:tr w:rsidR="00CC1278" w:rsidRPr="00154D05" w14:paraId="1061AFED" w14:textId="77777777" w:rsidTr="00CC1278">
        <w:trPr>
          <w:trHeight w:val="533"/>
          <w:jc w:val="center"/>
        </w:trPr>
        <w:tc>
          <w:tcPr>
            <w:tcW w:w="565" w:type="dxa"/>
            <w:vMerge w:val="restart"/>
            <w:textDirection w:val="btLr"/>
            <w:vAlign w:val="center"/>
          </w:tcPr>
          <w:p w14:paraId="72172639" w14:textId="31679521" w:rsidR="00CC1278" w:rsidRPr="0032484F" w:rsidRDefault="00CC1278" w:rsidP="0032484F">
            <w:pPr>
              <w:pStyle w:val="Titolo3"/>
              <w:ind w:left="113" w:right="113"/>
              <w:jc w:val="right"/>
              <w:outlineLvl w:val="2"/>
              <w:rPr>
                <w:noProof/>
                <w:sz w:val="28"/>
                <w:szCs w:val="28"/>
                <w:lang w:val="it-IT"/>
              </w:rPr>
            </w:pPr>
            <w:r w:rsidRPr="0032484F">
              <w:rPr>
                <w:noProof/>
                <w:sz w:val="28"/>
                <w:szCs w:val="28"/>
                <w:lang w:val="it-IT"/>
              </w:rPr>
              <w:t>PLASTIC</w:t>
            </w:r>
          </w:p>
        </w:tc>
        <w:tc>
          <w:tcPr>
            <w:tcW w:w="2837" w:type="dxa"/>
            <w:vAlign w:val="center"/>
          </w:tcPr>
          <w:p w14:paraId="7D22437A" w14:textId="4A2E00E3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D9F372A" wp14:editId="365D9517">
                      <wp:extent cx="144000" cy="144000"/>
                      <wp:effectExtent l="0" t="0" r="27940" b="27940"/>
                      <wp:docPr id="28" name="Oval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2F3AD1" id="Ovale 2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D17E829" wp14:editId="2932575F">
                      <wp:extent cx="144000" cy="144000"/>
                      <wp:effectExtent l="0" t="0" r="27940" b="27940"/>
                      <wp:docPr id="29" name="Ovale 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3A71EC" id="Ovale 2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B4E8F43" wp14:editId="5FDAB635">
                      <wp:extent cx="144000" cy="144000"/>
                      <wp:effectExtent l="0" t="0" r="27940" b="27940"/>
                      <wp:docPr id="30" name="Ovale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B9E929" id="Ovale 3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48D0A49" wp14:editId="11D0761A">
                      <wp:extent cx="144000" cy="144000"/>
                      <wp:effectExtent l="0" t="0" r="27940" b="27940"/>
                      <wp:docPr id="31" name="Ovale 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894702" id="Ovale 3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54F8649" wp14:editId="56DF52E5">
                      <wp:extent cx="144000" cy="144000"/>
                      <wp:effectExtent l="0" t="0" r="27940" b="27940"/>
                      <wp:docPr id="1376" name="Ovale 13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6F2EE9" id="Ovale 137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07BF3C2" wp14:editId="3E4327C7">
                      <wp:extent cx="144000" cy="144000"/>
                      <wp:effectExtent l="0" t="0" r="27940" b="27940"/>
                      <wp:docPr id="1377" name="Ovale 13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B9CFE7" id="Ovale 137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BA0203A" wp14:editId="49015312">
                      <wp:extent cx="144000" cy="144000"/>
                      <wp:effectExtent l="0" t="0" r="27940" b="27940"/>
                      <wp:docPr id="1378" name="Ovale 13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2707D9" id="Ovale 137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03B53FB" wp14:editId="3F1197CE">
                      <wp:extent cx="144000" cy="144000"/>
                      <wp:effectExtent l="0" t="0" r="27940" b="27940"/>
                      <wp:docPr id="19" name="Ovale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16CDB6" id="Ovale 1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1E4E7F8" wp14:editId="25A3F754">
                      <wp:extent cx="144000" cy="144000"/>
                      <wp:effectExtent l="0" t="0" r="27940" b="27940"/>
                      <wp:docPr id="20" name="Ovale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E117C" id="Ovale 2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 w:val="restart"/>
            <w:textDirection w:val="btLr"/>
            <w:vAlign w:val="center"/>
          </w:tcPr>
          <w:p w14:paraId="26839961" w14:textId="2C022637" w:rsidR="00CC1278" w:rsidRPr="0032484F" w:rsidRDefault="00CC1278" w:rsidP="0032484F">
            <w:pPr>
              <w:pStyle w:val="Titolo3"/>
              <w:ind w:left="113" w:right="113"/>
              <w:jc w:val="right"/>
              <w:outlineLvl w:val="2"/>
              <w:rPr>
                <w:noProof/>
                <w:sz w:val="28"/>
                <w:szCs w:val="28"/>
                <w:lang w:val="it-IT"/>
              </w:rPr>
            </w:pPr>
            <w:r w:rsidRPr="0032484F">
              <w:rPr>
                <w:noProof/>
                <w:sz w:val="28"/>
                <w:szCs w:val="28"/>
                <w:lang w:val="it-IT"/>
              </w:rPr>
              <w:t>PAPER</w:t>
            </w:r>
          </w:p>
        </w:tc>
        <w:tc>
          <w:tcPr>
            <w:tcW w:w="2355" w:type="dxa"/>
            <w:vAlign w:val="center"/>
          </w:tcPr>
          <w:p w14:paraId="219FF409" w14:textId="6AA4BB66" w:rsidR="00CC1278" w:rsidRPr="00154D05" w:rsidRDefault="00CC1278" w:rsidP="0032484F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C538111" wp14:editId="4CB6388E">
                      <wp:extent cx="144000" cy="144000"/>
                      <wp:effectExtent l="0" t="0" r="27940" b="27940"/>
                      <wp:docPr id="17" name="Ovale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9CD288" id="Ovale 1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99FB8C3" wp14:editId="4F7FBC26">
                      <wp:extent cx="144000" cy="144000"/>
                      <wp:effectExtent l="0" t="0" r="27940" b="27940"/>
                      <wp:docPr id="18" name="Ovale 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228C34" id="Ovale 1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96F44F5" wp14:editId="2CB53C01">
                      <wp:extent cx="144000" cy="144000"/>
                      <wp:effectExtent l="0" t="0" r="27940" b="27940"/>
                      <wp:docPr id="1017" name="Ovale 10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1E62B6" id="Ovale 101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FCBB367" wp14:editId="04AE4360">
                      <wp:extent cx="144000" cy="144000"/>
                      <wp:effectExtent l="0" t="0" r="27940" b="27940"/>
                      <wp:docPr id="1018" name="Ovale 10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AC6A65" id="Ovale 101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C5B5BE5" wp14:editId="47E12580">
                      <wp:extent cx="144000" cy="144000"/>
                      <wp:effectExtent l="0" t="0" r="27940" b="27940"/>
                      <wp:docPr id="1019" name="Ovale 10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A5D21E" id="Ovale 101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3687A04" wp14:editId="7A1DAF1C">
                      <wp:extent cx="144000" cy="144000"/>
                      <wp:effectExtent l="0" t="0" r="27940" b="27940"/>
                      <wp:docPr id="1020" name="Ovale 10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08D1F" id="Ovale 102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C23F38A" wp14:editId="4A42BD97">
                      <wp:extent cx="144000" cy="144000"/>
                      <wp:effectExtent l="0" t="0" r="27940" b="27940"/>
                      <wp:docPr id="1023" name="Ovale 10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5CF77D" id="Ovale 102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4A05F9DC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0EA6C27C" w14:textId="6FC79389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2E7FC90B" w14:textId="73060E05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D701621" wp14:editId="500DECBE">
                      <wp:extent cx="144000" cy="144000"/>
                      <wp:effectExtent l="0" t="0" r="27940" b="27940"/>
                      <wp:docPr id="519" name="Ovale 5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4031EA" id="Ovale 51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1401F7F" wp14:editId="5405293F">
                      <wp:extent cx="144000" cy="144000"/>
                      <wp:effectExtent l="0" t="0" r="27940" b="27940"/>
                      <wp:docPr id="520" name="Ovale 5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42B738" id="Ovale 52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50C351E" wp14:editId="205EBAEF">
                      <wp:extent cx="144000" cy="144000"/>
                      <wp:effectExtent l="0" t="0" r="27940" b="27940"/>
                      <wp:docPr id="521" name="Ovale 5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60D746" id="Ovale 52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D36200A" wp14:editId="507808D5">
                      <wp:extent cx="144000" cy="144000"/>
                      <wp:effectExtent l="0" t="0" r="27940" b="27940"/>
                      <wp:docPr id="522" name="Ovale 5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8F0B72" id="Ovale 52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7F7AE1E" wp14:editId="63DF8D76">
                      <wp:extent cx="144000" cy="144000"/>
                      <wp:effectExtent l="0" t="0" r="27940" b="27940"/>
                      <wp:docPr id="523" name="Ovale 5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AC38ED" id="Ovale 52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242DC89" wp14:editId="2A132021">
                      <wp:extent cx="144000" cy="144000"/>
                      <wp:effectExtent l="0" t="0" r="27940" b="27940"/>
                      <wp:docPr id="524" name="Ovale 5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3A1821" id="Ovale 52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AC459D8" wp14:editId="19B794BA">
                      <wp:extent cx="144000" cy="144000"/>
                      <wp:effectExtent l="0" t="0" r="27940" b="27940"/>
                      <wp:docPr id="525" name="Ovale 5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6ADD09" id="Ovale 52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40AC225" wp14:editId="5BC6F1C9">
                      <wp:extent cx="144000" cy="144000"/>
                      <wp:effectExtent l="0" t="0" r="27940" b="27940"/>
                      <wp:docPr id="21" name="Ovale 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296262" id="Ovale 2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A54BCC5" wp14:editId="2FDA9B39">
                      <wp:extent cx="144000" cy="144000"/>
                      <wp:effectExtent l="0" t="0" r="27940" b="27940"/>
                      <wp:docPr id="22" name="Ovale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1EDA6E" id="Ovale 2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77507519" w14:textId="4AC85D5C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64A93292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2D17492" wp14:editId="2871C614">
                      <wp:extent cx="144000" cy="144000"/>
                      <wp:effectExtent l="0" t="0" r="27940" b="27940"/>
                      <wp:docPr id="1024" name="Ovale 10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F710F8" id="Ovale 102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FC8BA38" wp14:editId="429CBEBA">
                      <wp:extent cx="144000" cy="144000"/>
                      <wp:effectExtent l="0" t="0" r="27940" b="27940"/>
                      <wp:docPr id="1025" name="Ovale 10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F6988" id="Ovale 102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24DAAE2" wp14:editId="48A15440">
                      <wp:extent cx="144000" cy="144000"/>
                      <wp:effectExtent l="0" t="0" r="27940" b="27940"/>
                      <wp:docPr id="1027" name="Ovale 10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530B72" id="Ovale 102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02A0545" wp14:editId="17192919">
                      <wp:extent cx="144000" cy="144000"/>
                      <wp:effectExtent l="0" t="0" r="27940" b="27940"/>
                      <wp:docPr id="1028" name="Ovale 10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5BD6FC" id="Ovale 102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B4A4F77" wp14:editId="2CD76897">
                      <wp:extent cx="144000" cy="144000"/>
                      <wp:effectExtent l="0" t="0" r="27940" b="27940"/>
                      <wp:docPr id="1029" name="Ovale 10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7D7120" id="Ovale 102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ED432F5" wp14:editId="0DB3D37F">
                      <wp:extent cx="144000" cy="144000"/>
                      <wp:effectExtent l="0" t="0" r="27940" b="27940"/>
                      <wp:docPr id="1030" name="Ovale 10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4A4313" id="Ovale 103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6C57798" wp14:editId="2089CE7F">
                      <wp:extent cx="144000" cy="144000"/>
                      <wp:effectExtent l="0" t="0" r="27940" b="27940"/>
                      <wp:docPr id="1031" name="Ovale 10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F80C44" id="Ovale 103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1AAD431D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624F3932" w14:textId="4842250F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14522FEC" w14:textId="5EA324CC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1C3B487" wp14:editId="2BF18971">
                      <wp:extent cx="144000" cy="144000"/>
                      <wp:effectExtent l="0" t="0" r="27940" b="27940"/>
                      <wp:docPr id="526" name="Ovale 5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8CFA36" id="Ovale 52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C328B31" wp14:editId="6A12BA27">
                      <wp:extent cx="144000" cy="144000"/>
                      <wp:effectExtent l="0" t="0" r="27940" b="27940"/>
                      <wp:docPr id="527" name="Ovale 5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6AEEA2" id="Ovale 52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B7C64F9" wp14:editId="1E3A997F">
                      <wp:extent cx="144000" cy="144000"/>
                      <wp:effectExtent l="0" t="0" r="27940" b="27940"/>
                      <wp:docPr id="528" name="Ovale 5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1FAD4" id="Ovale 52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91F6C7C" wp14:editId="5591B899">
                      <wp:extent cx="144000" cy="144000"/>
                      <wp:effectExtent l="0" t="0" r="27940" b="27940"/>
                      <wp:docPr id="530" name="Ovale 5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0D529" id="Ovale 53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263A078" wp14:editId="53100218">
                      <wp:extent cx="144000" cy="144000"/>
                      <wp:effectExtent l="0" t="0" r="27940" b="27940"/>
                      <wp:docPr id="531" name="Ovale 5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C6200B" id="Ovale 53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82D3F24" wp14:editId="6ADC1B8C">
                      <wp:extent cx="144000" cy="144000"/>
                      <wp:effectExtent l="0" t="0" r="27940" b="27940"/>
                      <wp:docPr id="532" name="Ovale 5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E8B90A" id="Ovale 53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19B10A" wp14:editId="09A984C2">
                      <wp:extent cx="144000" cy="144000"/>
                      <wp:effectExtent l="0" t="0" r="27940" b="27940"/>
                      <wp:docPr id="533" name="Ovale 5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35C124" id="Ovale 53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61E3EC5" wp14:editId="015AFA64">
                      <wp:extent cx="144000" cy="144000"/>
                      <wp:effectExtent l="0" t="0" r="27940" b="27940"/>
                      <wp:docPr id="23" name="Ovale 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F02211" id="Ovale 2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3C78C50" wp14:editId="095EA99D">
                      <wp:extent cx="144000" cy="144000"/>
                      <wp:effectExtent l="0" t="0" r="27940" b="27940"/>
                      <wp:docPr id="24" name="Ovale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5002CE" id="Ovale 2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300534C5" w14:textId="631C5C06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52C640B5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756BBD3" wp14:editId="65707414">
                      <wp:extent cx="144000" cy="144000"/>
                      <wp:effectExtent l="0" t="0" r="27940" b="27940"/>
                      <wp:docPr id="1032" name="Ovale 10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743878" id="Ovale 103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62208B8" wp14:editId="02B55270">
                      <wp:extent cx="144000" cy="144000"/>
                      <wp:effectExtent l="0" t="0" r="27940" b="27940"/>
                      <wp:docPr id="1033" name="Ovale 10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B3B68" id="Ovale 103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1285321" wp14:editId="0309D490">
                      <wp:extent cx="144000" cy="144000"/>
                      <wp:effectExtent l="0" t="0" r="27940" b="27940"/>
                      <wp:docPr id="1034" name="Ovale 10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8FF64A" id="Ovale 103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B2C4BEF" wp14:editId="5D69DC4F">
                      <wp:extent cx="144000" cy="144000"/>
                      <wp:effectExtent l="0" t="0" r="27940" b="27940"/>
                      <wp:docPr id="1035" name="Ovale 10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D3445E" id="Ovale 103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135A677" wp14:editId="42400AA2">
                      <wp:extent cx="144000" cy="144000"/>
                      <wp:effectExtent l="0" t="0" r="27940" b="27940"/>
                      <wp:docPr id="1036" name="Ovale 10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EB1C2" id="Ovale 103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DE4B5CE" wp14:editId="3A1F6838">
                      <wp:extent cx="144000" cy="144000"/>
                      <wp:effectExtent l="0" t="0" r="27940" b="27940"/>
                      <wp:docPr id="1037" name="Ovale 10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FB9923" id="Ovale 103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1EDF1A7" wp14:editId="005C6E30">
                      <wp:extent cx="144000" cy="144000"/>
                      <wp:effectExtent l="0" t="0" r="27940" b="27940"/>
                      <wp:docPr id="1038" name="Ovale 10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2D757" id="Ovale 103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6E1117FD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03F45D78" w14:textId="606C0F75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50B28555" w14:textId="17DBE0C6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4FBC4BB" wp14:editId="79B73AF5">
                      <wp:extent cx="144000" cy="144000"/>
                      <wp:effectExtent l="0" t="0" r="27940" b="27940"/>
                      <wp:docPr id="534" name="Ovale 5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9058B9" id="Ovale 53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55DCF5B" wp14:editId="7AE87D65">
                      <wp:extent cx="144000" cy="144000"/>
                      <wp:effectExtent l="0" t="0" r="27940" b="27940"/>
                      <wp:docPr id="535" name="Ovale 5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030C67" id="Ovale 53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41F7364" wp14:editId="059AAC28">
                      <wp:extent cx="144000" cy="144000"/>
                      <wp:effectExtent l="0" t="0" r="27940" b="27940"/>
                      <wp:docPr id="536" name="Ovale 5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4567F4" id="Ovale 53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CB326E" wp14:editId="235A6CC5">
                      <wp:extent cx="144000" cy="144000"/>
                      <wp:effectExtent l="0" t="0" r="27940" b="27940"/>
                      <wp:docPr id="537" name="Ovale 5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A4A13B" id="Ovale 53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F0B8DFE" wp14:editId="59532D9A">
                      <wp:extent cx="144000" cy="144000"/>
                      <wp:effectExtent l="0" t="0" r="27940" b="27940"/>
                      <wp:docPr id="538" name="Ovale 5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8B18CD" id="Ovale 53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7094F19" wp14:editId="6B2C7055">
                      <wp:extent cx="144000" cy="144000"/>
                      <wp:effectExtent l="0" t="0" r="27940" b="27940"/>
                      <wp:docPr id="539" name="Ovale 5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3348CE" id="Ovale 53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2DE6F8E" wp14:editId="4A6A6C08">
                      <wp:extent cx="144000" cy="144000"/>
                      <wp:effectExtent l="0" t="0" r="27940" b="27940"/>
                      <wp:docPr id="540" name="Ovale 5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54B777" id="Ovale 54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316FC89" wp14:editId="43E2D076">
                      <wp:extent cx="144000" cy="144000"/>
                      <wp:effectExtent l="0" t="0" r="27940" b="27940"/>
                      <wp:docPr id="25" name="Ovale 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BDA937" id="Ovale 2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94ACC97" wp14:editId="7597B3B0">
                      <wp:extent cx="144000" cy="144000"/>
                      <wp:effectExtent l="0" t="0" r="27940" b="27940"/>
                      <wp:docPr id="32" name="Ovale 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BCBF10" id="Ovale 3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6BB1E551" w14:textId="1FE2416A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22B753A8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FBF59C0" wp14:editId="1AE31BB4">
                      <wp:extent cx="144000" cy="144000"/>
                      <wp:effectExtent l="0" t="0" r="27940" b="27940"/>
                      <wp:docPr id="1039" name="Ovale 10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7779F" id="Ovale 103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5AA9319" wp14:editId="4BD9DD3B">
                      <wp:extent cx="144000" cy="144000"/>
                      <wp:effectExtent l="0" t="0" r="27940" b="27940"/>
                      <wp:docPr id="1040" name="Ovale 10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F82DB" id="Ovale 104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008EE4A" wp14:editId="71AA35CA">
                      <wp:extent cx="144000" cy="144000"/>
                      <wp:effectExtent l="0" t="0" r="27940" b="27940"/>
                      <wp:docPr id="1041" name="Ovale 10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B99CCA" id="Ovale 104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9DE8D55" wp14:editId="59E0BC3C">
                      <wp:extent cx="144000" cy="144000"/>
                      <wp:effectExtent l="0" t="0" r="27940" b="27940"/>
                      <wp:docPr id="1042" name="Ovale 10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6CAA63" id="Ovale 104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DA23925" wp14:editId="7376F0C4">
                      <wp:extent cx="144000" cy="144000"/>
                      <wp:effectExtent l="0" t="0" r="27940" b="27940"/>
                      <wp:docPr id="1043" name="Ovale 10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55A471" id="Ovale 104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4FF957A" wp14:editId="4C162FFA">
                      <wp:extent cx="144000" cy="144000"/>
                      <wp:effectExtent l="0" t="0" r="27940" b="27940"/>
                      <wp:docPr id="1044" name="Ovale 10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0BA92A" id="Ovale 104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A3B6EAD" wp14:editId="2511A90F">
                      <wp:extent cx="144000" cy="144000"/>
                      <wp:effectExtent l="0" t="0" r="27940" b="27940"/>
                      <wp:docPr id="1045" name="Ovale 10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A60B2" id="Ovale 104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1F79802E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20D23B73" w14:textId="48A74CD0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3C3F6C0A" w14:textId="6779B210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18F5F7E" wp14:editId="644F43B5">
                      <wp:extent cx="144000" cy="144000"/>
                      <wp:effectExtent l="0" t="0" r="27940" b="27940"/>
                      <wp:docPr id="541" name="Ovale 5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D5CA79" id="Ovale 54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FE555EA" wp14:editId="2C1DBFB6">
                      <wp:extent cx="144000" cy="144000"/>
                      <wp:effectExtent l="0" t="0" r="27940" b="27940"/>
                      <wp:docPr id="542" name="Ovale 5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DC0E79" id="Ovale 54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C506A75" wp14:editId="0410CCF8">
                      <wp:extent cx="144000" cy="144000"/>
                      <wp:effectExtent l="0" t="0" r="27940" b="27940"/>
                      <wp:docPr id="543" name="Ovale 5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E77AC8" id="Ovale 54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393FDFE" wp14:editId="2F83C015">
                      <wp:extent cx="144000" cy="144000"/>
                      <wp:effectExtent l="0" t="0" r="27940" b="27940"/>
                      <wp:docPr id="544" name="Ovale 5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0D6CCF" id="Ovale 54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C6CB20E" wp14:editId="20F7A76B">
                      <wp:extent cx="144000" cy="144000"/>
                      <wp:effectExtent l="0" t="0" r="27940" b="27940"/>
                      <wp:docPr id="545" name="Ovale 5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BE1215" id="Ovale 54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7DE6FBD" wp14:editId="0B718486">
                      <wp:extent cx="144000" cy="144000"/>
                      <wp:effectExtent l="0" t="0" r="27940" b="27940"/>
                      <wp:docPr id="559" name="Ovale 5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60692" id="Ovale 55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CF5BA82" wp14:editId="1A00DF0D">
                      <wp:extent cx="144000" cy="144000"/>
                      <wp:effectExtent l="0" t="0" r="27940" b="27940"/>
                      <wp:docPr id="565" name="Ovale 5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881409" id="Ovale 56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163F1B5" wp14:editId="223CA4CB">
                      <wp:extent cx="144000" cy="144000"/>
                      <wp:effectExtent l="0" t="0" r="27940" b="27940"/>
                      <wp:docPr id="33" name="Ovale 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DDDE44" id="Ovale 3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2B102E7" wp14:editId="1BC931C2">
                      <wp:extent cx="144000" cy="144000"/>
                      <wp:effectExtent l="0" t="0" r="27940" b="27940"/>
                      <wp:docPr id="34" name="Ovale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A8A4B" id="Ovale 3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68209D7D" w14:textId="07F58CD5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4646A6CA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E79B6B0" wp14:editId="0E6243ED">
                      <wp:extent cx="144000" cy="144000"/>
                      <wp:effectExtent l="0" t="0" r="27940" b="27940"/>
                      <wp:docPr id="1046" name="Ovale 10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960205" id="Ovale 104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AD4813C" wp14:editId="756EC617">
                      <wp:extent cx="144000" cy="144000"/>
                      <wp:effectExtent l="0" t="0" r="27940" b="27940"/>
                      <wp:docPr id="1047" name="Ovale 10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DC04CA" id="Ovale 104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5B264C1" wp14:editId="17D01875">
                      <wp:extent cx="144000" cy="144000"/>
                      <wp:effectExtent l="0" t="0" r="27940" b="27940"/>
                      <wp:docPr id="1048" name="Ovale 10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0CA1DA" id="Ovale 104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546F9E7" wp14:editId="2EEDCBA4">
                      <wp:extent cx="144000" cy="144000"/>
                      <wp:effectExtent l="0" t="0" r="27940" b="27940"/>
                      <wp:docPr id="1049" name="Ovale 10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0CC7D" id="Ovale 104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3AA194F" wp14:editId="5F99D785">
                      <wp:extent cx="144000" cy="144000"/>
                      <wp:effectExtent l="0" t="0" r="27940" b="27940"/>
                      <wp:docPr id="1050" name="Ovale 10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A9642D" id="Ovale 105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BEDF1D8" wp14:editId="6263ADDA">
                      <wp:extent cx="144000" cy="144000"/>
                      <wp:effectExtent l="0" t="0" r="27940" b="27940"/>
                      <wp:docPr id="1051" name="Ovale 10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859888" id="Ovale 105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51181DA" wp14:editId="2BAF5320">
                      <wp:extent cx="144000" cy="144000"/>
                      <wp:effectExtent l="0" t="0" r="27940" b="27940"/>
                      <wp:docPr id="1052" name="Ovale 10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D5E00" id="Ovale 105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6FCA0E1A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133734AA" w14:textId="6D758581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47EC09F7" w14:textId="74039F4D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014BEAE" wp14:editId="36E3DAB3">
                      <wp:extent cx="144000" cy="144000"/>
                      <wp:effectExtent l="0" t="0" r="27940" b="27940"/>
                      <wp:docPr id="566" name="Ovale 5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2B092" id="Ovale 56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E49D56D" wp14:editId="518D9A40">
                      <wp:extent cx="144000" cy="144000"/>
                      <wp:effectExtent l="0" t="0" r="27940" b="27940"/>
                      <wp:docPr id="567" name="Ovale 5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06C6E7" id="Ovale 56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063796B" wp14:editId="4335D47D">
                      <wp:extent cx="144000" cy="144000"/>
                      <wp:effectExtent l="0" t="0" r="27940" b="27940"/>
                      <wp:docPr id="568" name="Ovale 5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218F33" id="Ovale 56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325985B" wp14:editId="54527F79">
                      <wp:extent cx="144000" cy="144000"/>
                      <wp:effectExtent l="0" t="0" r="27940" b="27940"/>
                      <wp:docPr id="569" name="Ovale 5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CEFD1" id="Ovale 56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BF1296F" wp14:editId="6DCF8E6B">
                      <wp:extent cx="144000" cy="144000"/>
                      <wp:effectExtent l="0" t="0" r="27940" b="27940"/>
                      <wp:docPr id="570" name="Ovale 5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8F768F" id="Ovale 57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E978BE4" wp14:editId="26DE8EC2">
                      <wp:extent cx="144000" cy="144000"/>
                      <wp:effectExtent l="0" t="0" r="27940" b="27940"/>
                      <wp:docPr id="571" name="Ovale 5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41F5C6" id="Ovale 57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31775A7" wp14:editId="760964F3">
                      <wp:extent cx="144000" cy="144000"/>
                      <wp:effectExtent l="0" t="0" r="27940" b="27940"/>
                      <wp:docPr id="572" name="Ovale 5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F103FA" id="Ovale 57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BDAFC16" wp14:editId="6B057D9B">
                      <wp:extent cx="144000" cy="144000"/>
                      <wp:effectExtent l="0" t="0" r="27940" b="27940"/>
                      <wp:docPr id="35" name="Ovale 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F50460" id="Ovale 3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A033A4B" wp14:editId="78E029AE">
                      <wp:extent cx="144000" cy="144000"/>
                      <wp:effectExtent l="0" t="0" r="27940" b="27940"/>
                      <wp:docPr id="36" name="Ovale 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129872" id="Ovale 3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45472903" w14:textId="2DBCE1CE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55FD4196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172C3F3" wp14:editId="0AD41CEB">
                      <wp:extent cx="144000" cy="144000"/>
                      <wp:effectExtent l="0" t="0" r="27940" b="27940"/>
                      <wp:docPr id="1053" name="Ovale 10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4295BA" id="Ovale 105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6661C78" wp14:editId="165EEACF">
                      <wp:extent cx="144000" cy="144000"/>
                      <wp:effectExtent l="0" t="0" r="27940" b="27940"/>
                      <wp:docPr id="1054" name="Ovale 10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A8B288" id="Ovale 105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262B80D" wp14:editId="303BB50C">
                      <wp:extent cx="144000" cy="144000"/>
                      <wp:effectExtent l="0" t="0" r="27940" b="27940"/>
                      <wp:docPr id="1055" name="Ovale 10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C2AD0B" id="Ovale 105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D9D5D87" wp14:editId="191A11E3">
                      <wp:extent cx="144000" cy="144000"/>
                      <wp:effectExtent l="0" t="0" r="27940" b="27940"/>
                      <wp:docPr id="1056" name="Ovale 10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E78B13" id="Ovale 105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82CDF19" wp14:editId="0C778D50">
                      <wp:extent cx="144000" cy="144000"/>
                      <wp:effectExtent l="0" t="0" r="27940" b="27940"/>
                      <wp:docPr id="1057" name="Ovale 10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7DD0A2" id="Ovale 105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174F79F" wp14:editId="5F4C8C7D">
                      <wp:extent cx="144000" cy="144000"/>
                      <wp:effectExtent l="0" t="0" r="27940" b="27940"/>
                      <wp:docPr id="1058" name="Ovale 10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A43AE6" id="Ovale 105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6B68FAC" wp14:editId="74B2816A">
                      <wp:extent cx="144000" cy="144000"/>
                      <wp:effectExtent l="0" t="0" r="27940" b="27940"/>
                      <wp:docPr id="1059" name="Ovale 10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EE9ECC" id="Ovale 105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654DC92C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358BE9E4" w14:textId="13A6085E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53989FC7" w14:textId="465F2B8B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F1BA7BB" wp14:editId="62FEA43F">
                      <wp:extent cx="144000" cy="144000"/>
                      <wp:effectExtent l="0" t="0" r="27940" b="27940"/>
                      <wp:docPr id="573" name="Ovale 5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69296D" id="Ovale 57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DEFF3B4" wp14:editId="59653308">
                      <wp:extent cx="144000" cy="144000"/>
                      <wp:effectExtent l="0" t="0" r="27940" b="27940"/>
                      <wp:docPr id="574" name="Ovale 5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2C2B1B" id="Ovale 57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A63904D" wp14:editId="78A39E01">
                      <wp:extent cx="144000" cy="144000"/>
                      <wp:effectExtent l="0" t="0" r="27940" b="27940"/>
                      <wp:docPr id="575" name="Ovale 5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FBB579" id="Ovale 57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7F189DE" wp14:editId="4842ED14">
                      <wp:extent cx="144000" cy="144000"/>
                      <wp:effectExtent l="0" t="0" r="27940" b="27940"/>
                      <wp:docPr id="576" name="Ovale 5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3A4CD" id="Ovale 57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A8DF387" wp14:editId="42C46506">
                      <wp:extent cx="144000" cy="144000"/>
                      <wp:effectExtent l="0" t="0" r="27940" b="27940"/>
                      <wp:docPr id="577" name="Ovale 5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349866" id="Ovale 57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3646F00" wp14:editId="3F0301FB">
                      <wp:extent cx="144000" cy="144000"/>
                      <wp:effectExtent l="0" t="0" r="27940" b="27940"/>
                      <wp:docPr id="578" name="Ovale 5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C0A3B1" id="Ovale 57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16FCFC0" wp14:editId="6981E339">
                      <wp:extent cx="144000" cy="144000"/>
                      <wp:effectExtent l="0" t="0" r="27940" b="27940"/>
                      <wp:docPr id="579" name="Ovale 5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008D3F" id="Ovale 57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F314264" wp14:editId="2FCCDE08">
                      <wp:extent cx="144000" cy="144000"/>
                      <wp:effectExtent l="0" t="0" r="27940" b="27940"/>
                      <wp:docPr id="37" name="Ovale 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B7B5AC" id="Ovale 3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C166071" wp14:editId="117EACF0">
                      <wp:extent cx="144000" cy="144000"/>
                      <wp:effectExtent l="0" t="0" r="27940" b="27940"/>
                      <wp:docPr id="40" name="Ovale 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082CC4" id="Ovale 4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213667DE" w14:textId="3B02076D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3F3B6992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6F6DFE5" wp14:editId="37F81408">
                      <wp:extent cx="144000" cy="144000"/>
                      <wp:effectExtent l="0" t="0" r="27940" b="27940"/>
                      <wp:docPr id="1060" name="Ovale 10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1C0CA0" id="Ovale 106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3254774" wp14:editId="08331119">
                      <wp:extent cx="144000" cy="144000"/>
                      <wp:effectExtent l="0" t="0" r="27940" b="27940"/>
                      <wp:docPr id="1061" name="Ovale 10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9C7FE1" id="Ovale 106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A23AB66" wp14:editId="35732E30">
                      <wp:extent cx="144000" cy="144000"/>
                      <wp:effectExtent l="0" t="0" r="27940" b="27940"/>
                      <wp:docPr id="1062" name="Ovale 10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63C14D" id="Ovale 106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EBFC1E1" wp14:editId="3D7D916E">
                      <wp:extent cx="144000" cy="144000"/>
                      <wp:effectExtent l="0" t="0" r="27940" b="27940"/>
                      <wp:docPr id="1063" name="Ovale 10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511028" id="Ovale 106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54107C0" wp14:editId="7AD2FB9B">
                      <wp:extent cx="144000" cy="144000"/>
                      <wp:effectExtent l="0" t="0" r="27940" b="27940"/>
                      <wp:docPr id="1064" name="Ovale 10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6E9F64" id="Ovale 106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B0B659E" wp14:editId="4F461F10">
                      <wp:extent cx="144000" cy="144000"/>
                      <wp:effectExtent l="0" t="0" r="27940" b="27940"/>
                      <wp:docPr id="1065" name="Ovale 10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CD613C" id="Ovale 106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0227949" wp14:editId="5593C281">
                      <wp:extent cx="144000" cy="144000"/>
                      <wp:effectExtent l="0" t="0" r="27940" b="27940"/>
                      <wp:docPr id="1066" name="Ovale 10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B2000" id="Ovale 106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4E4F176F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742B9398" w14:textId="41ABD702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46CA1CAA" w14:textId="0333DF70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099B8AA" wp14:editId="444E1784">
                      <wp:extent cx="144000" cy="144000"/>
                      <wp:effectExtent l="0" t="0" r="27940" b="27940"/>
                      <wp:docPr id="581" name="Ovale 5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7AD7B9" id="Ovale 58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2E900EB" wp14:editId="3FD4E24E">
                      <wp:extent cx="144000" cy="144000"/>
                      <wp:effectExtent l="0" t="0" r="27940" b="27940"/>
                      <wp:docPr id="588" name="Ovale 5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F652D0" id="Ovale 58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4FAA73F" wp14:editId="7EEF15B7">
                      <wp:extent cx="144000" cy="144000"/>
                      <wp:effectExtent l="0" t="0" r="27940" b="27940"/>
                      <wp:docPr id="672" name="Ovale 6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5ED579" id="Ovale 67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5211B05" wp14:editId="52166D4D">
                      <wp:extent cx="144000" cy="144000"/>
                      <wp:effectExtent l="0" t="0" r="27940" b="27940"/>
                      <wp:docPr id="673" name="Ovale 6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9DD153" id="Ovale 67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16BFEAF" wp14:editId="67166600">
                      <wp:extent cx="144000" cy="144000"/>
                      <wp:effectExtent l="0" t="0" r="27940" b="27940"/>
                      <wp:docPr id="674" name="Ovale 6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2F468C" id="Ovale 67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153F374" wp14:editId="6CAF80BB">
                      <wp:extent cx="144000" cy="144000"/>
                      <wp:effectExtent l="0" t="0" r="27940" b="27940"/>
                      <wp:docPr id="675" name="Ovale 6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D0A34" id="Ovale 67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3EA6CBD" wp14:editId="735A4A3A">
                      <wp:extent cx="144000" cy="144000"/>
                      <wp:effectExtent l="0" t="0" r="27940" b="27940"/>
                      <wp:docPr id="676" name="Ovale 6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346F7E" id="Ovale 67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B673224" wp14:editId="40FB7A60">
                      <wp:extent cx="144000" cy="144000"/>
                      <wp:effectExtent l="0" t="0" r="27940" b="27940"/>
                      <wp:docPr id="38" name="Ovale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C3CE49" id="Ovale 3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80F8887" wp14:editId="06F58FC5">
                      <wp:extent cx="144000" cy="144000"/>
                      <wp:effectExtent l="0" t="0" r="27940" b="27940"/>
                      <wp:docPr id="39" name="Ovale 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3A29A" id="Ovale 3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52BA75B5" w14:textId="54661EFA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56427353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9DE7C6B" wp14:editId="1757FDB3">
                      <wp:extent cx="144000" cy="144000"/>
                      <wp:effectExtent l="0" t="0" r="27940" b="27940"/>
                      <wp:docPr id="1067" name="Ovale 10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1F9172" id="Ovale 106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5AC73ED" wp14:editId="63E811E7">
                      <wp:extent cx="144000" cy="144000"/>
                      <wp:effectExtent l="0" t="0" r="27940" b="27940"/>
                      <wp:docPr id="1068" name="Ovale 10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EF74DC" id="Ovale 106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903BDB5" wp14:editId="7F91AD14">
                      <wp:extent cx="144000" cy="144000"/>
                      <wp:effectExtent l="0" t="0" r="27940" b="27940"/>
                      <wp:docPr id="1080" name="Ovale 10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67765" id="Ovale 108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2A9E0CA" wp14:editId="1A215710">
                      <wp:extent cx="144000" cy="144000"/>
                      <wp:effectExtent l="0" t="0" r="27940" b="27940"/>
                      <wp:docPr id="1081" name="Ovale 10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D5C0A5" id="Ovale 108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C15C4B3" wp14:editId="3A27D03C">
                      <wp:extent cx="144000" cy="144000"/>
                      <wp:effectExtent l="0" t="0" r="27940" b="27940"/>
                      <wp:docPr id="1082" name="Ovale 10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35D51" id="Ovale 108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46C5308" wp14:editId="6ABA2D73">
                      <wp:extent cx="144000" cy="144000"/>
                      <wp:effectExtent l="0" t="0" r="27940" b="27940"/>
                      <wp:docPr id="1083" name="Ovale 10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C120C5" id="Ovale 108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36E82ED" wp14:editId="41A17206">
                      <wp:extent cx="144000" cy="144000"/>
                      <wp:effectExtent l="0" t="0" r="27940" b="27940"/>
                      <wp:docPr id="1084" name="Ovale 10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D946EE" id="Ovale 108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4A07B21B" w14:textId="77777777" w:rsidTr="00CC1278">
        <w:trPr>
          <w:trHeight w:val="533"/>
          <w:jc w:val="center"/>
        </w:trPr>
        <w:tc>
          <w:tcPr>
            <w:tcW w:w="565" w:type="dxa"/>
            <w:vMerge w:val="restart"/>
            <w:textDirection w:val="btLr"/>
            <w:vAlign w:val="center"/>
          </w:tcPr>
          <w:p w14:paraId="4B42E6D3" w14:textId="59D9F74B" w:rsidR="00CC1278" w:rsidRPr="00CC1278" w:rsidRDefault="00CC1278" w:rsidP="00CC1278">
            <w:pPr>
              <w:pStyle w:val="Titolo3"/>
              <w:ind w:left="113" w:right="113"/>
              <w:jc w:val="right"/>
              <w:outlineLvl w:val="2"/>
              <w:rPr>
                <w:noProof/>
                <w:sz w:val="28"/>
                <w:szCs w:val="28"/>
                <w:lang w:val="it-IT"/>
              </w:rPr>
            </w:pPr>
            <w:r w:rsidRPr="00CC1278">
              <w:rPr>
                <w:noProof/>
                <w:sz w:val="28"/>
                <w:szCs w:val="28"/>
                <w:lang w:val="it-IT"/>
              </w:rPr>
              <w:t>GLASS</w:t>
            </w:r>
          </w:p>
        </w:tc>
        <w:tc>
          <w:tcPr>
            <w:tcW w:w="2837" w:type="dxa"/>
            <w:vAlign w:val="center"/>
          </w:tcPr>
          <w:p w14:paraId="609DFCE6" w14:textId="440FD4E6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9A0254C" wp14:editId="3FC3BBA3">
                      <wp:extent cx="144000" cy="144000"/>
                      <wp:effectExtent l="0" t="0" r="27940" b="27940"/>
                      <wp:docPr id="677" name="Ovale 6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B3A36" id="Ovale 67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3022CB0" wp14:editId="157938ED">
                      <wp:extent cx="144000" cy="144000"/>
                      <wp:effectExtent l="0" t="0" r="27940" b="27940"/>
                      <wp:docPr id="678" name="Ovale 6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25835D" id="Ovale 67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6899F88" wp14:editId="48BA1087">
                      <wp:extent cx="144000" cy="144000"/>
                      <wp:effectExtent l="0" t="0" r="27940" b="27940"/>
                      <wp:docPr id="679" name="Ovale 6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4182B9" id="Ovale 67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518E901" wp14:editId="47AF9CA9">
                      <wp:extent cx="144000" cy="144000"/>
                      <wp:effectExtent l="0" t="0" r="27940" b="27940"/>
                      <wp:docPr id="680" name="Ovale 6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4D52E" id="Ovale 68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719DC4E" wp14:editId="76257F2A">
                      <wp:extent cx="144000" cy="144000"/>
                      <wp:effectExtent l="0" t="0" r="27940" b="27940"/>
                      <wp:docPr id="681" name="Ovale 6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01A46" id="Ovale 68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78C5E81" wp14:editId="7F12323B">
                      <wp:extent cx="144000" cy="144000"/>
                      <wp:effectExtent l="0" t="0" r="27940" b="27940"/>
                      <wp:docPr id="682" name="Ovale 6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E0AA3B" id="Ovale 68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81E0A8D" wp14:editId="3387ACA6">
                      <wp:extent cx="144000" cy="144000"/>
                      <wp:effectExtent l="0" t="0" r="27940" b="27940"/>
                      <wp:docPr id="683" name="Ovale 6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7D72A1" id="Ovale 68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31D5AC4" wp14:editId="082FDD09">
                      <wp:extent cx="144000" cy="144000"/>
                      <wp:effectExtent l="0" t="0" r="27940" b="27940"/>
                      <wp:docPr id="41" name="Ovale 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C0B705" id="Ovale 4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E674DAD" wp14:editId="4C1BC2AF">
                      <wp:extent cx="144000" cy="144000"/>
                      <wp:effectExtent l="0" t="0" r="27940" b="27940"/>
                      <wp:docPr id="42" name="Ovale 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B99013" id="Ovale 4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 w:val="restart"/>
            <w:textDirection w:val="btLr"/>
            <w:vAlign w:val="center"/>
          </w:tcPr>
          <w:p w14:paraId="27FBF200" w14:textId="275DC83E" w:rsidR="00CC1278" w:rsidRPr="00154D05" w:rsidRDefault="00CC1278" w:rsidP="00CC1278">
            <w:pPr>
              <w:pStyle w:val="Titolo3"/>
              <w:ind w:left="113" w:right="113"/>
              <w:jc w:val="right"/>
              <w:outlineLvl w:val="2"/>
              <w:rPr>
                <w:noProof/>
                <w:lang w:val="it-IT"/>
              </w:rPr>
            </w:pPr>
            <w:r w:rsidRPr="00CC1278">
              <w:rPr>
                <w:noProof/>
                <w:sz w:val="28"/>
                <w:szCs w:val="28"/>
                <w:lang w:val="it-IT"/>
              </w:rPr>
              <w:t>TIN</w:t>
            </w:r>
          </w:p>
        </w:tc>
        <w:tc>
          <w:tcPr>
            <w:tcW w:w="2355" w:type="dxa"/>
            <w:vAlign w:val="center"/>
          </w:tcPr>
          <w:p w14:paraId="077FB9CD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6F725A8" wp14:editId="026C9792">
                      <wp:extent cx="144000" cy="144000"/>
                      <wp:effectExtent l="0" t="0" r="27940" b="27940"/>
                      <wp:docPr id="1085" name="Ovale 10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96830" id="Ovale 108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AFF6122" wp14:editId="523E0575">
                      <wp:extent cx="144000" cy="144000"/>
                      <wp:effectExtent l="0" t="0" r="27940" b="27940"/>
                      <wp:docPr id="1086" name="Ovale 10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EA3D02" id="Ovale 108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0643B83" wp14:editId="104BDA8C">
                      <wp:extent cx="144000" cy="144000"/>
                      <wp:effectExtent l="0" t="0" r="27940" b="27940"/>
                      <wp:docPr id="1087" name="Ovale 10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1ED2A1" id="Ovale 108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90BEB0D" wp14:editId="6945226B">
                      <wp:extent cx="144000" cy="144000"/>
                      <wp:effectExtent l="0" t="0" r="27940" b="27940"/>
                      <wp:docPr id="1312" name="Ovale 13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E0411A" id="Ovale 131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C4654C4" wp14:editId="512E9A46">
                      <wp:extent cx="144000" cy="144000"/>
                      <wp:effectExtent l="0" t="0" r="27940" b="27940"/>
                      <wp:docPr id="1313" name="Ovale 13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53CA53" id="Ovale 131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3E15CAE" wp14:editId="77AD2C3D">
                      <wp:extent cx="144000" cy="144000"/>
                      <wp:effectExtent l="0" t="0" r="27940" b="27940"/>
                      <wp:docPr id="1314" name="Ovale 13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0B375E" id="Ovale 131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98726BB" wp14:editId="60E5B676">
                      <wp:extent cx="144000" cy="144000"/>
                      <wp:effectExtent l="0" t="0" r="27940" b="27940"/>
                      <wp:docPr id="1315" name="Ovale 13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22E9D" id="Ovale 131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5C42438B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24489E56" w14:textId="4CB6D298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10EF0BA2" w14:textId="77F199E4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795C799" wp14:editId="781726A6">
                      <wp:extent cx="144000" cy="144000"/>
                      <wp:effectExtent l="0" t="0" r="27940" b="27940"/>
                      <wp:docPr id="684" name="Ovale 6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B3F6FE" id="Ovale 68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B32A7FD" wp14:editId="51636E26">
                      <wp:extent cx="144000" cy="144000"/>
                      <wp:effectExtent l="0" t="0" r="27940" b="27940"/>
                      <wp:docPr id="685" name="Ovale 6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C9522" id="Ovale 68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E858E74" wp14:editId="14B6F280">
                      <wp:extent cx="144000" cy="144000"/>
                      <wp:effectExtent l="0" t="0" r="27940" b="27940"/>
                      <wp:docPr id="686" name="Ovale 6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2F3E7D" id="Ovale 68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981E3CD" wp14:editId="170D1E5F">
                      <wp:extent cx="144000" cy="144000"/>
                      <wp:effectExtent l="0" t="0" r="27940" b="27940"/>
                      <wp:docPr id="687" name="Ovale 6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F82867" id="Ovale 68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D52CF64" wp14:editId="1CEB27F7">
                      <wp:extent cx="144000" cy="144000"/>
                      <wp:effectExtent l="0" t="0" r="27940" b="27940"/>
                      <wp:docPr id="760" name="Ovale 7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C9547E" id="Ovale 76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468F34B" wp14:editId="494A3F70">
                      <wp:extent cx="144000" cy="144000"/>
                      <wp:effectExtent l="0" t="0" r="27940" b="27940"/>
                      <wp:docPr id="761" name="Ovale 7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A7958" id="Ovale 76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070988F" wp14:editId="3A997CDE">
                      <wp:extent cx="144000" cy="144000"/>
                      <wp:effectExtent l="0" t="0" r="27940" b="27940"/>
                      <wp:docPr id="762" name="Ovale 7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72995C" id="Ovale 76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43D4425" wp14:editId="7D6C1F32">
                      <wp:extent cx="144000" cy="144000"/>
                      <wp:effectExtent l="0" t="0" r="27940" b="27940"/>
                      <wp:docPr id="43" name="Ova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24B683" id="Ovale 4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AA9CA86" wp14:editId="2ECB328C">
                      <wp:extent cx="144000" cy="144000"/>
                      <wp:effectExtent l="0" t="0" r="27940" b="27940"/>
                      <wp:docPr id="44" name="Ovale 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9AE23" id="Ovale 4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3D9DF6C8" w14:textId="66C5A826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70112195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D581F1A" wp14:editId="28ADE2BE">
                      <wp:extent cx="144000" cy="144000"/>
                      <wp:effectExtent l="0" t="0" r="27940" b="27940"/>
                      <wp:docPr id="1316" name="Ovale 13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CC6EFF" id="Ovale 131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1E052A4" wp14:editId="05CF193A">
                      <wp:extent cx="144000" cy="144000"/>
                      <wp:effectExtent l="0" t="0" r="27940" b="27940"/>
                      <wp:docPr id="1317" name="Ovale 13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21A4FA" id="Ovale 131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50769A9" wp14:editId="386D5CF3">
                      <wp:extent cx="144000" cy="144000"/>
                      <wp:effectExtent l="0" t="0" r="27940" b="27940"/>
                      <wp:docPr id="1318" name="Ovale 13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54A156" id="Ovale 131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693A720" wp14:editId="797F5016">
                      <wp:extent cx="144000" cy="144000"/>
                      <wp:effectExtent l="0" t="0" r="27940" b="27940"/>
                      <wp:docPr id="1319" name="Ovale 13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383AEB" id="Ovale 131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430578D" wp14:editId="6D9B83ED">
                      <wp:extent cx="144000" cy="144000"/>
                      <wp:effectExtent l="0" t="0" r="27940" b="27940"/>
                      <wp:docPr id="1320" name="Ovale 13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41F299" id="Ovale 132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22114C9" wp14:editId="4A2715E5">
                      <wp:extent cx="144000" cy="144000"/>
                      <wp:effectExtent l="0" t="0" r="27940" b="27940"/>
                      <wp:docPr id="1321" name="Ovale 13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1C63B9" id="Ovale 132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87FD8D8" wp14:editId="3BAEC178">
                      <wp:extent cx="144000" cy="144000"/>
                      <wp:effectExtent l="0" t="0" r="27940" b="27940"/>
                      <wp:docPr id="1323" name="Ovale 13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7F725A" id="Ovale 132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30EF4110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7526136B" w14:textId="3C144A95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50C3ED9A" w14:textId="6FEE90EF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A40DAC2" wp14:editId="651506DC">
                      <wp:extent cx="144000" cy="144000"/>
                      <wp:effectExtent l="0" t="0" r="27940" b="27940"/>
                      <wp:docPr id="763" name="Ovale 7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C8386F" id="Ovale 76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2B52393" wp14:editId="2A22AFB2">
                      <wp:extent cx="144000" cy="144000"/>
                      <wp:effectExtent l="0" t="0" r="27940" b="27940"/>
                      <wp:docPr id="764" name="Ovale 7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84B4E1" id="Ovale 76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FBB0BB8" wp14:editId="15BD5356">
                      <wp:extent cx="144000" cy="144000"/>
                      <wp:effectExtent l="0" t="0" r="27940" b="27940"/>
                      <wp:docPr id="765" name="Ovale 7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73193D" id="Ovale 76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B32B448" wp14:editId="033ADDD1">
                      <wp:extent cx="144000" cy="144000"/>
                      <wp:effectExtent l="0" t="0" r="27940" b="27940"/>
                      <wp:docPr id="766" name="Ovale 7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D390EA" id="Ovale 76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45C3C1F" wp14:editId="617B36A5">
                      <wp:extent cx="144000" cy="144000"/>
                      <wp:effectExtent l="0" t="0" r="27940" b="27940"/>
                      <wp:docPr id="767" name="Ovale 7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7F3710" id="Ovale 76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EEC506B" wp14:editId="5AD5E66C">
                      <wp:extent cx="144000" cy="144000"/>
                      <wp:effectExtent l="0" t="0" r="27940" b="27940"/>
                      <wp:docPr id="864" name="Ovale 8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81B9A0" id="Ovale 86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AF596FF" wp14:editId="1AAEA5B5">
                      <wp:extent cx="144000" cy="144000"/>
                      <wp:effectExtent l="0" t="0" r="27940" b="27940"/>
                      <wp:docPr id="865" name="Ovale 8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97F557" id="Ovale 86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1860AAF" wp14:editId="5E54A18E">
                      <wp:extent cx="144000" cy="144000"/>
                      <wp:effectExtent l="0" t="0" r="27940" b="27940"/>
                      <wp:docPr id="45" name="Ovale 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51FF9E" id="Ovale 4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E3B1F74" wp14:editId="2D327E15">
                      <wp:extent cx="144000" cy="144000"/>
                      <wp:effectExtent l="0" t="0" r="27940" b="27940"/>
                      <wp:docPr id="46" name="Ovale 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930377" id="Ovale 4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077EFEFF" w14:textId="58CE9A6B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2E092C25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917C7E7" wp14:editId="605CB6C4">
                      <wp:extent cx="144000" cy="144000"/>
                      <wp:effectExtent l="0" t="0" r="27940" b="27940"/>
                      <wp:docPr id="1324" name="Ovale 13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DEFB5" id="Ovale 132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FDC72D7" wp14:editId="272E82B1">
                      <wp:extent cx="144000" cy="144000"/>
                      <wp:effectExtent l="0" t="0" r="27940" b="27940"/>
                      <wp:docPr id="1325" name="Ovale 13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8270A3" id="Ovale 132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E5878F2" wp14:editId="6324C20A">
                      <wp:extent cx="144000" cy="144000"/>
                      <wp:effectExtent l="0" t="0" r="27940" b="27940"/>
                      <wp:docPr id="1326" name="Ovale 13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7685E6" id="Ovale 132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434E994" wp14:editId="4CF1947A">
                      <wp:extent cx="144000" cy="144000"/>
                      <wp:effectExtent l="0" t="0" r="27940" b="27940"/>
                      <wp:docPr id="1327" name="Ovale 13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F07FAE" id="Ovale 132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AD9F19F" wp14:editId="461750C8">
                      <wp:extent cx="144000" cy="144000"/>
                      <wp:effectExtent l="0" t="0" r="27940" b="27940"/>
                      <wp:docPr id="1328" name="Ovale 13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32E295" id="Ovale 132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782D16A" wp14:editId="40A8914C">
                      <wp:extent cx="144000" cy="144000"/>
                      <wp:effectExtent l="0" t="0" r="27940" b="27940"/>
                      <wp:docPr id="1329" name="Ovale 13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E5A4B3" id="Ovale 132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DDAD685" wp14:editId="6F6471D9">
                      <wp:extent cx="144000" cy="144000"/>
                      <wp:effectExtent l="0" t="0" r="27940" b="27940"/>
                      <wp:docPr id="1330" name="Ovale 13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905948" id="Ovale 133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419582E4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659FD070" w14:textId="6B68CF71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3F0C396C" w14:textId="4D6E3CAB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B70813F" wp14:editId="261B51FD">
                      <wp:extent cx="144000" cy="144000"/>
                      <wp:effectExtent l="0" t="0" r="27940" b="27940"/>
                      <wp:docPr id="866" name="Ovale 8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90CC8B" id="Ovale 86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1251362" wp14:editId="06653A1F">
                      <wp:extent cx="144000" cy="144000"/>
                      <wp:effectExtent l="0" t="0" r="27940" b="27940"/>
                      <wp:docPr id="867" name="Ovale 8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6DF6CD" id="Ovale 86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4736E7B" wp14:editId="0B626B5E">
                      <wp:extent cx="144000" cy="144000"/>
                      <wp:effectExtent l="0" t="0" r="27940" b="27940"/>
                      <wp:docPr id="868" name="Ovale 8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61DF53" id="Ovale 86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9BDA0FB" wp14:editId="5AD5A0FD">
                      <wp:extent cx="144000" cy="144000"/>
                      <wp:effectExtent l="0" t="0" r="27940" b="27940"/>
                      <wp:docPr id="869" name="Ovale 8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219477" id="Ovale 86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08DE1A7" wp14:editId="6E16920A">
                      <wp:extent cx="144000" cy="144000"/>
                      <wp:effectExtent l="0" t="0" r="27940" b="27940"/>
                      <wp:docPr id="870" name="Ovale 8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74D44" id="Ovale 87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2ED89AF" wp14:editId="1DC7E8C0">
                      <wp:extent cx="144000" cy="144000"/>
                      <wp:effectExtent l="0" t="0" r="27940" b="27940"/>
                      <wp:docPr id="871" name="Ovale 8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36DEAC" id="Ovale 87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38D010" wp14:editId="3392C623">
                      <wp:extent cx="144000" cy="144000"/>
                      <wp:effectExtent l="0" t="0" r="27940" b="27940"/>
                      <wp:docPr id="872" name="Ovale 8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5CD64C" id="Ovale 87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CFADE2F" wp14:editId="6F2AB492">
                      <wp:extent cx="144000" cy="144000"/>
                      <wp:effectExtent l="0" t="0" r="27940" b="27940"/>
                      <wp:docPr id="47" name="Ovale 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A22846" id="Ovale 4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1A58FF" wp14:editId="22D4DF31">
                      <wp:extent cx="144000" cy="144000"/>
                      <wp:effectExtent l="0" t="0" r="27940" b="27940"/>
                      <wp:docPr id="48" name="Ovale 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879A1E" id="Ovale 4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5303AAD1" w14:textId="3566A9F2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4EBCF1CF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0C7FBC4" wp14:editId="331259E2">
                      <wp:extent cx="144000" cy="144000"/>
                      <wp:effectExtent l="0" t="0" r="27940" b="27940"/>
                      <wp:docPr id="1331" name="Ovale 13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2B4C6C" id="Ovale 133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20EF81C" wp14:editId="73512F2C">
                      <wp:extent cx="144000" cy="144000"/>
                      <wp:effectExtent l="0" t="0" r="27940" b="27940"/>
                      <wp:docPr id="1332" name="Ovale 13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9C7E8" id="Ovale 133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C8BA57F" wp14:editId="6458AC03">
                      <wp:extent cx="144000" cy="144000"/>
                      <wp:effectExtent l="0" t="0" r="27940" b="27940"/>
                      <wp:docPr id="1333" name="Ovale 13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362CBA" id="Ovale 133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8CBD5BE" wp14:editId="7ED3AE04">
                      <wp:extent cx="144000" cy="144000"/>
                      <wp:effectExtent l="0" t="0" r="27940" b="27940"/>
                      <wp:docPr id="1334" name="Ovale 13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9B381" id="Ovale 133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C7C10C" wp14:editId="1F45AAED">
                      <wp:extent cx="144000" cy="144000"/>
                      <wp:effectExtent l="0" t="0" r="27940" b="27940"/>
                      <wp:docPr id="1335" name="Ovale 13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8C722F" id="Ovale 133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EBAF71A" wp14:editId="75A67257">
                      <wp:extent cx="144000" cy="144000"/>
                      <wp:effectExtent l="0" t="0" r="27940" b="27940"/>
                      <wp:docPr id="1336" name="Ovale 13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9B8E03" id="Ovale 133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D7D61E7" wp14:editId="1E219CC8">
                      <wp:extent cx="144000" cy="144000"/>
                      <wp:effectExtent l="0" t="0" r="27940" b="27940"/>
                      <wp:docPr id="1337" name="Ovale 13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80CB58" id="Ovale 133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0AAA08BB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1FCB45DD" w14:textId="34735196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5443EB60" w14:textId="5DA92E4A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A887189" wp14:editId="2F78562F">
                      <wp:extent cx="144000" cy="144000"/>
                      <wp:effectExtent l="0" t="0" r="27940" b="27940"/>
                      <wp:docPr id="873" name="Ovale 8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997116" id="Ovale 87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68F1281" wp14:editId="29C5B901">
                      <wp:extent cx="144000" cy="144000"/>
                      <wp:effectExtent l="0" t="0" r="27940" b="27940"/>
                      <wp:docPr id="874" name="Ovale 8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46C6C8" id="Ovale 87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157228C" wp14:editId="26D51DC4">
                      <wp:extent cx="144000" cy="144000"/>
                      <wp:effectExtent l="0" t="0" r="27940" b="27940"/>
                      <wp:docPr id="875" name="Ovale 8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07289" id="Ovale 87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8E3B7ED" wp14:editId="3313E321">
                      <wp:extent cx="144000" cy="144000"/>
                      <wp:effectExtent l="0" t="0" r="27940" b="27940"/>
                      <wp:docPr id="876" name="Ovale 8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3EC760" id="Ovale 87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CFD2F46" wp14:editId="380B5271">
                      <wp:extent cx="144000" cy="144000"/>
                      <wp:effectExtent l="0" t="0" r="27940" b="27940"/>
                      <wp:docPr id="877" name="Ovale 8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68D03" id="Ovale 87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56693DE" wp14:editId="6B4364D1">
                      <wp:extent cx="144000" cy="144000"/>
                      <wp:effectExtent l="0" t="0" r="27940" b="27940"/>
                      <wp:docPr id="878" name="Ovale 8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B04CC4" id="Ovale 87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37F9679" wp14:editId="20BC4CD7">
                      <wp:extent cx="144000" cy="144000"/>
                      <wp:effectExtent l="0" t="0" r="27940" b="27940"/>
                      <wp:docPr id="879" name="Ovale 8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1E2B5" id="Ovale 87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EB9C3FC" wp14:editId="77A0647F">
                      <wp:extent cx="144000" cy="144000"/>
                      <wp:effectExtent l="0" t="0" r="27940" b="27940"/>
                      <wp:docPr id="49" name="Ovale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62A23A" id="Ovale 4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E61A214" wp14:editId="4293A0E6">
                      <wp:extent cx="144000" cy="144000"/>
                      <wp:effectExtent l="0" t="0" r="27940" b="27940"/>
                      <wp:docPr id="50" name="Ovale 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F8E7F8" id="Ovale 5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4CA9B5A4" w14:textId="3F24E01A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25AA2068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2DCA660" wp14:editId="15E79BA7">
                      <wp:extent cx="144000" cy="144000"/>
                      <wp:effectExtent l="0" t="0" r="27940" b="27940"/>
                      <wp:docPr id="1338" name="Ovale 13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DE2162" id="Ovale 133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14B02FF" wp14:editId="65BEECB7">
                      <wp:extent cx="144000" cy="144000"/>
                      <wp:effectExtent l="0" t="0" r="27940" b="27940"/>
                      <wp:docPr id="1339" name="Ovale 13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4F5BF" id="Ovale 133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88C20E3" wp14:editId="62D6A0B2">
                      <wp:extent cx="144000" cy="144000"/>
                      <wp:effectExtent l="0" t="0" r="27940" b="27940"/>
                      <wp:docPr id="1340" name="Ovale 13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6BFEE4" id="Ovale 134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EDFACA5" wp14:editId="45EF29EE">
                      <wp:extent cx="144000" cy="144000"/>
                      <wp:effectExtent l="0" t="0" r="27940" b="27940"/>
                      <wp:docPr id="1341" name="Ovale 13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352A0A" id="Ovale 134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3287033" wp14:editId="4164F4BF">
                      <wp:extent cx="144000" cy="144000"/>
                      <wp:effectExtent l="0" t="0" r="27940" b="27940"/>
                      <wp:docPr id="1342" name="Ovale 13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AB101" id="Ovale 134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90E2146" wp14:editId="0E1F5BC4">
                      <wp:extent cx="144000" cy="144000"/>
                      <wp:effectExtent l="0" t="0" r="27940" b="27940"/>
                      <wp:docPr id="1343" name="Ovale 13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A9BA01" id="Ovale 134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4101FCE" wp14:editId="59A1051D">
                      <wp:extent cx="144000" cy="144000"/>
                      <wp:effectExtent l="0" t="0" r="27940" b="27940"/>
                      <wp:docPr id="1344" name="Ovale 13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12C5DF" id="Ovale 134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189723D0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381DA455" w14:textId="039AC9E9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643625C5" w14:textId="55420F88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14E1D3A" wp14:editId="7CC3FEED">
                      <wp:extent cx="144000" cy="144000"/>
                      <wp:effectExtent l="0" t="0" r="27940" b="27940"/>
                      <wp:docPr id="880" name="Ovale 8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519356" id="Ovale 88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617C788" wp14:editId="594E6294">
                      <wp:extent cx="144000" cy="144000"/>
                      <wp:effectExtent l="0" t="0" r="27940" b="27940"/>
                      <wp:docPr id="881" name="Ovale 8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7FD599" id="Ovale 88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F28AE1E" wp14:editId="46AC9362">
                      <wp:extent cx="144000" cy="144000"/>
                      <wp:effectExtent l="0" t="0" r="27940" b="27940"/>
                      <wp:docPr id="1005" name="Ovale 10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C806EB" id="Ovale 100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59EF250" wp14:editId="1DC2CD7E">
                      <wp:extent cx="144000" cy="144000"/>
                      <wp:effectExtent l="0" t="0" r="27940" b="27940"/>
                      <wp:docPr id="1006" name="Ovale 10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1F447" id="Ovale 100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55219DD" wp14:editId="49B70AE0">
                      <wp:extent cx="144000" cy="144000"/>
                      <wp:effectExtent l="0" t="0" r="27940" b="27940"/>
                      <wp:docPr id="1007" name="Ovale 100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F469A4" id="Ovale 100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E291A2E" wp14:editId="59DE1247">
                      <wp:extent cx="144000" cy="144000"/>
                      <wp:effectExtent l="0" t="0" r="27940" b="27940"/>
                      <wp:docPr id="1008" name="Ovale 100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4BD3C2" id="Ovale 100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7701725" wp14:editId="6234A8C0">
                      <wp:extent cx="144000" cy="144000"/>
                      <wp:effectExtent l="0" t="0" r="27940" b="27940"/>
                      <wp:docPr id="1009" name="Ovale 10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443EFE" id="Ovale 100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62CF614" wp14:editId="55E916BC">
                      <wp:extent cx="144000" cy="144000"/>
                      <wp:effectExtent l="0" t="0" r="27940" b="27940"/>
                      <wp:docPr id="51" name="Ovale 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257B5" id="Ovale 5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25AB955" wp14:editId="4D84E56B">
                      <wp:extent cx="144000" cy="144000"/>
                      <wp:effectExtent l="0" t="0" r="27940" b="27940"/>
                      <wp:docPr id="52" name="Ovale 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7C38F1" id="Ovale 5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0C53EF0E" w14:textId="2A2C819F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0B06A290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3AC470" wp14:editId="7E8ECBBC">
                      <wp:extent cx="144000" cy="144000"/>
                      <wp:effectExtent l="0" t="0" r="27940" b="27940"/>
                      <wp:docPr id="1345" name="Ovale 13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20FBFE" id="Ovale 134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72ADD56" wp14:editId="527A17C3">
                      <wp:extent cx="144000" cy="144000"/>
                      <wp:effectExtent l="0" t="0" r="27940" b="27940"/>
                      <wp:docPr id="1346" name="Ovale 13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A7C211" id="Ovale 134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0EE86C8" wp14:editId="49B5728F">
                      <wp:extent cx="144000" cy="144000"/>
                      <wp:effectExtent l="0" t="0" r="27940" b="27940"/>
                      <wp:docPr id="1347" name="Ovale 13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A49B0C" id="Ovale 134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0F8B1DD" wp14:editId="6FCC43EC">
                      <wp:extent cx="144000" cy="144000"/>
                      <wp:effectExtent l="0" t="0" r="27940" b="27940"/>
                      <wp:docPr id="1348" name="Ovale 13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0F9AF4" id="Ovale 134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A56B05F" wp14:editId="3AB8D4E6">
                      <wp:extent cx="144000" cy="144000"/>
                      <wp:effectExtent l="0" t="0" r="27940" b="27940"/>
                      <wp:docPr id="1349" name="Ovale 13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D2FFFB" id="Ovale 1349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FCC51B8" wp14:editId="3C67FBB3">
                      <wp:extent cx="144000" cy="144000"/>
                      <wp:effectExtent l="0" t="0" r="27940" b="27940"/>
                      <wp:docPr id="1350" name="Ovale 13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79FF4" id="Ovale 135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C2FE587" wp14:editId="548574A3">
                      <wp:extent cx="144000" cy="144000"/>
                      <wp:effectExtent l="0" t="0" r="27940" b="27940"/>
                      <wp:docPr id="1351" name="Ovale 13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6C5846" id="Ovale 135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C1278" w:rsidRPr="00154D05" w14:paraId="022BAEFE" w14:textId="77777777" w:rsidTr="00CC1278">
        <w:trPr>
          <w:trHeight w:val="533"/>
          <w:jc w:val="center"/>
        </w:trPr>
        <w:tc>
          <w:tcPr>
            <w:tcW w:w="565" w:type="dxa"/>
            <w:vMerge/>
            <w:vAlign w:val="center"/>
          </w:tcPr>
          <w:p w14:paraId="7945B08F" w14:textId="71972C2B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837" w:type="dxa"/>
            <w:vAlign w:val="center"/>
          </w:tcPr>
          <w:p w14:paraId="01936187" w14:textId="79E207CC" w:rsidR="00CC1278" w:rsidRPr="00154D05" w:rsidRDefault="00CC1278" w:rsidP="008D22FC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ED87027" wp14:editId="705340F6">
                      <wp:extent cx="144000" cy="144000"/>
                      <wp:effectExtent l="0" t="0" r="27940" b="27940"/>
                      <wp:docPr id="1010" name="Ovale 10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74D68C" id="Ovale 1010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4F0116E" wp14:editId="48D990BD">
                      <wp:extent cx="144000" cy="144000"/>
                      <wp:effectExtent l="0" t="0" r="27940" b="27940"/>
                      <wp:docPr id="1011" name="Ovale 10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F87307" id="Ovale 1011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5D926C17" wp14:editId="5549887E">
                      <wp:extent cx="144000" cy="144000"/>
                      <wp:effectExtent l="0" t="0" r="27940" b="27940"/>
                      <wp:docPr id="1012" name="Ovale 10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7ED513" id="Ovale 101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1063753" wp14:editId="66850DB1">
                      <wp:extent cx="144000" cy="144000"/>
                      <wp:effectExtent l="0" t="0" r="27940" b="27940"/>
                      <wp:docPr id="1013" name="Ovale 10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5D7901" id="Ovale 101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96B3564" wp14:editId="40EC0675">
                      <wp:extent cx="144000" cy="144000"/>
                      <wp:effectExtent l="0" t="0" r="27940" b="27940"/>
                      <wp:docPr id="1014" name="Ovale 10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67BF6" id="Ovale 101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39C09B22" wp14:editId="2D0C3F05">
                      <wp:extent cx="144000" cy="144000"/>
                      <wp:effectExtent l="0" t="0" r="27940" b="27940"/>
                      <wp:docPr id="1015" name="Ovale 10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7A60AF" id="Ovale 101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9DA6A39" wp14:editId="5B29EA84">
                      <wp:extent cx="144000" cy="144000"/>
                      <wp:effectExtent l="0" t="0" r="27940" b="27940"/>
                      <wp:docPr id="1016" name="Ovale 10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0BB392" id="Ovale 101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4C36377B" wp14:editId="56FB5342">
                      <wp:extent cx="144000" cy="144000"/>
                      <wp:effectExtent l="0" t="0" r="27940" b="27940"/>
                      <wp:docPr id="53" name="Ovale 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16F3B7" id="Ovale 5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F521B96" wp14:editId="3BF93AB6">
                      <wp:extent cx="144000" cy="144000"/>
                      <wp:effectExtent l="0" t="0" r="27940" b="27940"/>
                      <wp:docPr id="54" name="Ovale 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676640" id="Ovale 5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3" w:type="dxa"/>
            <w:vMerge/>
            <w:vAlign w:val="center"/>
          </w:tcPr>
          <w:p w14:paraId="0E112A06" w14:textId="1E481B9A" w:rsidR="00CC1278" w:rsidRPr="00154D05" w:rsidRDefault="00CC1278" w:rsidP="00B86173">
            <w:pPr>
              <w:pStyle w:val="Titolo3"/>
              <w:outlineLvl w:val="2"/>
              <w:rPr>
                <w:noProof/>
                <w:lang w:val="it-IT"/>
              </w:rPr>
            </w:pPr>
          </w:p>
        </w:tc>
        <w:tc>
          <w:tcPr>
            <w:tcW w:w="2355" w:type="dxa"/>
            <w:vAlign w:val="center"/>
          </w:tcPr>
          <w:p w14:paraId="4385E193" w14:textId="77777777" w:rsidR="00CC1278" w:rsidRPr="00154D05" w:rsidRDefault="00CC1278" w:rsidP="00B86173">
            <w:pPr>
              <w:rPr>
                <w:noProof/>
                <w:lang w:val="it-IT"/>
              </w:rPr>
            </w:pP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7216B3AD" wp14:editId="6BF7D900">
                      <wp:extent cx="144000" cy="144000"/>
                      <wp:effectExtent l="0" t="0" r="27940" b="27940"/>
                      <wp:docPr id="1352" name="Ovale 13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6157E9" id="Ovale 1352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E4CB73C" wp14:editId="001E315F">
                      <wp:extent cx="144000" cy="144000"/>
                      <wp:effectExtent l="0" t="0" r="27940" b="27940"/>
                      <wp:docPr id="1353" name="Ovale 13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90A693" id="Ovale 1353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2158C24F" wp14:editId="65231E66">
                      <wp:extent cx="144000" cy="144000"/>
                      <wp:effectExtent l="0" t="0" r="27940" b="27940"/>
                      <wp:docPr id="1354" name="Ovale 13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A027BC" id="Ovale 1354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0F522525" wp14:editId="5D67BA1B">
                      <wp:extent cx="144000" cy="144000"/>
                      <wp:effectExtent l="0" t="0" r="27940" b="27940"/>
                      <wp:docPr id="1355" name="Ovale 13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8BB46C" id="Ovale 1355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F5B8A74" wp14:editId="25DB6C85">
                      <wp:extent cx="144000" cy="144000"/>
                      <wp:effectExtent l="0" t="0" r="27940" b="27940"/>
                      <wp:docPr id="1356" name="Ovale 13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634E0B" id="Ovale 1356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6DDEDED7" wp14:editId="1A17C49C">
                      <wp:extent cx="144000" cy="144000"/>
                      <wp:effectExtent l="0" t="0" r="27940" b="27940"/>
                      <wp:docPr id="1357" name="Ovale 13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2560AF" id="Ovale 1357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154D05">
              <w:rPr>
                <w:noProof/>
                <w:lang w:val="it-IT" w:bidi="it-IT"/>
              </w:rPr>
              <mc:AlternateContent>
                <mc:Choice Requires="wps">
                  <w:drawing>
                    <wp:inline distT="0" distB="0" distL="0" distR="0" wp14:anchorId="1CDE5ABB" wp14:editId="194B8B68">
                      <wp:extent cx="144000" cy="144000"/>
                      <wp:effectExtent l="0" t="0" r="27940" b="27940"/>
                      <wp:docPr id="1358" name="Ovale 13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81DB8" id="Ovale 1358" o:spid="_x0000_s1026" alt="&quot;&quot;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68C2FA97" w14:textId="77777777" w:rsidR="004B7145" w:rsidRPr="00154D05" w:rsidRDefault="004B7145" w:rsidP="0095557C">
      <w:pPr>
        <w:pStyle w:val="Titolo5"/>
        <w:spacing w:before="440"/>
        <w:jc w:val="left"/>
        <w:rPr>
          <w:rFonts w:hint="eastAsia"/>
          <w:noProof/>
          <w:lang w:val="it-IT"/>
        </w:rPr>
      </w:pPr>
    </w:p>
    <w:sectPr w:rsidR="004B7145" w:rsidRPr="00154D05" w:rsidSect="000068EF">
      <w:pgSz w:w="7920" w:h="12240"/>
      <w:pgMar w:top="720" w:right="720" w:bottom="567" w:left="720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06542" w14:textId="77777777" w:rsidR="00BB154C" w:rsidRDefault="00BB154C" w:rsidP="00A97887">
      <w:pPr>
        <w:spacing w:after="0" w:line="240" w:lineRule="auto"/>
      </w:pPr>
      <w:r>
        <w:separator/>
      </w:r>
    </w:p>
    <w:p w14:paraId="4E097901" w14:textId="77777777" w:rsidR="00BB154C" w:rsidRDefault="00BB154C"/>
  </w:endnote>
  <w:endnote w:type="continuationSeparator" w:id="0">
    <w:p w14:paraId="6A641D19" w14:textId="77777777" w:rsidR="00BB154C" w:rsidRDefault="00BB154C" w:rsidP="00A97887">
      <w:pPr>
        <w:spacing w:after="0" w:line="240" w:lineRule="auto"/>
      </w:pPr>
      <w:r>
        <w:continuationSeparator/>
      </w:r>
    </w:p>
    <w:p w14:paraId="1DBD4943" w14:textId="77777777" w:rsidR="00BB154C" w:rsidRDefault="00BB15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it-IT"/>
      </w:rPr>
      <w:id w:val="-89083751"/>
      <w:docPartObj>
        <w:docPartGallery w:val="Page Numbers (Bottom of Page)"/>
        <w:docPartUnique/>
      </w:docPartObj>
    </w:sdtPr>
    <w:sdtEndPr/>
    <w:sdtContent>
      <w:p w14:paraId="41EF5ABE" w14:textId="77777777" w:rsidR="00AE7053" w:rsidRPr="00B3524E" w:rsidRDefault="00AE7053" w:rsidP="00C46081">
        <w:pPr>
          <w:pStyle w:val="Pidipagina"/>
          <w:rPr>
            <w:lang w:val="it-IT"/>
          </w:rPr>
        </w:pPr>
        <w:r w:rsidRPr="00B3524E">
          <w:rPr>
            <w:lang w:val="it-IT" w:bidi="it-IT"/>
          </w:rPr>
          <w:fldChar w:fldCharType="begin"/>
        </w:r>
        <w:r w:rsidRPr="00B3524E">
          <w:rPr>
            <w:lang w:val="it-IT" w:bidi="it-IT"/>
          </w:rPr>
          <w:instrText xml:space="preserve"> PAGE   \* MERGEFORMAT </w:instrText>
        </w:r>
        <w:r w:rsidRPr="00B3524E">
          <w:rPr>
            <w:lang w:val="it-IT" w:bidi="it-IT"/>
          </w:rPr>
          <w:fldChar w:fldCharType="separate"/>
        </w:r>
        <w:r w:rsidRPr="00B3524E">
          <w:rPr>
            <w:lang w:val="it-IT" w:bidi="it-IT"/>
          </w:rPr>
          <w:t>2</w:t>
        </w:r>
        <w:r w:rsidRPr="00B3524E">
          <w:rPr>
            <w:lang w:val="it-IT" w:bidi="it-I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E268" w14:textId="77777777" w:rsidR="00AE0029" w:rsidRPr="00A735F9" w:rsidRDefault="00AE0029" w:rsidP="000068EF">
    <w:pPr>
      <w:pStyle w:val="Pidipaginaalt"/>
      <w:rPr>
        <w:rFonts w:ascii="Times New Roman" w:hAnsi="Times New Roman"/>
      </w:rPr>
    </w:pPr>
    <w:r>
      <w:rPr>
        <w:lang w:val="it-IT" w:bidi="it-IT"/>
      </w:rPr>
      <w:drawing>
        <wp:anchor distT="0" distB="0" distL="114300" distR="114300" simplePos="0" relativeHeight="251969536" behindDoc="1" locked="0" layoutInCell="1" allowOverlap="1" wp14:anchorId="3BC04A8D" wp14:editId="5AF8E47A">
          <wp:simplePos x="0" y="0"/>
          <wp:positionH relativeFrom="rightMargin">
            <wp:posOffset>20159</wp:posOffset>
          </wp:positionH>
          <wp:positionV relativeFrom="paragraph">
            <wp:posOffset>-115570</wp:posOffset>
          </wp:positionV>
          <wp:extent cx="287655" cy="327660"/>
          <wp:effectExtent l="0" t="0" r="0" b="0"/>
          <wp:wrapNone/>
          <wp:docPr id="518" name="Elemento grafico 5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82804887"/>
        <w:docPartObj>
          <w:docPartGallery w:val="Page Numbers (Bottom of Page)"/>
          <w:docPartUnique/>
        </w:docPartObj>
      </w:sdtPr>
      <w:sdtEndPr/>
      <w:sdtContent>
        <w:r w:rsidRPr="00752556">
          <w:rPr>
            <w:lang w:val="it-IT" w:bidi="it-IT"/>
          </w:rPr>
          <w:fldChar w:fldCharType="begin"/>
        </w:r>
        <w:r w:rsidRPr="00752556">
          <w:rPr>
            <w:lang w:val="it-IT" w:bidi="it-IT"/>
          </w:rPr>
          <w:instrText xml:space="preserve"> PAGE   \* MERGEFORMAT </w:instrText>
        </w:r>
        <w:r w:rsidRPr="00752556">
          <w:rPr>
            <w:lang w:val="it-IT" w:bidi="it-IT"/>
          </w:rPr>
          <w:fldChar w:fldCharType="separate"/>
        </w:r>
        <w:r w:rsidRPr="00752556">
          <w:rPr>
            <w:lang w:val="it-IT" w:bidi="it-IT"/>
          </w:rPr>
          <w:t>2</w:t>
        </w:r>
        <w:r w:rsidRPr="00752556">
          <w:rPr>
            <w:lang w:val="it-IT" w:bidi="it-I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EB025" w14:textId="77777777" w:rsidR="00BB154C" w:rsidRDefault="00BB154C" w:rsidP="00A97887">
      <w:pPr>
        <w:spacing w:after="0" w:line="240" w:lineRule="auto"/>
      </w:pPr>
      <w:r>
        <w:separator/>
      </w:r>
    </w:p>
    <w:p w14:paraId="59A86337" w14:textId="77777777" w:rsidR="00BB154C" w:rsidRDefault="00BB154C"/>
  </w:footnote>
  <w:footnote w:type="continuationSeparator" w:id="0">
    <w:p w14:paraId="29D69A12" w14:textId="77777777" w:rsidR="00BB154C" w:rsidRDefault="00BB154C" w:rsidP="00A97887">
      <w:pPr>
        <w:spacing w:after="0" w:line="240" w:lineRule="auto"/>
      </w:pPr>
      <w:r>
        <w:continuationSeparator/>
      </w:r>
    </w:p>
    <w:p w14:paraId="28E16BB9" w14:textId="77777777" w:rsidR="00BB154C" w:rsidRDefault="00BB15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93C4" w14:textId="77777777" w:rsidR="00AE7053" w:rsidRPr="00B3524E" w:rsidRDefault="00AE7053" w:rsidP="008C1FEF">
    <w:pPr>
      <w:pStyle w:val="Intestazione"/>
      <w:rPr>
        <w:lang w:val="it-IT"/>
      </w:rPr>
    </w:pPr>
  </w:p>
  <w:p w14:paraId="7663BFA9" w14:textId="77777777" w:rsidR="00AE7053" w:rsidRPr="00B3524E" w:rsidRDefault="00AE7053">
    <w:pPr>
      <w:pStyle w:val="Intestazione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4C"/>
    <w:rsid w:val="000010E9"/>
    <w:rsid w:val="00001AFB"/>
    <w:rsid w:val="000068EF"/>
    <w:rsid w:val="00046247"/>
    <w:rsid w:val="00053D60"/>
    <w:rsid w:val="00066567"/>
    <w:rsid w:val="00083F0B"/>
    <w:rsid w:val="00097FEC"/>
    <w:rsid w:val="000B2997"/>
    <w:rsid w:val="000D6AE8"/>
    <w:rsid w:val="00107081"/>
    <w:rsid w:val="00145AF5"/>
    <w:rsid w:val="00154D05"/>
    <w:rsid w:val="00165154"/>
    <w:rsid w:val="001A22CC"/>
    <w:rsid w:val="001A30C4"/>
    <w:rsid w:val="001B0D2C"/>
    <w:rsid w:val="001B4ED0"/>
    <w:rsid w:val="001B6FC9"/>
    <w:rsid w:val="001C2D1C"/>
    <w:rsid w:val="00202251"/>
    <w:rsid w:val="00211CA7"/>
    <w:rsid w:val="00215F18"/>
    <w:rsid w:val="0022063E"/>
    <w:rsid w:val="0023328C"/>
    <w:rsid w:val="002476B7"/>
    <w:rsid w:val="002752B2"/>
    <w:rsid w:val="002802F3"/>
    <w:rsid w:val="00292900"/>
    <w:rsid w:val="002A55CF"/>
    <w:rsid w:val="002B3F9A"/>
    <w:rsid w:val="002C163B"/>
    <w:rsid w:val="002F31C9"/>
    <w:rsid w:val="002F60CC"/>
    <w:rsid w:val="00302B0B"/>
    <w:rsid w:val="0032484F"/>
    <w:rsid w:val="00335228"/>
    <w:rsid w:val="0035716D"/>
    <w:rsid w:val="00370B73"/>
    <w:rsid w:val="00370D36"/>
    <w:rsid w:val="003C1079"/>
    <w:rsid w:val="003C2D3A"/>
    <w:rsid w:val="004016DE"/>
    <w:rsid w:val="00412D7E"/>
    <w:rsid w:val="0044758B"/>
    <w:rsid w:val="0046786B"/>
    <w:rsid w:val="004817B4"/>
    <w:rsid w:val="004A4812"/>
    <w:rsid w:val="004B70D3"/>
    <w:rsid w:val="004B7145"/>
    <w:rsid w:val="004D1ECE"/>
    <w:rsid w:val="004F6B1D"/>
    <w:rsid w:val="00544EAB"/>
    <w:rsid w:val="00582F14"/>
    <w:rsid w:val="00595835"/>
    <w:rsid w:val="005A1CAA"/>
    <w:rsid w:val="005D38F8"/>
    <w:rsid w:val="005E3302"/>
    <w:rsid w:val="00603B8B"/>
    <w:rsid w:val="00604572"/>
    <w:rsid w:val="00611711"/>
    <w:rsid w:val="00641B5B"/>
    <w:rsid w:val="00651B19"/>
    <w:rsid w:val="00655BBA"/>
    <w:rsid w:val="006701BA"/>
    <w:rsid w:val="00671297"/>
    <w:rsid w:val="006817AF"/>
    <w:rsid w:val="00683CFC"/>
    <w:rsid w:val="006927F3"/>
    <w:rsid w:val="006A3E3B"/>
    <w:rsid w:val="006A5EBC"/>
    <w:rsid w:val="006C0FE3"/>
    <w:rsid w:val="006C44B8"/>
    <w:rsid w:val="006F1B28"/>
    <w:rsid w:val="0071199E"/>
    <w:rsid w:val="0074723B"/>
    <w:rsid w:val="00752556"/>
    <w:rsid w:val="00772156"/>
    <w:rsid w:val="007908E5"/>
    <w:rsid w:val="00796B4C"/>
    <w:rsid w:val="007A7F50"/>
    <w:rsid w:val="007B30FE"/>
    <w:rsid w:val="007B7CC9"/>
    <w:rsid w:val="007C5F16"/>
    <w:rsid w:val="007F1019"/>
    <w:rsid w:val="007F49F5"/>
    <w:rsid w:val="007F4D81"/>
    <w:rsid w:val="007F4E7C"/>
    <w:rsid w:val="007F5A22"/>
    <w:rsid w:val="00822811"/>
    <w:rsid w:val="008248A0"/>
    <w:rsid w:val="00856079"/>
    <w:rsid w:val="008610CF"/>
    <w:rsid w:val="008842F0"/>
    <w:rsid w:val="008B6A2C"/>
    <w:rsid w:val="008B6DF2"/>
    <w:rsid w:val="008C1FEF"/>
    <w:rsid w:val="008D22FC"/>
    <w:rsid w:val="008D2716"/>
    <w:rsid w:val="008F0A6F"/>
    <w:rsid w:val="0090288B"/>
    <w:rsid w:val="00903CF0"/>
    <w:rsid w:val="00920B56"/>
    <w:rsid w:val="00925244"/>
    <w:rsid w:val="00951BDD"/>
    <w:rsid w:val="0095557C"/>
    <w:rsid w:val="009562AD"/>
    <w:rsid w:val="00987674"/>
    <w:rsid w:val="0099673E"/>
    <w:rsid w:val="009B1597"/>
    <w:rsid w:val="009B2AB1"/>
    <w:rsid w:val="009C188B"/>
    <w:rsid w:val="009D1041"/>
    <w:rsid w:val="009D79B2"/>
    <w:rsid w:val="00A15F77"/>
    <w:rsid w:val="00A650D8"/>
    <w:rsid w:val="00A735F9"/>
    <w:rsid w:val="00A7513C"/>
    <w:rsid w:val="00A97887"/>
    <w:rsid w:val="00AA4B7B"/>
    <w:rsid w:val="00AE0029"/>
    <w:rsid w:val="00AE4C49"/>
    <w:rsid w:val="00AE7053"/>
    <w:rsid w:val="00B01168"/>
    <w:rsid w:val="00B0521F"/>
    <w:rsid w:val="00B3524E"/>
    <w:rsid w:val="00B53FDC"/>
    <w:rsid w:val="00B756F1"/>
    <w:rsid w:val="00B86173"/>
    <w:rsid w:val="00BB040E"/>
    <w:rsid w:val="00BB154C"/>
    <w:rsid w:val="00BB49BC"/>
    <w:rsid w:val="00BB7ACA"/>
    <w:rsid w:val="00BB7CF3"/>
    <w:rsid w:val="00C1191D"/>
    <w:rsid w:val="00C245B5"/>
    <w:rsid w:val="00C37265"/>
    <w:rsid w:val="00C46081"/>
    <w:rsid w:val="00C50743"/>
    <w:rsid w:val="00C55447"/>
    <w:rsid w:val="00CB1C58"/>
    <w:rsid w:val="00CB5F9E"/>
    <w:rsid w:val="00CC1278"/>
    <w:rsid w:val="00CD158B"/>
    <w:rsid w:val="00CF25A1"/>
    <w:rsid w:val="00D2334E"/>
    <w:rsid w:val="00DD6256"/>
    <w:rsid w:val="00DD7010"/>
    <w:rsid w:val="00DF6104"/>
    <w:rsid w:val="00E0196B"/>
    <w:rsid w:val="00E357DE"/>
    <w:rsid w:val="00E50110"/>
    <w:rsid w:val="00EA467E"/>
    <w:rsid w:val="00ED2EE8"/>
    <w:rsid w:val="00EE0515"/>
    <w:rsid w:val="00F30B60"/>
    <w:rsid w:val="00F616EA"/>
    <w:rsid w:val="00F67CDD"/>
    <w:rsid w:val="00F758F1"/>
    <w:rsid w:val="00F803C4"/>
    <w:rsid w:val="00F82EA2"/>
    <w:rsid w:val="00FC2966"/>
    <w:rsid w:val="00FE165D"/>
    <w:rsid w:val="00FF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43C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87674"/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65154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65154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7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D2716"/>
    <w:pPr>
      <w:keepLines/>
      <w:spacing w:after="0"/>
      <w:jc w:val="center"/>
      <w:outlineLvl w:val="2"/>
    </w:pPr>
    <w:rPr>
      <w:rFonts w:eastAsiaTheme="majorEastAsia" w:cstheme="majorBidi"/>
      <w:i/>
      <w:sz w:val="18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DD701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65154"/>
    <w:pPr>
      <w:keepNext/>
      <w:keepLines/>
      <w:spacing w:after="0" w:line="240" w:lineRule="auto"/>
      <w:jc w:val="center"/>
      <w:outlineLvl w:val="4"/>
    </w:pPr>
    <w:rPr>
      <w:rFonts w:asciiTheme="majorHAnsi" w:eastAsiaTheme="majorEastAsia" w:hAnsiTheme="majorHAnsi" w:cstheme="majorBidi"/>
      <w:b/>
      <w:sz w:val="40"/>
    </w:rPr>
  </w:style>
  <w:style w:type="paragraph" w:styleId="Titolo6">
    <w:name w:val="heading 6"/>
    <w:basedOn w:val="Normale"/>
    <w:next w:val="Normale"/>
    <w:link w:val="Titolo6Carattere"/>
    <w:uiPriority w:val="9"/>
    <w:semiHidden/>
    <w:rsid w:val="006F1B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A9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F1B28"/>
    <w:rPr>
      <w:lang w:val="en-US"/>
    </w:rPr>
  </w:style>
  <w:style w:type="paragraph" w:styleId="Pidipagina">
    <w:name w:val="footer"/>
    <w:basedOn w:val="Normale"/>
    <w:link w:val="PidipaginaCarattere"/>
    <w:uiPriority w:val="99"/>
    <w:rsid w:val="00987674"/>
    <w:pPr>
      <w:tabs>
        <w:tab w:val="center" w:pos="4677"/>
        <w:tab w:val="right" w:pos="9355"/>
      </w:tabs>
      <w:spacing w:after="0" w:line="240" w:lineRule="auto"/>
      <w:ind w:left="-300"/>
    </w:pPr>
    <w:rPr>
      <w:rFonts w:asciiTheme="majorHAnsi" w:hAnsiTheme="majorHAnsi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7674"/>
    <w:rPr>
      <w:rFonts w:asciiTheme="majorHAnsi" w:hAnsiTheme="majorHAnsi"/>
      <w:sz w:val="16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AA4B7B"/>
    <w:pPr>
      <w:spacing w:before="3800" w:after="0" w:line="600" w:lineRule="exact"/>
      <w:contextualSpacing/>
      <w:jc w:val="center"/>
    </w:pPr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AA4B7B"/>
    <w:rPr>
      <w:rFonts w:asciiTheme="majorHAnsi" w:eastAsiaTheme="majorEastAsia" w:hAnsiTheme="majorHAnsi" w:cstheme="majorBidi"/>
      <w:b/>
      <w:bCs/>
      <w:caps/>
      <w:spacing w:val="-10"/>
      <w:kern w:val="28"/>
      <w:sz w:val="60"/>
      <w:szCs w:val="60"/>
      <w:lang w:val="en-US"/>
    </w:rPr>
  </w:style>
  <w:style w:type="table" w:styleId="Grigliatabella">
    <w:name w:val="Table Grid"/>
    <w:basedOn w:val="Tabellanormale"/>
    <w:uiPriority w:val="39"/>
    <w:rsid w:val="007F1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F1019"/>
    <w:rPr>
      <w:color w:val="80808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C163B"/>
    <w:pPr>
      <w:spacing w:before="360" w:after="0" w:line="240" w:lineRule="auto"/>
      <w:jc w:val="center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C163B"/>
    <w:rPr>
      <w:i/>
      <w:iCs/>
      <w:sz w:val="24"/>
      <w:szCs w:val="2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65154"/>
    <w:rPr>
      <w:rFonts w:asciiTheme="majorHAnsi" w:eastAsiaTheme="majorEastAsia" w:hAnsiTheme="majorHAnsi" w:cstheme="majorBidi"/>
      <w:b/>
      <w:sz w:val="40"/>
      <w:szCs w:val="32"/>
      <w:lang w:val="en-US"/>
    </w:rPr>
  </w:style>
  <w:style w:type="paragraph" w:customStyle="1" w:styleId="Elementografico">
    <w:name w:val="Elemento grafico"/>
    <w:basedOn w:val="Normale"/>
    <w:next w:val="Normale"/>
    <w:link w:val="Carattereelementografico"/>
    <w:uiPriority w:val="12"/>
    <w:qFormat/>
    <w:rsid w:val="007F4D81"/>
    <w:pPr>
      <w:spacing w:after="120" w:line="240" w:lineRule="auto"/>
      <w:jc w:val="center"/>
    </w:pPr>
  </w:style>
  <w:style w:type="character" w:customStyle="1" w:styleId="Titolo2Carattere">
    <w:name w:val="Titolo 2 Carattere"/>
    <w:basedOn w:val="Carpredefinitoparagrafo"/>
    <w:link w:val="Titolo2"/>
    <w:uiPriority w:val="9"/>
    <w:rsid w:val="00165154"/>
    <w:rPr>
      <w:rFonts w:eastAsiaTheme="majorEastAsia" w:cstheme="majorBidi"/>
      <w:i/>
      <w:sz w:val="17"/>
      <w:szCs w:val="26"/>
      <w:lang w:val="en-US"/>
    </w:rPr>
  </w:style>
  <w:style w:type="character" w:customStyle="1" w:styleId="Carattereelementografico">
    <w:name w:val="Carattere elemento grafico"/>
    <w:basedOn w:val="Carpredefinitoparagrafo"/>
    <w:link w:val="Elementografico"/>
    <w:uiPriority w:val="12"/>
    <w:rsid w:val="006701BA"/>
    <w:rPr>
      <w:lang w:val="en-US"/>
    </w:rPr>
  </w:style>
  <w:style w:type="paragraph" w:customStyle="1" w:styleId="Nota">
    <w:name w:val="Nota"/>
    <w:basedOn w:val="Normale"/>
    <w:next w:val="Normale"/>
    <w:link w:val="Caratterenota"/>
    <w:uiPriority w:val="12"/>
    <w:qFormat/>
    <w:rsid w:val="00FF4135"/>
    <w:pPr>
      <w:jc w:val="right"/>
    </w:pPr>
    <w:rPr>
      <w:i/>
      <w:sz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D2716"/>
    <w:rPr>
      <w:rFonts w:eastAsiaTheme="majorEastAsia" w:cstheme="majorBidi"/>
      <w:i/>
      <w:sz w:val="18"/>
      <w:szCs w:val="24"/>
      <w:lang w:val="en-US"/>
    </w:rPr>
  </w:style>
  <w:style w:type="character" w:customStyle="1" w:styleId="Caratterenota">
    <w:name w:val="Carattere nota"/>
    <w:basedOn w:val="Carpredefinitoparagrafo"/>
    <w:link w:val="Nota"/>
    <w:uiPriority w:val="12"/>
    <w:rsid w:val="006701BA"/>
    <w:rPr>
      <w:i/>
      <w:sz w:val="1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D7010"/>
    <w:rPr>
      <w:rFonts w:eastAsiaTheme="majorEastAsia" w:cstheme="majorBidi"/>
      <w:i/>
      <w:iCs/>
      <w:sz w:val="24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65154"/>
    <w:rPr>
      <w:rFonts w:asciiTheme="majorHAnsi" w:eastAsiaTheme="majorEastAsia" w:hAnsiTheme="majorHAnsi" w:cstheme="majorBidi"/>
      <w:b/>
      <w:sz w:val="40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1B2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Pidipaginaalt">
    <w:name w:val="Piè di pagina alt."/>
    <w:basedOn w:val="Pidipagina"/>
    <w:qFormat/>
    <w:rsid w:val="000068EF"/>
    <w:pPr>
      <w:ind w:right="-270"/>
      <w:jc w:val="right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footer" Target="footer1.xm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6.sv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2.xml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svg"/><Relationship Id="rId65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4.svg"/><Relationship Id="rId1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\Downloads\tf11448271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utritional Journal">
      <a:majorFont>
        <a:latin typeface="Sagona Bold"/>
        <a:ea typeface=""/>
        <a:cs typeface=""/>
      </a:majorFont>
      <a:minorFont>
        <a:latin typeface="Avenir Heav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6A1A6B-6328-40BB-9874-98A2B9E219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5DB921-2AB3-49DE-9350-A6EEFB824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DFD037-166C-4763-BFC3-29B8238D7F6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FBFF4CA-946B-428F-A965-960D93216D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tf11448271_win32.dotx</Template>
  <TotalTime>0</TotalTime>
  <Pages>5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2022-03-01T08:06:00Z</dcterms:created>
  <dcterms:modified xsi:type="dcterms:W3CDTF">2022-03-01T08:06:00Z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