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3"/>
        <w:gridCol w:w="4119"/>
        <w:gridCol w:w="1300"/>
        <w:gridCol w:w="1119"/>
        <w:gridCol w:w="2916"/>
      </w:tblGrid>
      <w:tr w:rsidR="00AF61F1" w:rsidRPr="00A54A73" w:rsidTr="00A54A73">
        <w:tc>
          <w:tcPr>
            <w:tcW w:w="543" w:type="dxa"/>
            <w:vMerge w:val="restart"/>
            <w:vAlign w:val="center"/>
          </w:tcPr>
          <w:p w:rsidR="00A54A73" w:rsidRDefault="00AF61F1" w:rsidP="00A54A73">
            <w:pPr>
              <w:jc w:val="center"/>
              <w:rPr>
                <w:rFonts w:asciiTheme="minorHAnsi" w:hAnsiTheme="minorHAnsi"/>
              </w:rPr>
            </w:pPr>
            <w:bookmarkStart w:id="0" w:name="_GoBack"/>
            <w:bookmarkEnd w:id="0"/>
            <w:r w:rsidRPr="00A54A73">
              <w:rPr>
                <w:rFonts w:asciiTheme="minorHAnsi" w:hAnsiTheme="minorHAnsi"/>
              </w:rPr>
              <w:t>Nr.</w:t>
            </w:r>
          </w:p>
          <w:p w:rsidR="00AF61F1" w:rsidRPr="00A54A73" w:rsidRDefault="00AF61F1" w:rsidP="00A54A73">
            <w:pPr>
              <w:jc w:val="center"/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crt.</w:t>
            </w:r>
          </w:p>
        </w:tc>
        <w:tc>
          <w:tcPr>
            <w:tcW w:w="4119" w:type="dxa"/>
            <w:vMerge w:val="restart"/>
            <w:vAlign w:val="center"/>
          </w:tcPr>
          <w:p w:rsidR="00AF61F1" w:rsidRDefault="008E2922" w:rsidP="00A54A73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PARENTS NAME</w:t>
            </w:r>
            <w:r w:rsidR="00A54A73">
              <w:rPr>
                <w:rFonts w:asciiTheme="minorHAnsi" w:hAnsiTheme="minorHAnsi"/>
              </w:rPr>
              <w:t xml:space="preserve"> (</w:t>
            </w:r>
            <w:r>
              <w:rPr>
                <w:rFonts w:asciiTheme="minorHAnsi" w:hAnsiTheme="minorHAnsi"/>
              </w:rPr>
              <w:t>CHILDREN NAME</w:t>
            </w:r>
            <w:r w:rsidR="00A54A73">
              <w:rPr>
                <w:rFonts w:asciiTheme="minorHAnsi" w:hAnsiTheme="minorHAnsi"/>
              </w:rPr>
              <w:t>)</w:t>
            </w:r>
          </w:p>
          <w:p w:rsidR="00A54A73" w:rsidRPr="00A54A73" w:rsidRDefault="00A54A73" w:rsidP="00A54A73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Nr.tel./e-mail</w:t>
            </w:r>
          </w:p>
        </w:tc>
        <w:tc>
          <w:tcPr>
            <w:tcW w:w="1300" w:type="dxa"/>
            <w:vAlign w:val="center"/>
          </w:tcPr>
          <w:p w:rsidR="00AF61F1" w:rsidRPr="00A54A73" w:rsidRDefault="008E2922" w:rsidP="00A54A7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Boy</w:t>
            </w:r>
          </w:p>
        </w:tc>
        <w:tc>
          <w:tcPr>
            <w:tcW w:w="1119" w:type="dxa"/>
            <w:vAlign w:val="center"/>
          </w:tcPr>
          <w:p w:rsidR="00AF61F1" w:rsidRPr="00A54A73" w:rsidRDefault="008E2922" w:rsidP="00A54A7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Girl</w:t>
            </w:r>
          </w:p>
        </w:tc>
        <w:tc>
          <w:tcPr>
            <w:tcW w:w="2916" w:type="dxa"/>
            <w:vAlign w:val="center"/>
          </w:tcPr>
          <w:p w:rsidR="00AF61F1" w:rsidRPr="00A54A73" w:rsidRDefault="008E2922" w:rsidP="00A54A7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NAME OF THE PARTNER STUDENT THEY HOST</w:t>
            </w:r>
          </w:p>
        </w:tc>
      </w:tr>
      <w:tr w:rsidR="00AF61F1" w:rsidRPr="00A54A73" w:rsidTr="00A54A73">
        <w:tc>
          <w:tcPr>
            <w:tcW w:w="543" w:type="dxa"/>
            <w:vMerge/>
          </w:tcPr>
          <w:p w:rsidR="00AF61F1" w:rsidRPr="00A54A73" w:rsidRDefault="00AF61F1" w:rsidP="001D1702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4119" w:type="dxa"/>
            <w:vMerge/>
          </w:tcPr>
          <w:p w:rsidR="00AF61F1" w:rsidRPr="00A54A73" w:rsidRDefault="00AF61F1" w:rsidP="001D1702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419" w:type="dxa"/>
            <w:gridSpan w:val="2"/>
          </w:tcPr>
          <w:p w:rsidR="00AF61F1" w:rsidRPr="00A54A73" w:rsidRDefault="008E2922" w:rsidP="001D170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(age</w:t>
            </w:r>
            <w:r w:rsidR="00AF61F1" w:rsidRPr="00A54A73">
              <w:rPr>
                <w:rFonts w:asciiTheme="minorHAnsi" w:hAnsiTheme="minorHAnsi"/>
              </w:rPr>
              <w:t>)</w:t>
            </w:r>
          </w:p>
        </w:tc>
        <w:tc>
          <w:tcPr>
            <w:tcW w:w="2916" w:type="dxa"/>
          </w:tcPr>
          <w:p w:rsidR="00AF61F1" w:rsidRPr="00A54A73" w:rsidRDefault="00AF61F1" w:rsidP="001D1702">
            <w:pPr>
              <w:jc w:val="center"/>
              <w:rPr>
                <w:rFonts w:asciiTheme="minorHAnsi" w:hAnsiTheme="minorHAnsi"/>
              </w:rPr>
            </w:pPr>
          </w:p>
        </w:tc>
      </w:tr>
      <w:tr w:rsidR="00AF61F1" w:rsidRPr="00A54A73" w:rsidTr="00A54A73">
        <w:tc>
          <w:tcPr>
            <w:tcW w:w="543" w:type="dxa"/>
          </w:tcPr>
          <w:p w:rsidR="00AF61F1" w:rsidRPr="00A54A73" w:rsidRDefault="00AF61F1" w:rsidP="001D1702">
            <w:pPr>
              <w:jc w:val="both"/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1</w:t>
            </w:r>
          </w:p>
        </w:tc>
        <w:tc>
          <w:tcPr>
            <w:tcW w:w="4119" w:type="dxa"/>
          </w:tcPr>
          <w:p w:rsidR="00AF61F1" w:rsidRPr="00A54A73" w:rsidRDefault="00D2289B" w:rsidP="00F4609A">
            <w:pPr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 xml:space="preserve">Roșca </w:t>
            </w:r>
            <w:r w:rsidR="00F4609A" w:rsidRPr="00A54A73">
              <w:rPr>
                <w:rFonts w:asciiTheme="minorHAnsi" w:hAnsiTheme="minorHAnsi"/>
              </w:rPr>
              <w:t>Alina (George/Daria)</w:t>
            </w:r>
          </w:p>
          <w:p w:rsidR="00566C44" w:rsidRPr="00A54A73" w:rsidRDefault="00F4609A" w:rsidP="00A54A73">
            <w:pPr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0757</w:t>
            </w:r>
            <w:r w:rsidR="00A54A73" w:rsidRPr="00A54A73">
              <w:rPr>
                <w:rFonts w:asciiTheme="minorHAnsi" w:hAnsiTheme="minorHAnsi"/>
              </w:rPr>
              <w:t xml:space="preserve"> </w:t>
            </w:r>
            <w:r w:rsidRPr="00A54A73">
              <w:rPr>
                <w:rFonts w:asciiTheme="minorHAnsi" w:hAnsiTheme="minorHAnsi"/>
              </w:rPr>
              <w:t>028</w:t>
            </w:r>
            <w:r w:rsidR="00A54A73" w:rsidRPr="00A54A73">
              <w:rPr>
                <w:rFonts w:asciiTheme="minorHAnsi" w:hAnsiTheme="minorHAnsi"/>
              </w:rPr>
              <w:t xml:space="preserve"> </w:t>
            </w:r>
            <w:r w:rsidRPr="00A54A73">
              <w:rPr>
                <w:rFonts w:asciiTheme="minorHAnsi" w:hAnsiTheme="minorHAnsi"/>
              </w:rPr>
              <w:t>44</w:t>
            </w:r>
            <w:r w:rsidR="00A54A73" w:rsidRPr="00A54A73">
              <w:rPr>
                <w:rFonts w:asciiTheme="minorHAnsi" w:hAnsiTheme="minorHAnsi"/>
              </w:rPr>
              <w:t>2</w:t>
            </w:r>
            <w:r w:rsidR="00A54A73">
              <w:rPr>
                <w:rFonts w:asciiTheme="minorHAnsi" w:hAnsiTheme="minorHAnsi"/>
              </w:rPr>
              <w:t xml:space="preserve"> /a</w:t>
            </w:r>
            <w:r w:rsidRPr="00A54A73">
              <w:rPr>
                <w:rFonts w:asciiTheme="minorHAnsi" w:hAnsiTheme="minorHAnsi"/>
              </w:rPr>
              <w:t>rosca25@yahoo.com</w:t>
            </w:r>
          </w:p>
        </w:tc>
        <w:tc>
          <w:tcPr>
            <w:tcW w:w="1300" w:type="dxa"/>
          </w:tcPr>
          <w:p w:rsidR="00AF61F1" w:rsidRPr="00A54A73" w:rsidRDefault="00AF61F1" w:rsidP="001D1702">
            <w:pPr>
              <w:jc w:val="center"/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7</w:t>
            </w:r>
          </w:p>
        </w:tc>
        <w:tc>
          <w:tcPr>
            <w:tcW w:w="1119" w:type="dxa"/>
          </w:tcPr>
          <w:p w:rsidR="00AF61F1" w:rsidRPr="00A54A73" w:rsidRDefault="00AF61F1" w:rsidP="001D1702">
            <w:pPr>
              <w:jc w:val="center"/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12</w:t>
            </w:r>
          </w:p>
        </w:tc>
        <w:tc>
          <w:tcPr>
            <w:tcW w:w="2916" w:type="dxa"/>
          </w:tcPr>
          <w:p w:rsidR="00A54A73" w:rsidRPr="00A54A73" w:rsidRDefault="00AF61F1" w:rsidP="00A54A73">
            <w:pPr>
              <w:pStyle w:val="ListParagraph"/>
              <w:spacing w:after="200" w:line="276" w:lineRule="auto"/>
              <w:ind w:left="0"/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ES</w:t>
            </w:r>
          </w:p>
          <w:p w:rsidR="00AF61F1" w:rsidRPr="00A54A73" w:rsidRDefault="00AF61F1" w:rsidP="00A54A73">
            <w:pPr>
              <w:pStyle w:val="ListParagraph"/>
              <w:spacing w:after="200" w:line="276" w:lineRule="auto"/>
              <w:ind w:left="0"/>
              <w:rPr>
                <w:rFonts w:asciiTheme="minorHAnsi" w:hAnsiTheme="minorHAnsi"/>
                <w:lang w:val="en-US"/>
              </w:rPr>
            </w:pPr>
            <w:r w:rsidRPr="00A54A73">
              <w:rPr>
                <w:rFonts w:asciiTheme="minorHAnsi" w:hAnsiTheme="minorHAnsi"/>
              </w:rPr>
              <w:t>Fátima M</w:t>
            </w:r>
            <w:r w:rsidRPr="00A54A73">
              <w:rPr>
                <w:rFonts w:asciiTheme="minorHAnsi" w:hAnsiTheme="minorHAnsi"/>
                <w:lang w:val="en-US"/>
              </w:rPr>
              <w:t>unera Gabaldón.</w:t>
            </w:r>
          </w:p>
        </w:tc>
      </w:tr>
      <w:tr w:rsidR="00AF61F1" w:rsidRPr="00A54A73" w:rsidTr="00A54A73">
        <w:tc>
          <w:tcPr>
            <w:tcW w:w="543" w:type="dxa"/>
          </w:tcPr>
          <w:p w:rsidR="00AF61F1" w:rsidRPr="00A54A73" w:rsidRDefault="00AF61F1" w:rsidP="001D1702">
            <w:pPr>
              <w:jc w:val="both"/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2</w:t>
            </w:r>
          </w:p>
        </w:tc>
        <w:tc>
          <w:tcPr>
            <w:tcW w:w="4119" w:type="dxa"/>
          </w:tcPr>
          <w:p w:rsidR="00AF61F1" w:rsidRPr="00A54A73" w:rsidRDefault="00AF61F1" w:rsidP="00F4609A">
            <w:pPr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 xml:space="preserve">Drăgan </w:t>
            </w:r>
            <w:r w:rsidR="00F4609A" w:rsidRPr="00A54A73">
              <w:rPr>
                <w:rFonts w:asciiTheme="minorHAnsi" w:hAnsiTheme="minorHAnsi"/>
              </w:rPr>
              <w:t>Nicoleta (</w:t>
            </w:r>
            <w:r w:rsidRPr="00A54A73">
              <w:rPr>
                <w:rFonts w:asciiTheme="minorHAnsi" w:hAnsiTheme="minorHAnsi"/>
              </w:rPr>
              <w:t>Laurentiu</w:t>
            </w:r>
            <w:r w:rsidR="00F4609A" w:rsidRPr="00A54A73">
              <w:rPr>
                <w:rFonts w:asciiTheme="minorHAnsi" w:hAnsiTheme="minorHAnsi"/>
              </w:rPr>
              <w:t>/Teodora)</w:t>
            </w:r>
          </w:p>
          <w:p w:rsidR="00A54A73" w:rsidRPr="00A54A73" w:rsidRDefault="00A54A73" w:rsidP="00A54A73">
            <w:pPr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0744 432 361</w:t>
            </w:r>
            <w:r>
              <w:rPr>
                <w:rFonts w:asciiTheme="minorHAnsi" w:hAnsiTheme="minorHAnsi"/>
              </w:rPr>
              <w:t xml:space="preserve"> /dragan_mugurel@yahoo.com</w:t>
            </w:r>
          </w:p>
        </w:tc>
        <w:tc>
          <w:tcPr>
            <w:tcW w:w="1300" w:type="dxa"/>
          </w:tcPr>
          <w:p w:rsidR="00AF61F1" w:rsidRPr="00A54A73" w:rsidRDefault="00AF61F1" w:rsidP="001D1702">
            <w:pPr>
              <w:jc w:val="center"/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12</w:t>
            </w:r>
          </w:p>
        </w:tc>
        <w:tc>
          <w:tcPr>
            <w:tcW w:w="1119" w:type="dxa"/>
          </w:tcPr>
          <w:p w:rsidR="00AF61F1" w:rsidRPr="00A54A73" w:rsidRDefault="00AF61F1" w:rsidP="001D1702">
            <w:pPr>
              <w:jc w:val="center"/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5</w:t>
            </w:r>
          </w:p>
        </w:tc>
        <w:tc>
          <w:tcPr>
            <w:tcW w:w="2916" w:type="dxa"/>
          </w:tcPr>
          <w:p w:rsidR="00A54A73" w:rsidRDefault="00AF61F1" w:rsidP="00A54A73">
            <w:pPr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GR</w:t>
            </w:r>
          </w:p>
          <w:p w:rsidR="00D2289B" w:rsidRPr="00A54A73" w:rsidRDefault="00AF61F1" w:rsidP="00A54A73">
            <w:pPr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 w:cs="Arial"/>
                <w:color w:val="222222"/>
                <w:lang w:val="en-US"/>
              </w:rPr>
              <w:t>VasileiosPetrosSakkas</w:t>
            </w:r>
          </w:p>
        </w:tc>
      </w:tr>
      <w:tr w:rsidR="00AF61F1" w:rsidRPr="00A54A73" w:rsidTr="00A54A73">
        <w:tc>
          <w:tcPr>
            <w:tcW w:w="543" w:type="dxa"/>
          </w:tcPr>
          <w:p w:rsidR="00AF61F1" w:rsidRPr="00A54A73" w:rsidRDefault="00AF61F1" w:rsidP="001D1702">
            <w:pPr>
              <w:jc w:val="both"/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3</w:t>
            </w:r>
          </w:p>
        </w:tc>
        <w:tc>
          <w:tcPr>
            <w:tcW w:w="4119" w:type="dxa"/>
          </w:tcPr>
          <w:p w:rsidR="00AF61F1" w:rsidRPr="00A54A73" w:rsidRDefault="00AF61F1" w:rsidP="00F4609A">
            <w:pPr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Buzea Mirabela</w:t>
            </w:r>
            <w:r w:rsidR="00F4609A" w:rsidRPr="00A54A73">
              <w:rPr>
                <w:rFonts w:asciiTheme="minorHAnsi" w:hAnsiTheme="minorHAnsi"/>
              </w:rPr>
              <w:t xml:space="preserve"> (George/….)</w:t>
            </w:r>
          </w:p>
          <w:p w:rsidR="00F4609A" w:rsidRPr="00A54A73" w:rsidRDefault="00F4609A" w:rsidP="00A54A73">
            <w:pPr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0757 501 713</w:t>
            </w:r>
            <w:r w:rsidR="00A54A73">
              <w:rPr>
                <w:rFonts w:asciiTheme="minorHAnsi" w:hAnsiTheme="minorHAnsi"/>
              </w:rPr>
              <w:t xml:space="preserve"> / g</w:t>
            </w:r>
            <w:r w:rsidRPr="00A54A73">
              <w:rPr>
                <w:rFonts w:asciiTheme="minorHAnsi" w:hAnsiTheme="minorHAnsi"/>
              </w:rPr>
              <w:t>eorgymarya.serban45@yahoo.com</w:t>
            </w:r>
          </w:p>
        </w:tc>
        <w:tc>
          <w:tcPr>
            <w:tcW w:w="1300" w:type="dxa"/>
          </w:tcPr>
          <w:p w:rsidR="00AF61F1" w:rsidRPr="00A54A73" w:rsidRDefault="00AF61F1" w:rsidP="001D1702">
            <w:pPr>
              <w:jc w:val="center"/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6</w:t>
            </w:r>
          </w:p>
        </w:tc>
        <w:tc>
          <w:tcPr>
            <w:tcW w:w="1119" w:type="dxa"/>
          </w:tcPr>
          <w:p w:rsidR="00AF61F1" w:rsidRPr="00A54A73" w:rsidRDefault="00AF61F1" w:rsidP="001D1702">
            <w:pPr>
              <w:jc w:val="center"/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10</w:t>
            </w:r>
          </w:p>
        </w:tc>
        <w:tc>
          <w:tcPr>
            <w:tcW w:w="2916" w:type="dxa"/>
          </w:tcPr>
          <w:p w:rsidR="00AF61F1" w:rsidRPr="00A54A73" w:rsidRDefault="00AF61F1" w:rsidP="00A54A73">
            <w:pPr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GR</w:t>
            </w:r>
          </w:p>
          <w:p w:rsidR="00AF61F1" w:rsidRPr="00A54A73" w:rsidRDefault="00AF61F1" w:rsidP="00A54A73">
            <w:pPr>
              <w:shd w:val="clear" w:color="auto" w:fill="FFFFFF"/>
              <w:spacing w:line="360" w:lineRule="auto"/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 w:cs="Arial"/>
                <w:color w:val="222222"/>
                <w:lang w:val="en-US"/>
              </w:rPr>
              <w:t>Angeliki</w:t>
            </w:r>
            <w:r w:rsidR="00566C44" w:rsidRPr="00A54A73">
              <w:rPr>
                <w:rFonts w:asciiTheme="minorHAnsi" w:hAnsiTheme="minorHAnsi" w:cs="Arial"/>
                <w:color w:val="222222"/>
                <w:lang w:val="en-US"/>
              </w:rPr>
              <w:t xml:space="preserve"> </w:t>
            </w:r>
            <w:r w:rsidRPr="00A54A73">
              <w:rPr>
                <w:rFonts w:asciiTheme="minorHAnsi" w:hAnsiTheme="minorHAnsi" w:cs="Arial"/>
                <w:color w:val="222222"/>
                <w:lang w:val="en-US"/>
              </w:rPr>
              <w:t>Kafkia</w:t>
            </w:r>
          </w:p>
        </w:tc>
      </w:tr>
      <w:tr w:rsidR="00AF61F1" w:rsidRPr="00A54A73" w:rsidTr="00A54A73">
        <w:tc>
          <w:tcPr>
            <w:tcW w:w="543" w:type="dxa"/>
          </w:tcPr>
          <w:p w:rsidR="00AF61F1" w:rsidRPr="00A54A73" w:rsidRDefault="00AF61F1" w:rsidP="001D1702">
            <w:pPr>
              <w:jc w:val="both"/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4</w:t>
            </w:r>
          </w:p>
        </w:tc>
        <w:tc>
          <w:tcPr>
            <w:tcW w:w="4119" w:type="dxa"/>
          </w:tcPr>
          <w:p w:rsidR="00AF61F1" w:rsidRDefault="00AF61F1" w:rsidP="00F4609A">
            <w:pPr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 xml:space="preserve">Gociman </w:t>
            </w:r>
            <w:r w:rsidR="00A54A73">
              <w:rPr>
                <w:rFonts w:asciiTheme="minorHAnsi" w:hAnsiTheme="minorHAnsi"/>
              </w:rPr>
              <w:t>Corneluța (</w:t>
            </w:r>
            <w:r w:rsidRPr="00A54A73">
              <w:rPr>
                <w:rFonts w:asciiTheme="minorHAnsi" w:hAnsiTheme="minorHAnsi"/>
              </w:rPr>
              <w:t>Remus cls VI</w:t>
            </w:r>
            <w:r w:rsidR="00A54A73">
              <w:rPr>
                <w:rFonts w:asciiTheme="minorHAnsi" w:hAnsiTheme="minorHAnsi"/>
              </w:rPr>
              <w:t>)</w:t>
            </w:r>
          </w:p>
          <w:p w:rsidR="00A54A73" w:rsidRPr="00A54A73" w:rsidRDefault="00A54A73" w:rsidP="00F4609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0745 077 147/ gocimancornel19@gmail.com</w:t>
            </w:r>
          </w:p>
        </w:tc>
        <w:tc>
          <w:tcPr>
            <w:tcW w:w="1300" w:type="dxa"/>
          </w:tcPr>
          <w:p w:rsidR="00AF61F1" w:rsidRPr="00A54A73" w:rsidRDefault="00AF61F1" w:rsidP="00566C44">
            <w:pPr>
              <w:jc w:val="center"/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1</w:t>
            </w:r>
            <w:r w:rsidR="00566C44" w:rsidRPr="00A54A73">
              <w:rPr>
                <w:rFonts w:asciiTheme="minorHAnsi" w:hAnsiTheme="minorHAnsi"/>
              </w:rPr>
              <w:t>2</w:t>
            </w:r>
          </w:p>
        </w:tc>
        <w:tc>
          <w:tcPr>
            <w:tcW w:w="1119" w:type="dxa"/>
          </w:tcPr>
          <w:p w:rsidR="00AF61F1" w:rsidRPr="00A54A73" w:rsidRDefault="00AF61F1" w:rsidP="001D1702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916" w:type="dxa"/>
          </w:tcPr>
          <w:p w:rsidR="00AF61F1" w:rsidRPr="00A54A73" w:rsidRDefault="00AF61F1" w:rsidP="00A54A73">
            <w:pPr>
              <w:shd w:val="clear" w:color="auto" w:fill="FFFFFF"/>
              <w:spacing w:line="360" w:lineRule="auto"/>
              <w:rPr>
                <w:rFonts w:asciiTheme="minorHAnsi" w:hAnsiTheme="minorHAnsi" w:cs="Arial"/>
                <w:color w:val="222222"/>
                <w:lang w:val="en-US"/>
              </w:rPr>
            </w:pPr>
            <w:r w:rsidRPr="00A54A73">
              <w:rPr>
                <w:rFonts w:asciiTheme="minorHAnsi" w:hAnsiTheme="minorHAnsi" w:cs="Arial"/>
                <w:color w:val="222222"/>
                <w:lang w:val="en-US"/>
              </w:rPr>
              <w:t>GR</w:t>
            </w:r>
          </w:p>
          <w:p w:rsidR="00AF61F1" w:rsidRPr="00A54A73" w:rsidRDefault="00AF61F1" w:rsidP="00A54A73">
            <w:pPr>
              <w:shd w:val="clear" w:color="auto" w:fill="FFFFFF"/>
              <w:spacing w:line="360" w:lineRule="auto"/>
              <w:rPr>
                <w:rFonts w:asciiTheme="minorHAnsi" w:hAnsiTheme="minorHAnsi" w:cs="Arial"/>
                <w:color w:val="222222"/>
                <w:lang w:val="en-US"/>
              </w:rPr>
            </w:pPr>
            <w:r w:rsidRPr="00A54A73">
              <w:rPr>
                <w:rFonts w:asciiTheme="minorHAnsi" w:hAnsiTheme="minorHAnsi" w:cs="Arial"/>
                <w:color w:val="222222"/>
                <w:lang w:val="en-US"/>
              </w:rPr>
              <w:t xml:space="preserve">Anastasios Chlomisios </w:t>
            </w:r>
          </w:p>
        </w:tc>
      </w:tr>
      <w:tr w:rsidR="00AF61F1" w:rsidRPr="00A54A73" w:rsidTr="00A54A73">
        <w:tc>
          <w:tcPr>
            <w:tcW w:w="543" w:type="dxa"/>
          </w:tcPr>
          <w:p w:rsidR="00AF61F1" w:rsidRPr="00A54A73" w:rsidRDefault="00AF61F1" w:rsidP="001D1702">
            <w:pPr>
              <w:jc w:val="both"/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5</w:t>
            </w:r>
          </w:p>
        </w:tc>
        <w:tc>
          <w:tcPr>
            <w:tcW w:w="4119" w:type="dxa"/>
          </w:tcPr>
          <w:p w:rsidR="00AF61F1" w:rsidRDefault="00AF61F1" w:rsidP="00F4609A">
            <w:pPr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Buzea Ilona (</w:t>
            </w:r>
            <w:r w:rsidR="00A54A73">
              <w:rPr>
                <w:rFonts w:asciiTheme="minorHAnsi" w:hAnsiTheme="minorHAnsi"/>
              </w:rPr>
              <w:t>Vlad/</w:t>
            </w:r>
            <w:r w:rsidRPr="00A54A73">
              <w:rPr>
                <w:rFonts w:asciiTheme="minorHAnsi" w:hAnsiTheme="minorHAnsi"/>
              </w:rPr>
              <w:t>Delia)</w:t>
            </w:r>
          </w:p>
          <w:p w:rsidR="00AF61F1" w:rsidRPr="00A54A73" w:rsidRDefault="00A54A73" w:rsidP="0057534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0749 252 612 /buzeailona@yahoo.com</w:t>
            </w:r>
          </w:p>
        </w:tc>
        <w:tc>
          <w:tcPr>
            <w:tcW w:w="1300" w:type="dxa"/>
          </w:tcPr>
          <w:p w:rsidR="00AF61F1" w:rsidRPr="00A54A73" w:rsidRDefault="00AF61F1" w:rsidP="001D1702">
            <w:pPr>
              <w:jc w:val="center"/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12</w:t>
            </w:r>
          </w:p>
        </w:tc>
        <w:tc>
          <w:tcPr>
            <w:tcW w:w="1119" w:type="dxa"/>
          </w:tcPr>
          <w:p w:rsidR="00AF61F1" w:rsidRPr="00A54A73" w:rsidRDefault="00AF61F1" w:rsidP="001D1702">
            <w:pPr>
              <w:jc w:val="center"/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10</w:t>
            </w:r>
          </w:p>
        </w:tc>
        <w:tc>
          <w:tcPr>
            <w:tcW w:w="2916" w:type="dxa"/>
          </w:tcPr>
          <w:p w:rsidR="00AF61F1" w:rsidRPr="00A54A73" w:rsidRDefault="00AF61F1" w:rsidP="00A54A73">
            <w:pPr>
              <w:rPr>
                <w:rFonts w:asciiTheme="minorHAnsi" w:hAnsiTheme="minorHAnsi" w:cs="Arial"/>
                <w:color w:val="222222"/>
                <w:shd w:val="clear" w:color="auto" w:fill="FFFFFF"/>
              </w:rPr>
            </w:pPr>
            <w:r w:rsidRPr="00A54A73">
              <w:rPr>
                <w:rFonts w:asciiTheme="minorHAnsi" w:hAnsiTheme="minorHAnsi" w:cs="Arial"/>
                <w:color w:val="222222"/>
                <w:shd w:val="clear" w:color="auto" w:fill="FFFFFF"/>
              </w:rPr>
              <w:t>TR</w:t>
            </w:r>
          </w:p>
          <w:p w:rsidR="00AF61F1" w:rsidRPr="00A54A73" w:rsidRDefault="00AF61F1" w:rsidP="00A54A73">
            <w:pPr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 w:cs="Arial"/>
                <w:color w:val="222222"/>
                <w:shd w:val="clear" w:color="auto" w:fill="FFFFFF"/>
              </w:rPr>
              <w:t>DefneŞakar</w:t>
            </w:r>
          </w:p>
        </w:tc>
      </w:tr>
      <w:tr w:rsidR="00AF61F1" w:rsidRPr="00A54A73" w:rsidTr="00A54A73">
        <w:tc>
          <w:tcPr>
            <w:tcW w:w="543" w:type="dxa"/>
          </w:tcPr>
          <w:p w:rsidR="00AF61F1" w:rsidRPr="00A54A73" w:rsidRDefault="00AF61F1" w:rsidP="001D1702">
            <w:pPr>
              <w:jc w:val="both"/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6</w:t>
            </w:r>
          </w:p>
        </w:tc>
        <w:tc>
          <w:tcPr>
            <w:tcW w:w="4119" w:type="dxa"/>
          </w:tcPr>
          <w:p w:rsidR="00AF61F1" w:rsidRDefault="00AF61F1" w:rsidP="00A54A73">
            <w:pPr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Munteanu Gheorghița</w:t>
            </w:r>
            <w:r w:rsidR="00A54A73">
              <w:rPr>
                <w:rFonts w:asciiTheme="minorHAnsi" w:hAnsiTheme="minorHAnsi"/>
              </w:rPr>
              <w:t>(Ionica</w:t>
            </w:r>
            <w:r w:rsidR="00D2289B" w:rsidRPr="00A54A73">
              <w:rPr>
                <w:rFonts w:asciiTheme="minorHAnsi" w:hAnsiTheme="minorHAnsi"/>
              </w:rPr>
              <w:t>-IV</w:t>
            </w:r>
            <w:r w:rsidR="00A54A73">
              <w:rPr>
                <w:rFonts w:asciiTheme="minorHAnsi" w:hAnsiTheme="minorHAnsi"/>
              </w:rPr>
              <w:t>)</w:t>
            </w:r>
          </w:p>
          <w:p w:rsidR="00E17C0D" w:rsidRPr="00A54A73" w:rsidRDefault="00E17C0D" w:rsidP="00A54A7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0756 336 273 /</w:t>
            </w:r>
          </w:p>
        </w:tc>
        <w:tc>
          <w:tcPr>
            <w:tcW w:w="1300" w:type="dxa"/>
          </w:tcPr>
          <w:p w:rsidR="00AF61F1" w:rsidRPr="00A54A73" w:rsidRDefault="00AF61F1" w:rsidP="001D1702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119" w:type="dxa"/>
          </w:tcPr>
          <w:p w:rsidR="00AF61F1" w:rsidRPr="00A54A73" w:rsidRDefault="00AF61F1" w:rsidP="001D1702">
            <w:pPr>
              <w:jc w:val="center"/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10</w:t>
            </w:r>
          </w:p>
        </w:tc>
        <w:tc>
          <w:tcPr>
            <w:tcW w:w="2916" w:type="dxa"/>
          </w:tcPr>
          <w:p w:rsidR="00AF61F1" w:rsidRPr="00A54A73" w:rsidRDefault="00AF61F1" w:rsidP="00A54A73">
            <w:pPr>
              <w:rPr>
                <w:rFonts w:asciiTheme="minorHAnsi" w:hAnsiTheme="minorHAnsi" w:cs="Arial"/>
                <w:color w:val="222222"/>
                <w:shd w:val="clear" w:color="auto" w:fill="FFFFFF"/>
              </w:rPr>
            </w:pPr>
            <w:r w:rsidRPr="00A54A73">
              <w:rPr>
                <w:rFonts w:asciiTheme="minorHAnsi" w:hAnsiTheme="minorHAnsi" w:cs="Arial"/>
                <w:color w:val="222222"/>
                <w:shd w:val="clear" w:color="auto" w:fill="FFFFFF"/>
              </w:rPr>
              <w:t>TR</w:t>
            </w:r>
          </w:p>
          <w:p w:rsidR="00AF61F1" w:rsidRPr="00A54A73" w:rsidRDefault="00AF61F1" w:rsidP="00A54A73">
            <w:pPr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 w:cs="Arial"/>
                <w:color w:val="222222"/>
                <w:shd w:val="clear" w:color="auto" w:fill="FFFFFF"/>
              </w:rPr>
              <w:t>Pınar Dalkılıç</w:t>
            </w:r>
          </w:p>
        </w:tc>
      </w:tr>
      <w:tr w:rsidR="00AF61F1" w:rsidRPr="00A54A73" w:rsidTr="00A54A73">
        <w:tc>
          <w:tcPr>
            <w:tcW w:w="543" w:type="dxa"/>
          </w:tcPr>
          <w:p w:rsidR="00AF61F1" w:rsidRPr="00A54A73" w:rsidRDefault="00AF61F1" w:rsidP="001D1702">
            <w:pPr>
              <w:jc w:val="both"/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7</w:t>
            </w:r>
          </w:p>
        </w:tc>
        <w:tc>
          <w:tcPr>
            <w:tcW w:w="4119" w:type="dxa"/>
          </w:tcPr>
          <w:p w:rsidR="00AF61F1" w:rsidRDefault="00AF61F1" w:rsidP="00F4609A">
            <w:pPr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Băilă Mihaela</w:t>
            </w:r>
            <w:r w:rsidR="00E17C0D">
              <w:rPr>
                <w:rFonts w:asciiTheme="minorHAnsi" w:hAnsiTheme="minorHAnsi"/>
              </w:rPr>
              <w:t xml:space="preserve"> (Mihai/Delia)</w:t>
            </w:r>
          </w:p>
          <w:p w:rsidR="00AF61F1" w:rsidRPr="00A54A73" w:rsidRDefault="00E17C0D" w:rsidP="00E17C0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0749 699 437 /bailamihaelaeliza@yahoo.com</w:t>
            </w:r>
          </w:p>
        </w:tc>
        <w:tc>
          <w:tcPr>
            <w:tcW w:w="1300" w:type="dxa"/>
          </w:tcPr>
          <w:p w:rsidR="00AF61F1" w:rsidRPr="00A54A73" w:rsidRDefault="00AF61F1" w:rsidP="001D1702">
            <w:pPr>
              <w:jc w:val="center"/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10</w:t>
            </w:r>
          </w:p>
        </w:tc>
        <w:tc>
          <w:tcPr>
            <w:tcW w:w="1119" w:type="dxa"/>
          </w:tcPr>
          <w:p w:rsidR="00AF61F1" w:rsidRPr="00A54A73" w:rsidRDefault="00AF61F1" w:rsidP="001D1702">
            <w:pPr>
              <w:jc w:val="center"/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7</w:t>
            </w:r>
          </w:p>
        </w:tc>
        <w:tc>
          <w:tcPr>
            <w:tcW w:w="2916" w:type="dxa"/>
          </w:tcPr>
          <w:p w:rsidR="00AF61F1" w:rsidRPr="00A54A73" w:rsidRDefault="00AF61F1" w:rsidP="00A54A73">
            <w:pPr>
              <w:rPr>
                <w:rFonts w:asciiTheme="minorHAnsi" w:hAnsiTheme="minorHAnsi" w:cs="Arial"/>
                <w:color w:val="222222"/>
                <w:shd w:val="clear" w:color="auto" w:fill="FFFFFF"/>
              </w:rPr>
            </w:pPr>
            <w:r w:rsidRPr="00A54A73">
              <w:rPr>
                <w:rFonts w:asciiTheme="minorHAnsi" w:hAnsiTheme="minorHAnsi" w:cs="Arial"/>
                <w:color w:val="222222"/>
                <w:shd w:val="clear" w:color="auto" w:fill="FFFFFF"/>
              </w:rPr>
              <w:t>TR</w:t>
            </w:r>
          </w:p>
          <w:p w:rsidR="00AF61F1" w:rsidRPr="00A54A73" w:rsidRDefault="00AF61F1" w:rsidP="00A54A73">
            <w:pPr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 w:cs="Arial"/>
                <w:color w:val="222222"/>
                <w:shd w:val="clear" w:color="auto" w:fill="FFFFFF"/>
              </w:rPr>
              <w:t>ZeynepYetkinoğlu</w:t>
            </w:r>
          </w:p>
        </w:tc>
      </w:tr>
      <w:tr w:rsidR="00AF61F1" w:rsidRPr="00A54A73" w:rsidTr="00A54A73">
        <w:tc>
          <w:tcPr>
            <w:tcW w:w="543" w:type="dxa"/>
          </w:tcPr>
          <w:p w:rsidR="00AF61F1" w:rsidRPr="00A54A73" w:rsidRDefault="00AF61F1" w:rsidP="001D1702">
            <w:pPr>
              <w:jc w:val="both"/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8</w:t>
            </w:r>
          </w:p>
        </w:tc>
        <w:tc>
          <w:tcPr>
            <w:tcW w:w="4119" w:type="dxa"/>
          </w:tcPr>
          <w:p w:rsidR="00AF61F1" w:rsidRDefault="00AF61F1" w:rsidP="00F4609A">
            <w:pPr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Ilie</w:t>
            </w:r>
            <w:r w:rsidR="00E17C0D">
              <w:rPr>
                <w:rFonts w:asciiTheme="minorHAnsi" w:hAnsiTheme="minorHAnsi"/>
              </w:rPr>
              <w:t xml:space="preserve"> Corina</w:t>
            </w:r>
            <w:r w:rsidRPr="00A54A73">
              <w:rPr>
                <w:rFonts w:asciiTheme="minorHAnsi" w:hAnsiTheme="minorHAnsi"/>
              </w:rPr>
              <w:t xml:space="preserve"> </w:t>
            </w:r>
            <w:r w:rsidR="00E17C0D">
              <w:rPr>
                <w:rFonts w:asciiTheme="minorHAnsi" w:hAnsiTheme="minorHAnsi"/>
              </w:rPr>
              <w:t>(</w:t>
            </w:r>
            <w:r w:rsidRPr="00A54A73">
              <w:rPr>
                <w:rFonts w:asciiTheme="minorHAnsi" w:hAnsiTheme="minorHAnsi"/>
              </w:rPr>
              <w:t>Calin –clasa a-IV-a</w:t>
            </w:r>
            <w:r w:rsidR="00E17C0D">
              <w:rPr>
                <w:rFonts w:asciiTheme="minorHAnsi" w:hAnsiTheme="minorHAnsi"/>
              </w:rPr>
              <w:t>)</w:t>
            </w:r>
          </w:p>
          <w:p w:rsidR="00E17C0D" w:rsidRPr="00A54A73" w:rsidRDefault="00E17C0D" w:rsidP="00F4609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0754 240 032/ corina.ilie78@yahoo.com</w:t>
            </w:r>
          </w:p>
        </w:tc>
        <w:tc>
          <w:tcPr>
            <w:tcW w:w="1300" w:type="dxa"/>
          </w:tcPr>
          <w:p w:rsidR="00AF61F1" w:rsidRPr="00A54A73" w:rsidRDefault="00AF61F1" w:rsidP="001D1702">
            <w:pPr>
              <w:jc w:val="center"/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10</w:t>
            </w:r>
          </w:p>
        </w:tc>
        <w:tc>
          <w:tcPr>
            <w:tcW w:w="1119" w:type="dxa"/>
          </w:tcPr>
          <w:p w:rsidR="00AF61F1" w:rsidRPr="00A54A73" w:rsidRDefault="00AF61F1" w:rsidP="001D1702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916" w:type="dxa"/>
          </w:tcPr>
          <w:p w:rsidR="00AF61F1" w:rsidRPr="00A54A73" w:rsidRDefault="00AF61F1" w:rsidP="00A54A73">
            <w:pPr>
              <w:pStyle w:val="ListParagraph"/>
              <w:spacing w:after="200" w:line="276" w:lineRule="auto"/>
              <w:ind w:left="0"/>
              <w:rPr>
                <w:rFonts w:asciiTheme="minorHAnsi" w:hAnsiTheme="minorHAnsi"/>
                <w:lang w:val="en-US"/>
              </w:rPr>
            </w:pPr>
            <w:r w:rsidRPr="00A54A73">
              <w:rPr>
                <w:rFonts w:asciiTheme="minorHAnsi" w:hAnsiTheme="minorHAnsi"/>
                <w:lang w:val="en-US"/>
              </w:rPr>
              <w:t>ES</w:t>
            </w:r>
          </w:p>
          <w:p w:rsidR="00AF61F1" w:rsidRPr="00A54A73" w:rsidRDefault="00AF61F1" w:rsidP="0057534F">
            <w:pPr>
              <w:pStyle w:val="ListParagraph"/>
              <w:spacing w:after="200" w:line="276" w:lineRule="auto"/>
              <w:ind w:left="0"/>
              <w:rPr>
                <w:rFonts w:asciiTheme="minorHAnsi" w:hAnsiTheme="minorHAnsi"/>
                <w:lang w:val="en-US"/>
              </w:rPr>
            </w:pPr>
            <w:r w:rsidRPr="00A54A73">
              <w:rPr>
                <w:rFonts w:asciiTheme="minorHAnsi" w:hAnsiTheme="minorHAnsi"/>
                <w:lang w:val="en-US"/>
              </w:rPr>
              <w:t xml:space="preserve">Alfonso Parreño Moragón. </w:t>
            </w:r>
          </w:p>
        </w:tc>
      </w:tr>
      <w:tr w:rsidR="00AF61F1" w:rsidRPr="00A54A73" w:rsidTr="00A54A73">
        <w:tc>
          <w:tcPr>
            <w:tcW w:w="543" w:type="dxa"/>
          </w:tcPr>
          <w:p w:rsidR="00AF61F1" w:rsidRPr="00A54A73" w:rsidRDefault="00AF61F1" w:rsidP="001D1702">
            <w:pPr>
              <w:jc w:val="both"/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9</w:t>
            </w:r>
          </w:p>
        </w:tc>
        <w:tc>
          <w:tcPr>
            <w:tcW w:w="4119" w:type="dxa"/>
          </w:tcPr>
          <w:p w:rsidR="00AF61F1" w:rsidRDefault="00AF61F1" w:rsidP="00F4609A">
            <w:pPr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 xml:space="preserve">Lazăr </w:t>
            </w:r>
            <w:r w:rsidR="00D2289B" w:rsidRPr="00A54A73">
              <w:rPr>
                <w:rFonts w:asciiTheme="minorHAnsi" w:hAnsiTheme="minorHAnsi"/>
              </w:rPr>
              <w:t xml:space="preserve"> (parintele) </w:t>
            </w:r>
            <w:r w:rsidRPr="00A54A73">
              <w:rPr>
                <w:rFonts w:asciiTheme="minorHAnsi" w:hAnsiTheme="minorHAnsi"/>
              </w:rPr>
              <w:t>Nicu</w:t>
            </w:r>
          </w:p>
          <w:p w:rsidR="00E17C0D" w:rsidRPr="00A54A73" w:rsidRDefault="00E17C0D" w:rsidP="00F4609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0756 723 816 /preotlazarnicu@gamil.com</w:t>
            </w:r>
          </w:p>
        </w:tc>
        <w:tc>
          <w:tcPr>
            <w:tcW w:w="1300" w:type="dxa"/>
          </w:tcPr>
          <w:p w:rsidR="00AF61F1" w:rsidRPr="00A54A73" w:rsidRDefault="00AF61F1" w:rsidP="001D1702">
            <w:pPr>
              <w:jc w:val="center"/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10</w:t>
            </w:r>
          </w:p>
        </w:tc>
        <w:tc>
          <w:tcPr>
            <w:tcW w:w="1119" w:type="dxa"/>
          </w:tcPr>
          <w:p w:rsidR="00AF61F1" w:rsidRPr="00A54A73" w:rsidRDefault="00AF61F1" w:rsidP="001D1702">
            <w:pPr>
              <w:jc w:val="center"/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6</w:t>
            </w:r>
          </w:p>
        </w:tc>
        <w:tc>
          <w:tcPr>
            <w:tcW w:w="2916" w:type="dxa"/>
          </w:tcPr>
          <w:p w:rsidR="00AF61F1" w:rsidRPr="00A54A73" w:rsidRDefault="00AF61F1" w:rsidP="00A54A73">
            <w:pPr>
              <w:rPr>
                <w:rFonts w:asciiTheme="minorHAnsi" w:hAnsiTheme="minorHAnsi" w:cs="Arial"/>
                <w:color w:val="222222"/>
                <w:lang w:val="en-US"/>
              </w:rPr>
            </w:pPr>
            <w:r w:rsidRPr="00A54A73">
              <w:rPr>
                <w:rFonts w:asciiTheme="minorHAnsi" w:hAnsiTheme="minorHAnsi" w:cs="Arial"/>
                <w:color w:val="222222"/>
                <w:lang w:val="en-US"/>
              </w:rPr>
              <w:t>GR</w:t>
            </w:r>
          </w:p>
          <w:p w:rsidR="00AF61F1" w:rsidRPr="00A54A73" w:rsidRDefault="00AF61F1" w:rsidP="00A54A73">
            <w:pPr>
              <w:rPr>
                <w:rFonts w:asciiTheme="minorHAnsi" w:hAnsiTheme="minorHAnsi" w:cs="Arial"/>
                <w:color w:val="222222"/>
                <w:lang w:val="en-US"/>
              </w:rPr>
            </w:pPr>
            <w:r w:rsidRPr="00A54A73">
              <w:rPr>
                <w:rFonts w:asciiTheme="minorHAnsi" w:hAnsiTheme="minorHAnsi" w:cs="Arial"/>
                <w:color w:val="222222"/>
                <w:lang w:val="en-US"/>
              </w:rPr>
              <w:t>Ioanna</w:t>
            </w:r>
          </w:p>
          <w:p w:rsidR="00AF61F1" w:rsidRPr="00A54A73" w:rsidRDefault="00AF61F1" w:rsidP="0057534F">
            <w:pPr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 w:cs="Arial"/>
                <w:color w:val="222222"/>
                <w:lang w:val="en-US"/>
              </w:rPr>
              <w:t>Baourdou (girl)</w:t>
            </w:r>
          </w:p>
        </w:tc>
      </w:tr>
      <w:tr w:rsidR="00AF61F1" w:rsidRPr="00A54A73" w:rsidTr="00A54A73">
        <w:tc>
          <w:tcPr>
            <w:tcW w:w="543" w:type="dxa"/>
          </w:tcPr>
          <w:p w:rsidR="00AF61F1" w:rsidRPr="00A54A73" w:rsidRDefault="00AF61F1" w:rsidP="001D1702">
            <w:pPr>
              <w:jc w:val="both"/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10</w:t>
            </w:r>
          </w:p>
        </w:tc>
        <w:tc>
          <w:tcPr>
            <w:tcW w:w="4119" w:type="dxa"/>
          </w:tcPr>
          <w:p w:rsidR="00AF61F1" w:rsidRDefault="00AF61F1" w:rsidP="00F4609A">
            <w:pPr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 xml:space="preserve">Nica </w:t>
            </w:r>
            <w:r w:rsidR="00E17C0D">
              <w:rPr>
                <w:rFonts w:asciiTheme="minorHAnsi" w:hAnsiTheme="minorHAnsi"/>
              </w:rPr>
              <w:t>Maria (</w:t>
            </w:r>
            <w:r w:rsidRPr="00A54A73">
              <w:rPr>
                <w:rFonts w:asciiTheme="minorHAnsi" w:hAnsiTheme="minorHAnsi"/>
              </w:rPr>
              <w:t>Emilia</w:t>
            </w:r>
            <w:r w:rsidR="00D2289B" w:rsidRPr="00A54A73">
              <w:rPr>
                <w:rFonts w:asciiTheme="minorHAnsi" w:hAnsiTheme="minorHAnsi"/>
              </w:rPr>
              <w:t>-VIII</w:t>
            </w:r>
            <w:r w:rsidR="00E17C0D">
              <w:rPr>
                <w:rFonts w:asciiTheme="minorHAnsi" w:hAnsiTheme="minorHAnsi"/>
              </w:rPr>
              <w:t>)</w:t>
            </w:r>
          </w:p>
          <w:p w:rsidR="00E17C0D" w:rsidRPr="00A54A73" w:rsidRDefault="00E17C0D" w:rsidP="00F4609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0748 124 994 /romulusnica@yahoo.com</w:t>
            </w:r>
          </w:p>
        </w:tc>
        <w:tc>
          <w:tcPr>
            <w:tcW w:w="1300" w:type="dxa"/>
          </w:tcPr>
          <w:p w:rsidR="00AF61F1" w:rsidRPr="00A54A73" w:rsidRDefault="00AF61F1" w:rsidP="001D1702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119" w:type="dxa"/>
          </w:tcPr>
          <w:p w:rsidR="00AF61F1" w:rsidRPr="00A54A73" w:rsidRDefault="00AF61F1" w:rsidP="001D1702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916" w:type="dxa"/>
          </w:tcPr>
          <w:p w:rsidR="00AF61F1" w:rsidRPr="00A54A73" w:rsidRDefault="00AF61F1" w:rsidP="00A54A73">
            <w:pPr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  <w:lang w:val="en-US"/>
              </w:rPr>
              <w:t>Irene Valverde Gento. She is 11</w:t>
            </w:r>
          </w:p>
        </w:tc>
      </w:tr>
      <w:tr w:rsidR="00AF61F1" w:rsidRPr="00A54A73" w:rsidTr="00A54A73">
        <w:tc>
          <w:tcPr>
            <w:tcW w:w="543" w:type="dxa"/>
          </w:tcPr>
          <w:p w:rsidR="00AF61F1" w:rsidRPr="00A54A73" w:rsidRDefault="00AF61F1" w:rsidP="001D1702">
            <w:pPr>
              <w:jc w:val="both"/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11</w:t>
            </w:r>
          </w:p>
        </w:tc>
        <w:tc>
          <w:tcPr>
            <w:tcW w:w="4119" w:type="dxa"/>
          </w:tcPr>
          <w:p w:rsidR="00AF61F1" w:rsidRDefault="00D2289B" w:rsidP="00F4609A">
            <w:pPr>
              <w:rPr>
                <w:rFonts w:asciiTheme="minorHAnsi" w:hAnsiTheme="minorHAnsi"/>
                <w:lang w:val="en-US"/>
              </w:rPr>
            </w:pPr>
            <w:r w:rsidRPr="00A54A73">
              <w:rPr>
                <w:rFonts w:asciiTheme="minorHAnsi" w:hAnsiTheme="minorHAnsi"/>
                <w:lang w:val="en-US"/>
              </w:rPr>
              <w:t>Ionescu</w:t>
            </w:r>
            <w:r w:rsidR="00E17C0D">
              <w:rPr>
                <w:rFonts w:asciiTheme="minorHAnsi" w:hAnsiTheme="minorHAnsi"/>
                <w:lang w:val="en-US"/>
              </w:rPr>
              <w:t xml:space="preserve"> Anca (</w:t>
            </w:r>
            <w:r w:rsidR="00E17C0D" w:rsidRPr="00A54A73">
              <w:rPr>
                <w:rFonts w:asciiTheme="minorHAnsi" w:hAnsiTheme="minorHAnsi"/>
                <w:lang w:val="en-US"/>
              </w:rPr>
              <w:t xml:space="preserve">Andreea </w:t>
            </w:r>
            <w:r w:rsidR="00E17C0D">
              <w:rPr>
                <w:rFonts w:asciiTheme="minorHAnsi" w:hAnsiTheme="minorHAnsi"/>
                <w:lang w:val="en-US"/>
              </w:rPr>
              <w:t>–</w:t>
            </w:r>
            <w:r w:rsidRPr="00A54A73">
              <w:rPr>
                <w:rFonts w:asciiTheme="minorHAnsi" w:hAnsiTheme="minorHAnsi"/>
                <w:lang w:val="en-US"/>
              </w:rPr>
              <w:t>VIII</w:t>
            </w:r>
            <w:r w:rsidR="00E17C0D">
              <w:rPr>
                <w:rFonts w:asciiTheme="minorHAnsi" w:hAnsiTheme="minorHAnsi"/>
                <w:lang w:val="en-US"/>
              </w:rPr>
              <w:t>)</w:t>
            </w:r>
          </w:p>
          <w:p w:rsidR="00E17C0D" w:rsidRPr="00A54A73" w:rsidRDefault="00E17C0D" w:rsidP="00F4609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en-US"/>
              </w:rPr>
              <w:t>0744 101 670 / ancaionescu1280@yahoo.com</w:t>
            </w:r>
          </w:p>
        </w:tc>
        <w:tc>
          <w:tcPr>
            <w:tcW w:w="1300" w:type="dxa"/>
          </w:tcPr>
          <w:p w:rsidR="00AF61F1" w:rsidRPr="00A54A73" w:rsidRDefault="00AF61F1" w:rsidP="001D1702">
            <w:pPr>
              <w:jc w:val="center"/>
              <w:rPr>
                <w:rFonts w:asciiTheme="minorHAnsi" w:hAnsiTheme="minorHAnsi"/>
              </w:rPr>
            </w:pPr>
          </w:p>
          <w:p w:rsidR="00AF61F1" w:rsidRPr="00A54A73" w:rsidRDefault="00AF61F1" w:rsidP="001D1702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119" w:type="dxa"/>
          </w:tcPr>
          <w:p w:rsidR="00AF61F1" w:rsidRPr="00A54A73" w:rsidRDefault="00AF61F1" w:rsidP="001D1702">
            <w:pPr>
              <w:jc w:val="center"/>
              <w:rPr>
                <w:rFonts w:asciiTheme="minorHAnsi" w:hAnsiTheme="minorHAnsi"/>
              </w:rPr>
            </w:pPr>
          </w:p>
          <w:p w:rsidR="00AF61F1" w:rsidRPr="00A54A73" w:rsidRDefault="00AF61F1" w:rsidP="001D1702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916" w:type="dxa"/>
          </w:tcPr>
          <w:p w:rsidR="00AF61F1" w:rsidRPr="00A54A73" w:rsidRDefault="00AF61F1" w:rsidP="00A54A73">
            <w:pPr>
              <w:rPr>
                <w:rFonts w:asciiTheme="minorHAnsi" w:hAnsiTheme="minorHAnsi"/>
                <w:lang w:val="en-US"/>
              </w:rPr>
            </w:pPr>
          </w:p>
          <w:p w:rsidR="00AF61F1" w:rsidRPr="00A54A73" w:rsidRDefault="00D2289B" w:rsidP="00A54A73">
            <w:pPr>
              <w:rPr>
                <w:rFonts w:asciiTheme="minorHAnsi" w:hAnsiTheme="minorHAnsi"/>
                <w:lang w:val="en-US"/>
              </w:rPr>
            </w:pPr>
            <w:r w:rsidRPr="00A54A73">
              <w:rPr>
                <w:rFonts w:asciiTheme="minorHAnsi" w:hAnsiTheme="minorHAnsi"/>
                <w:lang w:val="en-US"/>
              </w:rPr>
              <w:t>Lorena Cabañero Munera</w:t>
            </w:r>
          </w:p>
        </w:tc>
      </w:tr>
      <w:tr w:rsidR="00D2289B" w:rsidRPr="00A54A73" w:rsidTr="00A54A73">
        <w:tc>
          <w:tcPr>
            <w:tcW w:w="543" w:type="dxa"/>
          </w:tcPr>
          <w:p w:rsidR="00D2289B" w:rsidRPr="00A54A73" w:rsidRDefault="00D2289B" w:rsidP="001D1702">
            <w:pPr>
              <w:jc w:val="both"/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12</w:t>
            </w:r>
          </w:p>
        </w:tc>
        <w:tc>
          <w:tcPr>
            <w:tcW w:w="4119" w:type="dxa"/>
          </w:tcPr>
          <w:p w:rsidR="00D2289B" w:rsidRDefault="00D2289B" w:rsidP="00F4609A">
            <w:pPr>
              <w:rPr>
                <w:rFonts w:asciiTheme="minorHAnsi" w:hAnsiTheme="minorHAnsi"/>
                <w:lang w:val="es-ES"/>
              </w:rPr>
            </w:pPr>
            <w:r w:rsidRPr="00A54A73">
              <w:rPr>
                <w:rFonts w:asciiTheme="minorHAnsi" w:hAnsiTheme="minorHAnsi"/>
                <w:lang w:val="es-ES"/>
              </w:rPr>
              <w:t>Sporea</w:t>
            </w:r>
            <w:r w:rsidR="00E17C0D" w:rsidRPr="00A54A73">
              <w:rPr>
                <w:rFonts w:asciiTheme="minorHAnsi" w:hAnsiTheme="minorHAnsi"/>
                <w:lang w:val="es-ES"/>
              </w:rPr>
              <w:t xml:space="preserve"> </w:t>
            </w:r>
            <w:r w:rsidR="00E17C0D">
              <w:rPr>
                <w:rFonts w:asciiTheme="minorHAnsi" w:hAnsiTheme="minorHAnsi"/>
                <w:lang w:val="es-ES"/>
              </w:rPr>
              <w:t>Petruța (</w:t>
            </w:r>
            <w:r w:rsidR="00E17C0D" w:rsidRPr="00A54A73">
              <w:rPr>
                <w:rFonts w:asciiTheme="minorHAnsi" w:hAnsiTheme="minorHAnsi"/>
                <w:lang w:val="es-ES"/>
              </w:rPr>
              <w:t xml:space="preserve">Ionut </w:t>
            </w:r>
            <w:r w:rsidR="00E17C0D">
              <w:rPr>
                <w:rFonts w:asciiTheme="minorHAnsi" w:hAnsiTheme="minorHAnsi"/>
                <w:lang w:val="es-ES"/>
              </w:rPr>
              <w:t>–</w:t>
            </w:r>
            <w:r w:rsidRPr="00A54A73">
              <w:rPr>
                <w:rFonts w:asciiTheme="minorHAnsi" w:hAnsiTheme="minorHAnsi"/>
                <w:lang w:val="es-ES"/>
              </w:rPr>
              <w:t>VIII</w:t>
            </w:r>
            <w:r w:rsidR="00E17C0D">
              <w:rPr>
                <w:rFonts w:asciiTheme="minorHAnsi" w:hAnsiTheme="minorHAnsi"/>
                <w:lang w:val="es-ES"/>
              </w:rPr>
              <w:t>)</w:t>
            </w:r>
          </w:p>
          <w:p w:rsidR="00E17C0D" w:rsidRPr="00A54A73" w:rsidRDefault="00E17C0D" w:rsidP="00F4609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es-ES"/>
              </w:rPr>
              <w:t>0741 300 608/ sporea.razvan@yahoo.com</w:t>
            </w:r>
          </w:p>
        </w:tc>
        <w:tc>
          <w:tcPr>
            <w:tcW w:w="1300" w:type="dxa"/>
          </w:tcPr>
          <w:p w:rsidR="00D2289B" w:rsidRPr="00A54A73" w:rsidRDefault="00D2289B" w:rsidP="001D1702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119" w:type="dxa"/>
          </w:tcPr>
          <w:p w:rsidR="00D2289B" w:rsidRPr="00A54A73" w:rsidRDefault="00D2289B" w:rsidP="001D1702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916" w:type="dxa"/>
          </w:tcPr>
          <w:p w:rsidR="00D2289B" w:rsidRPr="00A54A73" w:rsidRDefault="00D2289B" w:rsidP="00A54A73">
            <w:pPr>
              <w:rPr>
                <w:rFonts w:asciiTheme="minorHAnsi" w:hAnsiTheme="minorHAnsi"/>
                <w:lang w:val="en-US"/>
              </w:rPr>
            </w:pPr>
            <w:r w:rsidRPr="00A54A73">
              <w:rPr>
                <w:rFonts w:asciiTheme="minorHAnsi" w:hAnsiTheme="minorHAnsi"/>
                <w:lang w:val="es-ES"/>
              </w:rPr>
              <w:t>Miguel Nicolau Molina</w:t>
            </w:r>
          </w:p>
        </w:tc>
      </w:tr>
      <w:tr w:rsidR="00D2289B" w:rsidRPr="00A54A73" w:rsidTr="00A54A73">
        <w:tc>
          <w:tcPr>
            <w:tcW w:w="543" w:type="dxa"/>
          </w:tcPr>
          <w:p w:rsidR="00D2289B" w:rsidRPr="00A54A73" w:rsidRDefault="00D2289B" w:rsidP="001D1702">
            <w:pPr>
              <w:jc w:val="both"/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13</w:t>
            </w:r>
          </w:p>
        </w:tc>
        <w:tc>
          <w:tcPr>
            <w:tcW w:w="4119" w:type="dxa"/>
          </w:tcPr>
          <w:p w:rsidR="00D2289B" w:rsidRDefault="00D2289B" w:rsidP="00F4609A">
            <w:pPr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Alin Sporea-VIII</w:t>
            </w:r>
          </w:p>
          <w:p w:rsidR="00E17C0D" w:rsidRPr="00A54A73" w:rsidRDefault="00E17C0D" w:rsidP="00E17C0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0745 620 527/ alinutmihaita@gmail.com</w:t>
            </w:r>
          </w:p>
        </w:tc>
        <w:tc>
          <w:tcPr>
            <w:tcW w:w="1300" w:type="dxa"/>
          </w:tcPr>
          <w:p w:rsidR="00D2289B" w:rsidRPr="00A54A73" w:rsidRDefault="00D2289B" w:rsidP="001D1702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119" w:type="dxa"/>
          </w:tcPr>
          <w:p w:rsidR="00D2289B" w:rsidRPr="00A54A73" w:rsidRDefault="00D2289B" w:rsidP="001D1702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916" w:type="dxa"/>
          </w:tcPr>
          <w:p w:rsidR="00D2289B" w:rsidRPr="00A54A73" w:rsidRDefault="00D2289B" w:rsidP="00A54A73">
            <w:pPr>
              <w:rPr>
                <w:rFonts w:asciiTheme="minorHAnsi" w:hAnsiTheme="minorHAnsi"/>
                <w:lang w:val="en-US"/>
              </w:rPr>
            </w:pPr>
            <w:r w:rsidRPr="00A54A73">
              <w:rPr>
                <w:rFonts w:asciiTheme="minorHAnsi" w:hAnsiTheme="minorHAnsi"/>
                <w:lang w:val="en-US"/>
              </w:rPr>
              <w:t>Lorena Sendra García</w:t>
            </w:r>
          </w:p>
        </w:tc>
      </w:tr>
      <w:tr w:rsidR="00D2289B" w:rsidRPr="00A54A73" w:rsidTr="00A54A73">
        <w:tc>
          <w:tcPr>
            <w:tcW w:w="543" w:type="dxa"/>
          </w:tcPr>
          <w:p w:rsidR="00D2289B" w:rsidRPr="00A54A73" w:rsidRDefault="00566C44" w:rsidP="001D1702">
            <w:pPr>
              <w:jc w:val="both"/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14</w:t>
            </w:r>
          </w:p>
        </w:tc>
        <w:tc>
          <w:tcPr>
            <w:tcW w:w="4119" w:type="dxa"/>
          </w:tcPr>
          <w:p w:rsidR="00D2289B" w:rsidRDefault="00D2289B" w:rsidP="00F4609A">
            <w:pPr>
              <w:rPr>
                <w:rFonts w:asciiTheme="minorHAnsi" w:hAnsiTheme="minorHAnsi"/>
                <w:lang w:val="en-US"/>
              </w:rPr>
            </w:pPr>
            <w:r w:rsidRPr="00A54A73">
              <w:rPr>
                <w:rFonts w:asciiTheme="minorHAnsi" w:hAnsiTheme="minorHAnsi"/>
                <w:lang w:val="en-US"/>
              </w:rPr>
              <w:t xml:space="preserve">Banciu </w:t>
            </w:r>
            <w:r w:rsidR="00E17C0D">
              <w:rPr>
                <w:rFonts w:asciiTheme="minorHAnsi" w:hAnsiTheme="minorHAnsi"/>
                <w:lang w:val="en-US"/>
              </w:rPr>
              <w:t>Monica (</w:t>
            </w:r>
            <w:r w:rsidRPr="00A54A73">
              <w:rPr>
                <w:rFonts w:asciiTheme="minorHAnsi" w:hAnsiTheme="minorHAnsi"/>
                <w:lang w:val="en-US"/>
              </w:rPr>
              <w:t>Madalina-VIII</w:t>
            </w:r>
            <w:r w:rsidR="00E17C0D">
              <w:rPr>
                <w:rFonts w:asciiTheme="minorHAnsi" w:hAnsiTheme="minorHAnsi"/>
                <w:lang w:val="en-US"/>
              </w:rPr>
              <w:t>)</w:t>
            </w:r>
          </w:p>
          <w:p w:rsidR="00E17C0D" w:rsidRPr="00A54A73" w:rsidRDefault="00E17C0D" w:rsidP="00F4609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en-US"/>
              </w:rPr>
              <w:t>0762 404 686/…..</w:t>
            </w:r>
          </w:p>
        </w:tc>
        <w:tc>
          <w:tcPr>
            <w:tcW w:w="1300" w:type="dxa"/>
          </w:tcPr>
          <w:p w:rsidR="00D2289B" w:rsidRPr="00A54A73" w:rsidRDefault="00D2289B" w:rsidP="001D1702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119" w:type="dxa"/>
          </w:tcPr>
          <w:p w:rsidR="00D2289B" w:rsidRPr="00A54A73" w:rsidRDefault="00D2289B" w:rsidP="001D1702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916" w:type="dxa"/>
          </w:tcPr>
          <w:p w:rsidR="00D2289B" w:rsidRPr="00A54A73" w:rsidRDefault="00D2289B" w:rsidP="00A54A73">
            <w:pPr>
              <w:rPr>
                <w:rFonts w:asciiTheme="minorHAnsi" w:hAnsiTheme="minorHAnsi"/>
                <w:lang w:val="en-US"/>
              </w:rPr>
            </w:pPr>
            <w:r w:rsidRPr="00A54A73">
              <w:rPr>
                <w:rFonts w:asciiTheme="minorHAnsi" w:hAnsiTheme="minorHAnsi"/>
                <w:lang w:val="en-US"/>
              </w:rPr>
              <w:t>Lourdes Moreno Azañón</w:t>
            </w:r>
          </w:p>
        </w:tc>
      </w:tr>
      <w:tr w:rsidR="00D2289B" w:rsidRPr="00A54A73" w:rsidTr="00A54A73">
        <w:tc>
          <w:tcPr>
            <w:tcW w:w="543" w:type="dxa"/>
          </w:tcPr>
          <w:p w:rsidR="00D2289B" w:rsidRPr="00A54A73" w:rsidRDefault="00D2289B" w:rsidP="001D1702">
            <w:pPr>
              <w:jc w:val="both"/>
              <w:rPr>
                <w:rFonts w:asciiTheme="minorHAnsi" w:hAnsiTheme="minorHAnsi"/>
              </w:rPr>
            </w:pPr>
            <w:r w:rsidRPr="00A54A73">
              <w:rPr>
                <w:rFonts w:asciiTheme="minorHAnsi" w:hAnsiTheme="minorHAnsi"/>
              </w:rPr>
              <w:t>15</w:t>
            </w:r>
          </w:p>
        </w:tc>
        <w:tc>
          <w:tcPr>
            <w:tcW w:w="4119" w:type="dxa"/>
          </w:tcPr>
          <w:p w:rsidR="00D2289B" w:rsidRDefault="00D2289B" w:rsidP="00F4609A">
            <w:pPr>
              <w:rPr>
                <w:rFonts w:asciiTheme="minorHAnsi" w:hAnsiTheme="minorHAnsi"/>
                <w:lang w:val="en-US"/>
              </w:rPr>
            </w:pPr>
            <w:r w:rsidRPr="00A54A73">
              <w:rPr>
                <w:rFonts w:asciiTheme="minorHAnsi" w:hAnsiTheme="minorHAnsi"/>
                <w:lang w:val="en-US"/>
              </w:rPr>
              <w:t xml:space="preserve">Filip </w:t>
            </w:r>
            <w:r w:rsidR="00264C65">
              <w:rPr>
                <w:rFonts w:asciiTheme="minorHAnsi" w:hAnsiTheme="minorHAnsi"/>
                <w:lang w:val="en-US"/>
              </w:rPr>
              <w:t>Ionela (</w:t>
            </w:r>
            <w:r w:rsidRPr="00A54A73">
              <w:rPr>
                <w:rFonts w:asciiTheme="minorHAnsi" w:hAnsiTheme="minorHAnsi"/>
                <w:lang w:val="en-US"/>
              </w:rPr>
              <w:t>Flor</w:t>
            </w:r>
            <w:r w:rsidR="00264C65">
              <w:rPr>
                <w:rFonts w:asciiTheme="minorHAnsi" w:hAnsiTheme="minorHAnsi"/>
                <w:lang w:val="en-US"/>
              </w:rPr>
              <w:t>ina</w:t>
            </w:r>
            <w:r w:rsidRPr="00A54A73">
              <w:rPr>
                <w:rFonts w:asciiTheme="minorHAnsi" w:hAnsiTheme="minorHAnsi"/>
                <w:lang w:val="en-US"/>
              </w:rPr>
              <w:t xml:space="preserve"> a-IV-a</w:t>
            </w:r>
            <w:r w:rsidR="00E17C0D">
              <w:rPr>
                <w:rFonts w:asciiTheme="minorHAnsi" w:hAnsiTheme="minorHAnsi"/>
                <w:lang w:val="en-US"/>
              </w:rPr>
              <w:t>)</w:t>
            </w:r>
          </w:p>
          <w:p w:rsidR="00E17C0D" w:rsidRPr="00A54A73" w:rsidRDefault="00264C65" w:rsidP="00F4609A">
            <w:pPr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0746 051 803</w:t>
            </w:r>
          </w:p>
          <w:p w:rsidR="00D2289B" w:rsidRDefault="00D2289B" w:rsidP="00264C65">
            <w:pPr>
              <w:rPr>
                <w:rFonts w:asciiTheme="minorHAnsi" w:hAnsiTheme="minorHAnsi"/>
                <w:lang w:val="en-US"/>
              </w:rPr>
            </w:pPr>
            <w:r w:rsidRPr="00A54A73">
              <w:rPr>
                <w:rFonts w:asciiTheme="minorHAnsi" w:hAnsiTheme="minorHAnsi"/>
                <w:lang w:val="en-US"/>
              </w:rPr>
              <w:lastRenderedPageBreak/>
              <w:t xml:space="preserve">Ionascu </w:t>
            </w:r>
            <w:r w:rsidR="00264C65">
              <w:rPr>
                <w:rFonts w:asciiTheme="minorHAnsi" w:hAnsiTheme="minorHAnsi"/>
                <w:lang w:val="en-US"/>
              </w:rPr>
              <w:t>Alexandra (</w:t>
            </w:r>
            <w:r w:rsidRPr="00A54A73">
              <w:rPr>
                <w:rFonts w:asciiTheme="minorHAnsi" w:hAnsiTheme="minorHAnsi"/>
                <w:lang w:val="en-US"/>
              </w:rPr>
              <w:t>Anisia</w:t>
            </w:r>
            <w:r w:rsidR="00264C65">
              <w:rPr>
                <w:rFonts w:asciiTheme="minorHAnsi" w:hAnsiTheme="minorHAnsi"/>
                <w:lang w:val="en-US"/>
              </w:rPr>
              <w:t>-III)</w:t>
            </w:r>
          </w:p>
          <w:p w:rsidR="00264C65" w:rsidRPr="00A54A73" w:rsidRDefault="00264C65" w:rsidP="00264C65">
            <w:pPr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0742 064 321</w:t>
            </w:r>
          </w:p>
        </w:tc>
        <w:tc>
          <w:tcPr>
            <w:tcW w:w="1300" w:type="dxa"/>
          </w:tcPr>
          <w:p w:rsidR="00D2289B" w:rsidRPr="00A54A73" w:rsidRDefault="00D2289B" w:rsidP="001D1702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119" w:type="dxa"/>
          </w:tcPr>
          <w:p w:rsidR="00D2289B" w:rsidRDefault="00514C27" w:rsidP="001D170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</w:t>
            </w:r>
            <w:r w:rsidR="000617A3">
              <w:rPr>
                <w:rFonts w:asciiTheme="minorHAnsi" w:hAnsiTheme="minorHAnsi"/>
              </w:rPr>
              <w:t>/9</w:t>
            </w:r>
          </w:p>
          <w:p w:rsidR="00B7533B" w:rsidRPr="00A54A73" w:rsidRDefault="00B7533B" w:rsidP="001D1702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916" w:type="dxa"/>
          </w:tcPr>
          <w:p w:rsidR="00D2289B" w:rsidRPr="00A54A73" w:rsidRDefault="00D2289B" w:rsidP="00A54A73">
            <w:pPr>
              <w:rPr>
                <w:rFonts w:asciiTheme="minorHAnsi" w:hAnsiTheme="minorHAnsi" w:cs="Arial"/>
                <w:color w:val="222222"/>
                <w:shd w:val="clear" w:color="auto" w:fill="FFFFFF"/>
              </w:rPr>
            </w:pPr>
            <w:r w:rsidRPr="00A54A73">
              <w:rPr>
                <w:rFonts w:asciiTheme="minorHAnsi" w:hAnsiTheme="minorHAnsi" w:cs="Arial"/>
                <w:color w:val="222222"/>
                <w:shd w:val="clear" w:color="auto" w:fill="FFFFFF"/>
              </w:rPr>
              <w:t>TR</w:t>
            </w:r>
          </w:p>
          <w:p w:rsidR="00D2289B" w:rsidRPr="00A54A73" w:rsidRDefault="00D2289B" w:rsidP="00A54A73">
            <w:pPr>
              <w:rPr>
                <w:rFonts w:asciiTheme="minorHAnsi" w:hAnsiTheme="minorHAnsi"/>
                <w:lang w:val="en-US"/>
              </w:rPr>
            </w:pPr>
            <w:r w:rsidRPr="00A54A73">
              <w:rPr>
                <w:rFonts w:asciiTheme="minorHAnsi" w:hAnsiTheme="minorHAnsi" w:cs="Arial"/>
                <w:color w:val="222222"/>
                <w:shd w:val="clear" w:color="auto" w:fill="FFFFFF"/>
              </w:rPr>
              <w:t>GülseGülaçar</w:t>
            </w:r>
          </w:p>
        </w:tc>
      </w:tr>
    </w:tbl>
    <w:p w:rsidR="001D1702" w:rsidRPr="00D2289B" w:rsidRDefault="001D1702" w:rsidP="001D1702">
      <w:pPr>
        <w:jc w:val="both"/>
        <w:rPr>
          <w:rFonts w:asciiTheme="minorHAnsi" w:hAnsiTheme="minorHAnsi"/>
          <w:sz w:val="28"/>
          <w:szCs w:val="28"/>
        </w:rPr>
      </w:pPr>
    </w:p>
    <w:p w:rsidR="00964164" w:rsidRPr="00D2289B" w:rsidRDefault="00964164" w:rsidP="00964164">
      <w:pPr>
        <w:rPr>
          <w:sz w:val="28"/>
          <w:szCs w:val="28"/>
        </w:rPr>
      </w:pPr>
    </w:p>
    <w:p w:rsidR="00964164" w:rsidRPr="00D2289B" w:rsidRDefault="00964164" w:rsidP="00964164">
      <w:pPr>
        <w:rPr>
          <w:sz w:val="28"/>
          <w:szCs w:val="28"/>
        </w:rPr>
      </w:pPr>
    </w:p>
    <w:p w:rsidR="00964164" w:rsidRPr="00D2289B" w:rsidRDefault="00964164" w:rsidP="00964164">
      <w:pPr>
        <w:rPr>
          <w:sz w:val="28"/>
          <w:szCs w:val="28"/>
        </w:rPr>
      </w:pPr>
    </w:p>
    <w:p w:rsidR="00964164" w:rsidRPr="00D2289B" w:rsidRDefault="00964164" w:rsidP="00964164">
      <w:pPr>
        <w:rPr>
          <w:sz w:val="28"/>
          <w:szCs w:val="28"/>
        </w:rPr>
      </w:pPr>
    </w:p>
    <w:p w:rsidR="00964164" w:rsidRPr="00D2289B" w:rsidRDefault="00964164" w:rsidP="00964164">
      <w:pPr>
        <w:rPr>
          <w:sz w:val="28"/>
          <w:szCs w:val="28"/>
        </w:rPr>
      </w:pPr>
    </w:p>
    <w:p w:rsidR="00964164" w:rsidRPr="00D2289B" w:rsidRDefault="00964164" w:rsidP="00964164">
      <w:pPr>
        <w:rPr>
          <w:sz w:val="28"/>
          <w:szCs w:val="28"/>
        </w:rPr>
      </w:pPr>
    </w:p>
    <w:p w:rsidR="00964164" w:rsidRPr="00D2289B" w:rsidRDefault="00964164" w:rsidP="00964164">
      <w:pPr>
        <w:rPr>
          <w:sz w:val="28"/>
          <w:szCs w:val="28"/>
        </w:rPr>
      </w:pPr>
    </w:p>
    <w:p w:rsidR="00964164" w:rsidRPr="00D2289B" w:rsidRDefault="00964164" w:rsidP="00964164">
      <w:pPr>
        <w:rPr>
          <w:sz w:val="28"/>
          <w:szCs w:val="28"/>
        </w:rPr>
      </w:pPr>
    </w:p>
    <w:p w:rsidR="00964164" w:rsidRPr="00D2289B" w:rsidRDefault="00964164" w:rsidP="00964164">
      <w:pPr>
        <w:rPr>
          <w:sz w:val="28"/>
          <w:szCs w:val="28"/>
        </w:rPr>
      </w:pPr>
    </w:p>
    <w:p w:rsidR="00964164" w:rsidRPr="00D2289B" w:rsidRDefault="00964164" w:rsidP="00964164">
      <w:pPr>
        <w:rPr>
          <w:sz w:val="28"/>
          <w:szCs w:val="28"/>
        </w:rPr>
      </w:pPr>
    </w:p>
    <w:p w:rsidR="00964164" w:rsidRPr="00D2289B" w:rsidRDefault="00964164" w:rsidP="00964164">
      <w:pPr>
        <w:rPr>
          <w:sz w:val="28"/>
          <w:szCs w:val="28"/>
        </w:rPr>
      </w:pPr>
    </w:p>
    <w:p w:rsidR="00964164" w:rsidRPr="00D2289B" w:rsidRDefault="00964164" w:rsidP="00964164">
      <w:pPr>
        <w:rPr>
          <w:sz w:val="28"/>
          <w:szCs w:val="28"/>
        </w:rPr>
      </w:pPr>
    </w:p>
    <w:p w:rsidR="00964164" w:rsidRPr="00D2289B" w:rsidRDefault="00964164" w:rsidP="00964164">
      <w:pPr>
        <w:rPr>
          <w:sz w:val="28"/>
          <w:szCs w:val="28"/>
        </w:rPr>
      </w:pPr>
    </w:p>
    <w:p w:rsidR="00964164" w:rsidRPr="00D2289B" w:rsidRDefault="00964164" w:rsidP="00964164">
      <w:pPr>
        <w:rPr>
          <w:sz w:val="28"/>
          <w:szCs w:val="28"/>
        </w:rPr>
      </w:pPr>
    </w:p>
    <w:p w:rsidR="00964164" w:rsidRPr="00D2289B" w:rsidRDefault="00964164" w:rsidP="00964164">
      <w:pPr>
        <w:rPr>
          <w:sz w:val="28"/>
          <w:szCs w:val="28"/>
        </w:rPr>
      </w:pPr>
    </w:p>
    <w:p w:rsidR="00CC3BA7" w:rsidRPr="00D2289B" w:rsidRDefault="00CC3BA7" w:rsidP="00964164">
      <w:pPr>
        <w:rPr>
          <w:sz w:val="28"/>
          <w:szCs w:val="28"/>
        </w:rPr>
      </w:pPr>
    </w:p>
    <w:sectPr w:rsidR="00CC3BA7" w:rsidRPr="00D2289B" w:rsidSect="00E73294">
      <w:headerReference w:type="default" r:id="rId9"/>
      <w:footerReference w:type="default" r:id="rId10"/>
      <w:headerReference w:type="first" r:id="rId11"/>
      <w:footerReference w:type="first" r:id="rId12"/>
      <w:pgSz w:w="11907" w:h="16839" w:code="9"/>
      <w:pgMar w:top="2127" w:right="850" w:bottom="1134" w:left="1276" w:header="426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A96" w:rsidRDefault="00960A96" w:rsidP="00E160F0">
      <w:r>
        <w:separator/>
      </w:r>
    </w:p>
  </w:endnote>
  <w:endnote w:type="continuationSeparator" w:id="0">
    <w:p w:rsidR="00960A96" w:rsidRDefault="00960A96" w:rsidP="00E16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C4B" w:rsidRPr="00425CF8" w:rsidRDefault="00655C4B" w:rsidP="00655C4B">
    <w:pPr>
      <w:pBdr>
        <w:bottom w:val="single" w:sz="12" w:space="1" w:color="auto"/>
      </w:pBdr>
      <w:rPr>
        <w:sz w:val="4"/>
        <w:szCs w:val="18"/>
      </w:rPr>
    </w:pPr>
  </w:p>
  <w:p w:rsidR="00655C4B" w:rsidRPr="00AA5837" w:rsidRDefault="00655C4B" w:rsidP="00655C4B">
    <w:pPr>
      <w:pStyle w:val="Header"/>
      <w:ind w:left="1582" w:firstLine="142"/>
      <w:jc w:val="right"/>
      <w:rPr>
        <w:rFonts w:ascii="Palatino Linotype" w:hAnsi="Palatino Linotype"/>
        <w:color w:val="0F243E"/>
        <w:sz w:val="16"/>
        <w:szCs w:val="16"/>
      </w:rPr>
    </w:pPr>
    <w:r w:rsidRPr="00AA5837">
      <w:rPr>
        <w:rFonts w:ascii="Palatino Linotype" w:hAnsi="Palatino Linotype"/>
        <w:color w:val="0F243E"/>
        <w:sz w:val="16"/>
        <w:szCs w:val="16"/>
      </w:rPr>
      <w:t>Str. Principala 424  Vama Buzăului, jud. Braşov  507245</w:t>
    </w:r>
  </w:p>
  <w:p w:rsidR="00655C4B" w:rsidRPr="00AA5837" w:rsidRDefault="00655C4B" w:rsidP="00655C4B">
    <w:pPr>
      <w:pStyle w:val="Header"/>
      <w:ind w:left="1582" w:firstLine="142"/>
      <w:jc w:val="right"/>
      <w:rPr>
        <w:rFonts w:ascii="Palatino Linotype" w:hAnsi="Palatino Linotype"/>
        <w:color w:val="0F243E"/>
        <w:sz w:val="16"/>
        <w:szCs w:val="16"/>
      </w:rPr>
    </w:pPr>
    <w:r w:rsidRPr="00AA5837">
      <w:rPr>
        <w:rFonts w:ascii="Palatino Linotype" w:hAnsi="Palatino Linotype"/>
        <w:color w:val="0F243E"/>
        <w:sz w:val="16"/>
        <w:szCs w:val="16"/>
      </w:rPr>
      <w:t>tel. 0268-288506,  fax 0268-288801</w:t>
    </w:r>
  </w:p>
  <w:p w:rsidR="00655C4B" w:rsidRPr="00AA5837" w:rsidRDefault="00960A96" w:rsidP="00655C4B">
    <w:pPr>
      <w:pStyle w:val="Header"/>
      <w:ind w:left="1582" w:firstLine="142"/>
      <w:jc w:val="right"/>
      <w:rPr>
        <w:rFonts w:ascii="Palatino Linotype" w:hAnsi="Palatino Linotype"/>
        <w:color w:val="0F243E"/>
        <w:sz w:val="16"/>
        <w:szCs w:val="16"/>
      </w:rPr>
    </w:pPr>
    <w:hyperlink r:id="rId1" w:history="1">
      <w:r w:rsidR="00655C4B" w:rsidRPr="00AA5837">
        <w:rPr>
          <w:rFonts w:ascii="Palatino Linotype" w:hAnsi="Palatino Linotype"/>
          <w:color w:val="0F243E"/>
          <w:sz w:val="16"/>
          <w:szCs w:val="16"/>
        </w:rPr>
        <w:t>scoalavm_bz@yahoo.com</w:t>
      </w:r>
    </w:hyperlink>
  </w:p>
  <w:p w:rsidR="00002654" w:rsidRPr="00655C4B" w:rsidRDefault="00960A96" w:rsidP="00655C4B">
    <w:pPr>
      <w:ind w:left="1004" w:firstLine="720"/>
      <w:jc w:val="right"/>
      <w:rPr>
        <w:b/>
        <w:i/>
        <w:iCs/>
        <w:sz w:val="16"/>
        <w:szCs w:val="16"/>
        <w:lang w:val="it-IT"/>
      </w:rPr>
    </w:pPr>
    <w:hyperlink r:id="rId2" w:history="1">
      <w:r w:rsidR="00655C4B" w:rsidRPr="00AA5837">
        <w:rPr>
          <w:rFonts w:ascii="Palatino Linotype" w:hAnsi="Palatino Linotype"/>
          <w:color w:val="0F243E"/>
          <w:sz w:val="16"/>
          <w:szCs w:val="16"/>
        </w:rPr>
        <w:t>http://vamabuzaului.scoli.edu.ro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C4B" w:rsidRPr="00425CF8" w:rsidRDefault="00655C4B" w:rsidP="00655C4B">
    <w:pPr>
      <w:pBdr>
        <w:bottom w:val="single" w:sz="12" w:space="1" w:color="auto"/>
      </w:pBdr>
      <w:rPr>
        <w:sz w:val="4"/>
        <w:szCs w:val="18"/>
      </w:rPr>
    </w:pPr>
  </w:p>
  <w:p w:rsidR="00655C4B" w:rsidRPr="00AA5837" w:rsidRDefault="00655C4B" w:rsidP="00655C4B">
    <w:pPr>
      <w:pStyle w:val="Header"/>
      <w:ind w:left="1582" w:firstLine="142"/>
      <w:jc w:val="right"/>
      <w:rPr>
        <w:rFonts w:ascii="Palatino Linotype" w:hAnsi="Palatino Linotype"/>
        <w:color w:val="0F243E"/>
        <w:sz w:val="16"/>
        <w:szCs w:val="16"/>
      </w:rPr>
    </w:pPr>
    <w:r w:rsidRPr="00AA5837">
      <w:rPr>
        <w:rFonts w:ascii="Palatino Linotype" w:hAnsi="Palatino Linotype"/>
        <w:color w:val="0F243E"/>
        <w:sz w:val="16"/>
        <w:szCs w:val="16"/>
      </w:rPr>
      <w:t>Str. Principala 424  Vama Buzăului, jud. Braşov  507245</w:t>
    </w:r>
  </w:p>
  <w:p w:rsidR="00655C4B" w:rsidRPr="00AA5837" w:rsidRDefault="00655C4B" w:rsidP="00655C4B">
    <w:pPr>
      <w:pStyle w:val="Header"/>
      <w:ind w:left="1582" w:firstLine="142"/>
      <w:jc w:val="right"/>
      <w:rPr>
        <w:rFonts w:ascii="Palatino Linotype" w:hAnsi="Palatino Linotype"/>
        <w:color w:val="0F243E"/>
        <w:sz w:val="16"/>
        <w:szCs w:val="16"/>
      </w:rPr>
    </w:pPr>
    <w:r w:rsidRPr="00AA5837">
      <w:rPr>
        <w:rFonts w:ascii="Palatino Linotype" w:hAnsi="Palatino Linotype"/>
        <w:color w:val="0F243E"/>
        <w:sz w:val="16"/>
        <w:szCs w:val="16"/>
      </w:rPr>
      <w:t>tel. 0268-288506,  fax 0268-288801</w:t>
    </w:r>
  </w:p>
  <w:p w:rsidR="00655C4B" w:rsidRPr="00AA5837" w:rsidRDefault="00960A96" w:rsidP="00655C4B">
    <w:pPr>
      <w:pStyle w:val="Header"/>
      <w:ind w:left="1582" w:firstLine="142"/>
      <w:jc w:val="right"/>
      <w:rPr>
        <w:rFonts w:ascii="Palatino Linotype" w:hAnsi="Palatino Linotype"/>
        <w:color w:val="0F243E"/>
        <w:sz w:val="16"/>
        <w:szCs w:val="16"/>
      </w:rPr>
    </w:pPr>
    <w:hyperlink r:id="rId1" w:history="1">
      <w:r w:rsidR="00655C4B" w:rsidRPr="00AA5837">
        <w:rPr>
          <w:rFonts w:ascii="Palatino Linotype" w:hAnsi="Palatino Linotype"/>
          <w:color w:val="0F243E"/>
          <w:sz w:val="16"/>
          <w:szCs w:val="16"/>
        </w:rPr>
        <w:t>scoalavm_bz@yahoo.com</w:t>
      </w:r>
    </w:hyperlink>
  </w:p>
  <w:p w:rsidR="00655C4B" w:rsidRPr="001C12E3" w:rsidRDefault="00960A96" w:rsidP="00655C4B">
    <w:pPr>
      <w:ind w:left="1004" w:firstLine="720"/>
      <w:jc w:val="right"/>
      <w:rPr>
        <w:b/>
        <w:i/>
        <w:iCs/>
        <w:sz w:val="16"/>
        <w:szCs w:val="16"/>
        <w:lang w:val="it-IT"/>
      </w:rPr>
    </w:pPr>
    <w:hyperlink r:id="rId2" w:history="1">
      <w:r w:rsidR="00655C4B" w:rsidRPr="00AA5837">
        <w:rPr>
          <w:rFonts w:ascii="Palatino Linotype" w:hAnsi="Palatino Linotype"/>
          <w:color w:val="0F243E"/>
          <w:sz w:val="16"/>
          <w:szCs w:val="16"/>
        </w:rPr>
        <w:t>http://vamabuzaului.scoli.edu.ro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A96" w:rsidRDefault="00960A96" w:rsidP="00E160F0">
      <w:r>
        <w:separator/>
      </w:r>
    </w:p>
  </w:footnote>
  <w:footnote w:type="continuationSeparator" w:id="0">
    <w:p w:rsidR="00960A96" w:rsidRDefault="00960A96" w:rsidP="00E160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0F0" w:rsidRPr="00125B2E" w:rsidRDefault="00E160F0" w:rsidP="00125B2E">
    <w:pPr>
      <w:pStyle w:val="Header"/>
    </w:pPr>
    <w:r w:rsidRPr="00125B2E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B2E" w:rsidRPr="00AA5837" w:rsidRDefault="00A8037C" w:rsidP="00125B2E">
    <w:pPr>
      <w:pStyle w:val="Header"/>
      <w:ind w:firstLine="1414"/>
      <w:jc w:val="center"/>
      <w:rPr>
        <w:rFonts w:ascii="Palatino Linotype" w:hAnsi="Palatino Linotype"/>
        <w:b/>
        <w:color w:val="0F243E"/>
        <w:sz w:val="16"/>
        <w:szCs w:val="16"/>
      </w:rPr>
    </w:pPr>
    <w:r>
      <w:rPr>
        <w:rFonts w:ascii="Palatino Linotype" w:hAnsi="Palatino Linotype"/>
        <w:noProof/>
        <w:color w:val="0F243E"/>
        <w:sz w:val="16"/>
        <w:szCs w:val="16"/>
        <w:lang w:val="es-ES" w:eastAsia="es-ES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-391160</wp:posOffset>
              </wp:positionH>
              <wp:positionV relativeFrom="paragraph">
                <wp:posOffset>-3810</wp:posOffset>
              </wp:positionV>
              <wp:extent cx="6741160" cy="904875"/>
              <wp:effectExtent l="0" t="0" r="3175" b="3810"/>
              <wp:wrapNone/>
              <wp:docPr id="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41160" cy="904875"/>
                        <a:chOff x="660" y="420"/>
                        <a:chExt cx="10616" cy="1425"/>
                      </a:xfrm>
                    </wpg:grpSpPr>
                    <wps:wsp>
                      <wps:cNvPr id="5" name="Rectangle 11"/>
                      <wps:cNvSpPr>
                        <a:spLocks noChangeArrowheads="1"/>
                      </wps:cNvSpPr>
                      <wps:spPr bwMode="auto">
                        <a:xfrm>
                          <a:off x="1862" y="480"/>
                          <a:ext cx="4213" cy="1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3294" w:rsidRPr="00E73294" w:rsidRDefault="00E73294" w:rsidP="00E7329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73294">
                              <w:rPr>
                                <w:rFonts w:ascii="Palatino Linotype" w:hAnsi="Palatino Linotype"/>
                                <w:b/>
                                <w:color w:val="0F243E"/>
                                <w:sz w:val="16"/>
                                <w:szCs w:val="16"/>
                              </w:rPr>
                              <w:t>Şcoala Gimnazială Vama Buzăului</w:t>
                            </w:r>
                            <w:r w:rsidRPr="00E73294">
                              <w:rPr>
                                <w:rFonts w:ascii="Palatino Linotype" w:hAnsi="Palatino Linotype"/>
                                <w:color w:val="0F243E"/>
                                <w:sz w:val="16"/>
                                <w:szCs w:val="16"/>
                              </w:rPr>
                              <w:br/>
                              <w:t>Str. Principala 424  Vama Buzăului, jud. Braşov  507245</w:t>
                            </w:r>
                            <w:r w:rsidRPr="00E73294">
                              <w:rPr>
                                <w:rFonts w:ascii="Palatino Linotype" w:hAnsi="Palatino Linotype"/>
                                <w:color w:val="0F243E"/>
                                <w:sz w:val="16"/>
                                <w:szCs w:val="16"/>
                              </w:rPr>
                              <w:br/>
                              <w:t>tel. 0268-288506,  fax 0268-288801</w:t>
                            </w:r>
                            <w:r w:rsidRPr="00E73294">
                              <w:rPr>
                                <w:rFonts w:ascii="Palatino Linotype" w:hAnsi="Palatino Linotype"/>
                                <w:color w:val="0F243E"/>
                                <w:sz w:val="16"/>
                                <w:szCs w:val="16"/>
                              </w:rPr>
                              <w:br/>
                            </w:r>
                            <w:hyperlink r:id="rId1" w:history="1">
                              <w:r w:rsidRPr="00E73294">
                                <w:rPr>
                                  <w:rFonts w:ascii="Palatino Linotype" w:hAnsi="Palatino Linotype"/>
                                  <w:color w:val="0F243E"/>
                                  <w:sz w:val="16"/>
                                  <w:szCs w:val="16"/>
                                </w:rPr>
                                <w:t>scoalavm_bz@yahoo.com</w:t>
                              </w:r>
                            </w:hyperlink>
                            <w:r w:rsidRPr="00E73294">
                              <w:rPr>
                                <w:rFonts w:ascii="Palatino Linotype" w:hAnsi="Palatino Linotype"/>
                                <w:color w:val="0F243E"/>
                                <w:sz w:val="16"/>
                                <w:szCs w:val="16"/>
                              </w:rPr>
                              <w:br/>
                            </w:r>
                            <w:hyperlink r:id="rId2" w:history="1">
                              <w:r w:rsidRPr="00E73294">
                                <w:rPr>
                                  <w:rFonts w:ascii="Palatino Linotype" w:hAnsi="Palatino Linotype"/>
                                  <w:color w:val="0F243E"/>
                                  <w:sz w:val="16"/>
                                  <w:szCs w:val="16"/>
                                </w:rPr>
                                <w:t>http://vamabuzaului.scoli.edu.ro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3" descr="logo_antet_fara_a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0" y="420"/>
                          <a:ext cx="1366" cy="13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4" descr="SiglaMECS-cfManu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65" t="12856" r="75372" b="12044"/>
                        <a:stretch>
                          <a:fillRect/>
                        </a:stretch>
                      </pic:blipFill>
                      <pic:spPr bwMode="auto">
                        <a:xfrm>
                          <a:off x="6819" y="480"/>
                          <a:ext cx="1190" cy="110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0" descr="guvernul_romaniei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8569" t="11934" r="7474" b="45856"/>
                        <a:stretch>
                          <a:fillRect/>
                        </a:stretch>
                      </pic:blipFill>
                      <pic:spPr bwMode="auto">
                        <a:xfrm>
                          <a:off x="8021" y="723"/>
                          <a:ext cx="3255" cy="59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left:0;text-align:left;margin-left:-30.8pt;margin-top:-.3pt;width:530.8pt;height:71.25pt;z-index:251657216" coordorigin="660,420" coordsize="10616,14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">
              <v:rect id="Rectangle 11" o:spid="_x0000_s1027" style="position:absolute;left:1862;top:480;width:4213;height:1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lHcMA&#10;AADaAAAADwAAAGRycy9kb3ducmV2LnhtbESPQWvCQBSE74L/YXlCL6KbFpQ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jlHcMAAADaAAAADwAAAAAAAAAAAAAAAACYAgAAZHJzL2Rv&#10;d25yZXYueG1sUEsFBgAAAAAEAAQA9QAAAIgDAAAAAA==&#10;" filled="f" stroked="f">
                <v:textbox>
                  <w:txbxContent>
                    <w:p w:rsidR="00E73294" w:rsidRPr="00E73294" w:rsidRDefault="00E73294" w:rsidP="00E73294">
                      <w:pPr>
                        <w:rPr>
                          <w:sz w:val="16"/>
                          <w:szCs w:val="16"/>
                        </w:rPr>
                      </w:pPr>
                      <w:r w:rsidRPr="00E73294">
                        <w:rPr>
                          <w:rFonts w:ascii="Palatino Linotype" w:hAnsi="Palatino Linotype"/>
                          <w:b/>
                          <w:color w:val="0F243E"/>
                          <w:sz w:val="16"/>
                          <w:szCs w:val="16"/>
                        </w:rPr>
                        <w:t>Şcoala Gimnazială Vama Buzăului</w:t>
                      </w:r>
                      <w:r w:rsidRPr="00E73294">
                        <w:rPr>
                          <w:rFonts w:ascii="Palatino Linotype" w:hAnsi="Palatino Linotype"/>
                          <w:color w:val="0F243E"/>
                          <w:sz w:val="16"/>
                          <w:szCs w:val="16"/>
                        </w:rPr>
                        <w:br/>
                        <w:t>Str. Principala 424  Vama Buzăului, jud. Braşov  507245</w:t>
                      </w:r>
                      <w:r w:rsidRPr="00E73294">
                        <w:rPr>
                          <w:rFonts w:ascii="Palatino Linotype" w:hAnsi="Palatino Linotype"/>
                          <w:color w:val="0F243E"/>
                          <w:sz w:val="16"/>
                          <w:szCs w:val="16"/>
                        </w:rPr>
                        <w:br/>
                        <w:t>tel. 0268-288506,  fax 0268-288801</w:t>
                      </w:r>
                      <w:r w:rsidRPr="00E73294">
                        <w:rPr>
                          <w:rFonts w:ascii="Palatino Linotype" w:hAnsi="Palatino Linotype"/>
                          <w:color w:val="0F243E"/>
                          <w:sz w:val="16"/>
                          <w:szCs w:val="16"/>
                        </w:rPr>
                        <w:br/>
                      </w:r>
                      <w:hyperlink r:id="rId6" w:history="1">
                        <w:r w:rsidRPr="00E73294">
                          <w:rPr>
                            <w:rFonts w:ascii="Palatino Linotype" w:hAnsi="Palatino Linotype"/>
                            <w:color w:val="0F243E"/>
                            <w:sz w:val="16"/>
                            <w:szCs w:val="16"/>
                          </w:rPr>
                          <w:t>scoalavm_bz@yahoo.com</w:t>
                        </w:r>
                      </w:hyperlink>
                      <w:r w:rsidRPr="00E73294">
                        <w:rPr>
                          <w:rFonts w:ascii="Palatino Linotype" w:hAnsi="Palatino Linotype"/>
                          <w:color w:val="0F243E"/>
                          <w:sz w:val="16"/>
                          <w:szCs w:val="16"/>
                        </w:rPr>
                        <w:br/>
                      </w:r>
                      <w:hyperlink r:id="rId7" w:history="1">
                        <w:r w:rsidRPr="00E73294">
                          <w:rPr>
                            <w:rFonts w:ascii="Palatino Linotype" w:hAnsi="Palatino Linotype"/>
                            <w:color w:val="0F243E"/>
                            <w:sz w:val="16"/>
                            <w:szCs w:val="16"/>
                          </w:rPr>
                          <w:t>http://vamabuzaului.scoli.edu.ro</w:t>
                        </w:r>
                      </w:hyperlink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8" type="#_x0000_t75" alt="logo_antet_fara_ani" style="position:absolute;left:660;top:420;width:1366;height:1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bAVfEAAAA2gAAAA8AAABkcnMvZG93bnJldi54bWxEj09rwkAUxO8Fv8PyhN7MRouhRFcRQfRQ&#10;KNVeenvNPpO02bdhd/On/fRuQehxmJnfMOvtaBrRk/O1ZQXzJAVBXFhdc6ng/XKYPYPwAVljY5kU&#10;/JCH7WbysMZc24HfqD+HUkQI+xwVVCG0uZS+qMigT2xLHL2rdQZDlK6U2uEQ4aaRizTNpMGa40KF&#10;Le0rKr7PnVGwX5ju19mXpw+5a8rXz68lH2Wr1ON03K1ABBrDf/jePmkFGfxdiTdAb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bAVfEAAAA2gAAAA8AAAAAAAAAAAAAAAAA&#10;nwIAAGRycy9kb3ducmV2LnhtbFBLBQYAAAAABAAEAPcAAACQAwAAAAA=&#10;">
                <v:imagedata r:id="rId8" o:title="logo_antet_fara_ani"/>
              </v:shape>
              <v:shape id="Picture 14" o:spid="_x0000_s1029" type="#_x0000_t75" alt="SiglaMECS-cfManual" style="position:absolute;left:6819;top:480;width:1190;height:1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BDv/DAAAA2gAAAA8AAABkcnMvZG93bnJldi54bWxEj0FrwkAUhO8F/8PyhN7qRg8aUlcRpVCP&#10;XYt6fGRfk7TZtzG70eivd4WCx2FmvmHmy97W4kytrxwrGI8SEMS5MxUXCr53H28pCB+QDdaOScGV&#10;PCwXg5c5ZsZd+IvOOhQiQthnqKAMocmk9HlJFv3INcTR+3GtxRBlW0jT4iXCbS0nSTKVFiuOCyU2&#10;tC4p/9OdVVCkE33adwedy+p2TMf6t9vuN0q9DvvVO4hAfXiG/9ufRsEMHlfiDZ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EO/8MAAADaAAAADwAAAAAAAAAAAAAAAACf&#10;AgAAZHJzL2Rvd25yZXYueG1sUEsFBgAAAAAEAAQA9wAAAI8DAAAAAA==&#10;">
                <v:imagedata r:id="rId9" o:title="SiglaMECS-cfManual" croptop="8425f" cropbottom="7893f" cropleft="2271f" cropright="49396f"/>
              </v:shape>
              <v:shape id="Picture 20" o:spid="_x0000_s1030" type="#_x0000_t75" alt="guvernul_romaniei_logo" style="position:absolute;left:8021;top:723;width:3255;height: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iN9m/AAAA2gAAAA8AAABkcnMvZG93bnJldi54bWxET01rwkAQvRf6H5YRvNWNClVSV5FCrPRU&#10;U+15yE6TYHY27G41/nvnUPD4eN+rzeA6daEQW88GppMMFHHlbcu1geN38bIEFROyxc4zGbhRhM36&#10;+WmFufVXPtClTLWSEI45GmhS6nOtY9WQwzjxPbFwvz44TAJDrW3Aq4S7Ts+y7FU7bFkaGuzpvaHq&#10;XP456f0sDsuvYhFOp2E6/zju2p/buTRmPBq2b6ASDekh/nfvrQHZKlfkBuj1H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ZYjfZvwAAANoAAAAPAAAAAAAAAAAAAAAAAJ8CAABk&#10;cnMvZG93bnJldi54bWxQSwUGAAAAAAQABAD3AAAAiwMAAAAA&#10;">
                <v:imagedata r:id="rId10" o:title="guvernul_romaniei_logo" croptop="7821f" cropbottom="30052f" cropleft="18723f" cropright="4898f"/>
              </v:shape>
            </v:group>
          </w:pict>
        </mc:Fallback>
      </mc:AlternateContent>
    </w:r>
  </w:p>
  <w:p w:rsidR="00125B2E" w:rsidRPr="00AA5837" w:rsidRDefault="00A8037C" w:rsidP="00125B2E">
    <w:pPr>
      <w:pStyle w:val="Header"/>
      <w:rPr>
        <w:rFonts w:ascii="Palatino Linotype" w:hAnsi="Palatino Linotype"/>
        <w:color w:val="0F243E"/>
        <w:sz w:val="16"/>
        <w:szCs w:val="16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5685790</wp:posOffset>
              </wp:positionH>
              <wp:positionV relativeFrom="paragraph">
                <wp:posOffset>2183130</wp:posOffset>
              </wp:positionV>
              <wp:extent cx="397510" cy="390525"/>
              <wp:effectExtent l="0" t="1905" r="3175" b="0"/>
              <wp:wrapNone/>
              <wp:docPr id="3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7510" cy="390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447.7pt;margin-top:171.9pt;width:31.3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" stroked="f"/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1647190</wp:posOffset>
              </wp:positionH>
              <wp:positionV relativeFrom="paragraph">
                <wp:posOffset>2573655</wp:posOffset>
              </wp:positionV>
              <wp:extent cx="4210050" cy="390525"/>
              <wp:effectExtent l="0" t="1905" r="635" b="0"/>
              <wp:wrapNone/>
              <wp:docPr id="2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10050" cy="390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1" o:spid="_x0000_s1026" style="position:absolute;margin-left:129.7pt;margin-top:202.65pt;width:331.5pt;height:3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" stroked="f"/>
          </w:pict>
        </mc:Fallback>
      </mc:AlternateContent>
    </w:r>
    <w:r>
      <w:rPr>
        <w:rFonts w:ascii="Palatino Linotype" w:hAnsi="Palatino Linotype"/>
        <w:noProof/>
        <w:color w:val="0F243E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-229235</wp:posOffset>
              </wp:positionH>
              <wp:positionV relativeFrom="paragraph">
                <wp:posOffset>764540</wp:posOffset>
              </wp:positionV>
              <wp:extent cx="6477000" cy="0"/>
              <wp:effectExtent l="8890" t="12065" r="10160" b="6985"/>
              <wp:wrapNone/>
              <wp:docPr id="1" name="AutoShap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7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5" o:spid="_x0000_s1026" type="#_x0000_t32" style="position:absolute;margin-left:-18.05pt;margin-top:60.2pt;width:510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PUuHgIAADw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B2FEF"/>
    <w:multiLevelType w:val="hybridMultilevel"/>
    <w:tmpl w:val="9D00A206"/>
    <w:lvl w:ilvl="0" w:tplc="0418000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0858D0"/>
    <w:multiLevelType w:val="hybridMultilevel"/>
    <w:tmpl w:val="CD5E2D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9106F9"/>
    <w:multiLevelType w:val="hybridMultilevel"/>
    <w:tmpl w:val="9C7813C4"/>
    <w:lvl w:ilvl="0" w:tplc="DB7816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706D74"/>
    <w:multiLevelType w:val="hybridMultilevel"/>
    <w:tmpl w:val="42E84CCA"/>
    <w:lvl w:ilvl="0" w:tplc="522AA3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3D6688"/>
    <w:multiLevelType w:val="hybridMultilevel"/>
    <w:tmpl w:val="B2EEFC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818"/>
    <w:rsid w:val="00002654"/>
    <w:rsid w:val="000143A7"/>
    <w:rsid w:val="0002321E"/>
    <w:rsid w:val="00055A53"/>
    <w:rsid w:val="000617A3"/>
    <w:rsid w:val="0006512D"/>
    <w:rsid w:val="000A5C72"/>
    <w:rsid w:val="000B032C"/>
    <w:rsid w:val="000B40AA"/>
    <w:rsid w:val="000C144A"/>
    <w:rsid w:val="000F7FEE"/>
    <w:rsid w:val="00125B2E"/>
    <w:rsid w:val="00154E81"/>
    <w:rsid w:val="00194999"/>
    <w:rsid w:val="001A28C4"/>
    <w:rsid w:val="001B11CF"/>
    <w:rsid w:val="001D039B"/>
    <w:rsid w:val="001D1702"/>
    <w:rsid w:val="001E1B05"/>
    <w:rsid w:val="001F03E6"/>
    <w:rsid w:val="00213B82"/>
    <w:rsid w:val="00237C63"/>
    <w:rsid w:val="00245BBA"/>
    <w:rsid w:val="00264C65"/>
    <w:rsid w:val="00276681"/>
    <w:rsid w:val="002B5818"/>
    <w:rsid w:val="002C3596"/>
    <w:rsid w:val="002E0DE0"/>
    <w:rsid w:val="0030652E"/>
    <w:rsid w:val="003422DC"/>
    <w:rsid w:val="003D6B35"/>
    <w:rsid w:val="004055F4"/>
    <w:rsid w:val="004061C1"/>
    <w:rsid w:val="00407B68"/>
    <w:rsid w:val="00424B89"/>
    <w:rsid w:val="0044242F"/>
    <w:rsid w:val="00457AED"/>
    <w:rsid w:val="00514C27"/>
    <w:rsid w:val="00517D99"/>
    <w:rsid w:val="00566C44"/>
    <w:rsid w:val="0057534F"/>
    <w:rsid w:val="00585599"/>
    <w:rsid w:val="005A51C8"/>
    <w:rsid w:val="005A75AB"/>
    <w:rsid w:val="005D76E1"/>
    <w:rsid w:val="00601C3E"/>
    <w:rsid w:val="00605059"/>
    <w:rsid w:val="00606A63"/>
    <w:rsid w:val="00614389"/>
    <w:rsid w:val="00655C4B"/>
    <w:rsid w:val="00662C80"/>
    <w:rsid w:val="0069021E"/>
    <w:rsid w:val="006A08AE"/>
    <w:rsid w:val="006C51E0"/>
    <w:rsid w:val="006D1498"/>
    <w:rsid w:val="0072608A"/>
    <w:rsid w:val="00801682"/>
    <w:rsid w:val="008126DD"/>
    <w:rsid w:val="00832A00"/>
    <w:rsid w:val="008E2922"/>
    <w:rsid w:val="008E642B"/>
    <w:rsid w:val="00906BB9"/>
    <w:rsid w:val="00931CEC"/>
    <w:rsid w:val="00960A96"/>
    <w:rsid w:val="00962072"/>
    <w:rsid w:val="00964164"/>
    <w:rsid w:val="00966814"/>
    <w:rsid w:val="009818C3"/>
    <w:rsid w:val="00987F5E"/>
    <w:rsid w:val="00996DDF"/>
    <w:rsid w:val="009F197E"/>
    <w:rsid w:val="00A013DE"/>
    <w:rsid w:val="00A26E90"/>
    <w:rsid w:val="00A339E5"/>
    <w:rsid w:val="00A43CC3"/>
    <w:rsid w:val="00A54A73"/>
    <w:rsid w:val="00A631BA"/>
    <w:rsid w:val="00A7649C"/>
    <w:rsid w:val="00A8037C"/>
    <w:rsid w:val="00AA5837"/>
    <w:rsid w:val="00AB028B"/>
    <w:rsid w:val="00AC41BE"/>
    <w:rsid w:val="00AD7A13"/>
    <w:rsid w:val="00AF61F1"/>
    <w:rsid w:val="00B07138"/>
    <w:rsid w:val="00B32315"/>
    <w:rsid w:val="00B723DB"/>
    <w:rsid w:val="00B7533B"/>
    <w:rsid w:val="00B84CEC"/>
    <w:rsid w:val="00BB1304"/>
    <w:rsid w:val="00BD14DE"/>
    <w:rsid w:val="00BE1284"/>
    <w:rsid w:val="00C40851"/>
    <w:rsid w:val="00CC3BA7"/>
    <w:rsid w:val="00D2289B"/>
    <w:rsid w:val="00D971E9"/>
    <w:rsid w:val="00DB2F28"/>
    <w:rsid w:val="00DE24B1"/>
    <w:rsid w:val="00E160F0"/>
    <w:rsid w:val="00E17C0D"/>
    <w:rsid w:val="00E31923"/>
    <w:rsid w:val="00E73294"/>
    <w:rsid w:val="00E9682B"/>
    <w:rsid w:val="00EA0576"/>
    <w:rsid w:val="00EB5CD0"/>
    <w:rsid w:val="00EF1D0A"/>
    <w:rsid w:val="00F254DD"/>
    <w:rsid w:val="00F37781"/>
    <w:rsid w:val="00F4609A"/>
    <w:rsid w:val="00F60EFF"/>
    <w:rsid w:val="00FA08A7"/>
    <w:rsid w:val="00FC4422"/>
    <w:rsid w:val="00FD0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BA7"/>
    <w:rPr>
      <w:rFonts w:ascii="Times New Roman" w:eastAsia="Times New Roman" w:hAnsi="Times New Roman"/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nhideWhenUsed/>
    <w:qFormat/>
    <w:rsid w:val="00CC3BA7"/>
    <w:pPr>
      <w:keepNext/>
      <w:jc w:val="center"/>
      <w:outlineLvl w:val="1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E24B1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CC3BA7"/>
    <w:rPr>
      <w:rFonts w:ascii="Times New Roman" w:eastAsia="Times New Roman" w:hAnsi="Times New Roman"/>
      <w:b/>
      <w:sz w:val="24"/>
      <w:lang w:val="ro-RO"/>
    </w:rPr>
  </w:style>
  <w:style w:type="paragraph" w:styleId="NoSpacing">
    <w:name w:val="No Spacing"/>
    <w:qFormat/>
    <w:rsid w:val="00CC3BA7"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07138"/>
    <w:pPr>
      <w:ind w:left="720"/>
      <w:contextualSpacing/>
    </w:pPr>
  </w:style>
  <w:style w:type="table" w:styleId="TableGrid">
    <w:name w:val="Table Grid"/>
    <w:basedOn w:val="TableNormal"/>
    <w:uiPriority w:val="59"/>
    <w:rsid w:val="001D17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BA7"/>
    <w:rPr>
      <w:rFonts w:ascii="Times New Roman" w:eastAsia="Times New Roman" w:hAnsi="Times New Roman"/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nhideWhenUsed/>
    <w:qFormat/>
    <w:rsid w:val="00CC3BA7"/>
    <w:pPr>
      <w:keepNext/>
      <w:jc w:val="center"/>
      <w:outlineLvl w:val="1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E24B1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CC3BA7"/>
    <w:rPr>
      <w:rFonts w:ascii="Times New Roman" w:eastAsia="Times New Roman" w:hAnsi="Times New Roman"/>
      <w:b/>
      <w:sz w:val="24"/>
      <w:lang w:val="ro-RO"/>
    </w:rPr>
  </w:style>
  <w:style w:type="paragraph" w:styleId="NoSpacing">
    <w:name w:val="No Spacing"/>
    <w:qFormat/>
    <w:rsid w:val="00CC3BA7"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07138"/>
    <w:pPr>
      <w:ind w:left="720"/>
      <w:contextualSpacing/>
    </w:pPr>
  </w:style>
  <w:style w:type="table" w:styleId="TableGrid">
    <w:name w:val="Table Grid"/>
    <w:basedOn w:val="TableNormal"/>
    <w:uiPriority w:val="59"/>
    <w:rsid w:val="001D17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37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vamabuzaului.scoli.edu.ro" TargetMode="External"/><Relationship Id="rId1" Type="http://schemas.openxmlformats.org/officeDocument/2006/relationships/hyperlink" Target="mailto:scoalavm_bz@yahoo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vamabuzaului.scoli.edu.ro" TargetMode="External"/><Relationship Id="rId1" Type="http://schemas.openxmlformats.org/officeDocument/2006/relationships/hyperlink" Target="mailto:scoalavm_bz@yahoo.com" TargetMode="Externa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image" Target="media/image1.png"/><Relationship Id="rId7" Type="http://schemas.openxmlformats.org/officeDocument/2006/relationships/hyperlink" Target="http://vamabuzaului.scoli.edu.ro" TargetMode="External"/><Relationship Id="rId2" Type="http://schemas.openxmlformats.org/officeDocument/2006/relationships/hyperlink" Target="http://vamabuzaului.scoli.edu.ro" TargetMode="External"/><Relationship Id="rId1" Type="http://schemas.openxmlformats.org/officeDocument/2006/relationships/hyperlink" Target="mailto:scoalavm_bz@yahoo.com" TargetMode="External"/><Relationship Id="rId6" Type="http://schemas.openxmlformats.org/officeDocument/2006/relationships/hyperlink" Target="mailto:scoalavm_bz@yahoo.com" TargetMode="External"/><Relationship Id="rId5" Type="http://schemas.openxmlformats.org/officeDocument/2006/relationships/image" Target="media/image3.png"/><Relationship Id="rId10" Type="http://schemas.openxmlformats.org/officeDocument/2006/relationships/image" Target="media/image6.png"/><Relationship Id="rId4" Type="http://schemas.openxmlformats.org/officeDocument/2006/relationships/image" Target="media/image2.jpeg"/><Relationship Id="rId9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rver\Desktop\antet_2017\antet_2017_portre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C97CBB-D950-44CF-A21A-FBEF405CE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antet_2017_portret</Template>
  <TotalTime>0</TotalTime>
  <Pages>2</Pages>
  <Words>240</Words>
  <Characters>1321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AD Hoc</Company>
  <LinksUpToDate>false</LinksUpToDate>
  <CharactersWithSpaces>1558</CharactersWithSpaces>
  <SharedDoc>false</SharedDoc>
  <HLinks>
    <vt:vector size="36" baseType="variant">
      <vt:variant>
        <vt:i4>131087</vt:i4>
      </vt:variant>
      <vt:variant>
        <vt:i4>9</vt:i4>
      </vt:variant>
      <vt:variant>
        <vt:i4>0</vt:i4>
      </vt:variant>
      <vt:variant>
        <vt:i4>5</vt:i4>
      </vt:variant>
      <vt:variant>
        <vt:lpwstr>http://vamabuzaului.scoli.edu.ro/</vt:lpwstr>
      </vt:variant>
      <vt:variant>
        <vt:lpwstr/>
      </vt:variant>
      <vt:variant>
        <vt:i4>3211305</vt:i4>
      </vt:variant>
      <vt:variant>
        <vt:i4>6</vt:i4>
      </vt:variant>
      <vt:variant>
        <vt:i4>0</vt:i4>
      </vt:variant>
      <vt:variant>
        <vt:i4>5</vt:i4>
      </vt:variant>
      <vt:variant>
        <vt:lpwstr>mailto:scoalavm_bz@yahoo.com</vt:lpwstr>
      </vt:variant>
      <vt:variant>
        <vt:lpwstr/>
      </vt:variant>
      <vt:variant>
        <vt:i4>131087</vt:i4>
      </vt:variant>
      <vt:variant>
        <vt:i4>3</vt:i4>
      </vt:variant>
      <vt:variant>
        <vt:i4>0</vt:i4>
      </vt:variant>
      <vt:variant>
        <vt:i4>5</vt:i4>
      </vt:variant>
      <vt:variant>
        <vt:lpwstr>http://vamabuzaului.scoli.edu.ro/</vt:lpwstr>
      </vt:variant>
      <vt:variant>
        <vt:lpwstr/>
      </vt:variant>
      <vt:variant>
        <vt:i4>3211305</vt:i4>
      </vt:variant>
      <vt:variant>
        <vt:i4>0</vt:i4>
      </vt:variant>
      <vt:variant>
        <vt:i4>0</vt:i4>
      </vt:variant>
      <vt:variant>
        <vt:i4>5</vt:i4>
      </vt:variant>
      <vt:variant>
        <vt:lpwstr>mailto:scoalavm_bz@yahoo.com</vt:lpwstr>
      </vt:variant>
      <vt:variant>
        <vt:lpwstr/>
      </vt:variant>
      <vt:variant>
        <vt:i4>131087</vt:i4>
      </vt:variant>
      <vt:variant>
        <vt:i4>3</vt:i4>
      </vt:variant>
      <vt:variant>
        <vt:i4>0</vt:i4>
      </vt:variant>
      <vt:variant>
        <vt:i4>5</vt:i4>
      </vt:variant>
      <vt:variant>
        <vt:lpwstr>http://vamabuzaului.scoli.edu.ro/</vt:lpwstr>
      </vt:variant>
      <vt:variant>
        <vt:lpwstr/>
      </vt:variant>
      <vt:variant>
        <vt:i4>3211305</vt:i4>
      </vt:variant>
      <vt:variant>
        <vt:i4>0</vt:i4>
      </vt:variant>
      <vt:variant>
        <vt:i4>0</vt:i4>
      </vt:variant>
      <vt:variant>
        <vt:i4>5</vt:i4>
      </vt:variant>
      <vt:variant>
        <vt:lpwstr>mailto:scoalavm_bz@yahoo.com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valiflo</dc:creator>
  <cp:lastModifiedBy>JUANJO75</cp:lastModifiedBy>
  <cp:revision>2</cp:revision>
  <cp:lastPrinted>2017-05-16T09:18:00Z</cp:lastPrinted>
  <dcterms:created xsi:type="dcterms:W3CDTF">2017-05-20T11:27:00Z</dcterms:created>
  <dcterms:modified xsi:type="dcterms:W3CDTF">2017-05-20T11:27:00Z</dcterms:modified>
</cp:coreProperties>
</file>