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HostTable"/>
        <w:tblW w:w="14884" w:type="dxa"/>
        <w:jc w:val="left"/>
        <w:tblLayout w:type="fixed"/>
        <w:tblLook w:val="04A0" w:firstRow="1" w:lastRow="0" w:firstColumn="1" w:lastColumn="0" w:noHBand="0" w:noVBand="1"/>
      </w:tblPr>
      <w:tblGrid>
        <w:gridCol w:w="4590"/>
        <w:gridCol w:w="5191"/>
        <w:gridCol w:w="452"/>
        <w:gridCol w:w="4651"/>
      </w:tblGrid>
      <w:tr w:rsidR="00CE1E3B" w:rsidTr="004802EE">
        <w:trPr>
          <w:cantSplit/>
          <w:trHeight w:hRule="exact" w:val="10385"/>
          <w:tblHeader/>
          <w:jc w:val="left"/>
        </w:trPr>
        <w:tc>
          <w:tcPr>
            <w:tcW w:w="4590" w:type="dxa"/>
            <w:tcMar>
              <w:top w:w="288" w:type="dxa"/>
              <w:right w:w="720" w:type="dxa"/>
            </w:tcMar>
          </w:tcPr>
          <w:p w:rsidR="004B07E5" w:rsidRDefault="007B41E5" w:rsidP="00420618">
            <w:pPr>
              <w:pStyle w:val="NoSpacing"/>
            </w:pPr>
            <w:r>
              <w:t xml:space="preserve">                                                </w:t>
            </w:r>
            <w:r w:rsidR="00CF7A2D" w:rsidRPr="00C67C10">
              <w:t xml:space="preserve">Overpass </w:t>
            </w:r>
            <w:r w:rsidR="005B2BE2" w:rsidRPr="00C67C10">
              <w:t xml:space="preserve">and </w:t>
            </w:r>
            <w:r w:rsidR="00CF7A2D" w:rsidRPr="00C67C10">
              <w:t xml:space="preserve">elevator </w:t>
            </w:r>
            <w:r w:rsidR="00B41C38">
              <w:t xml:space="preserve">              </w:t>
            </w:r>
            <w:r w:rsidR="00CF7A2D" w:rsidRPr="00C67C10">
              <w:t>for disabled people</w:t>
            </w:r>
          </w:p>
          <w:p w:rsidR="004B07E5" w:rsidRPr="004B07E5" w:rsidRDefault="004B07E5" w:rsidP="004B07E5"/>
          <w:p w:rsidR="004B07E5" w:rsidRPr="004B07E5" w:rsidRDefault="004B07E5" w:rsidP="004B07E5"/>
          <w:p w:rsidR="005B2BE2" w:rsidRDefault="005B2BE2" w:rsidP="00E34A86"/>
          <w:p w:rsidR="00B41C38" w:rsidRDefault="00B41C38" w:rsidP="00E34A86">
            <w:pPr>
              <w:pStyle w:val="NoSpacing"/>
              <w:ind w:left="142"/>
              <w:rPr>
                <w:color w:val="auto"/>
              </w:rPr>
            </w:pPr>
          </w:p>
          <w:p w:rsidR="00B41C38" w:rsidRDefault="00B41C38" w:rsidP="00E34A86">
            <w:pPr>
              <w:pStyle w:val="NoSpacing"/>
              <w:ind w:left="142"/>
              <w:rPr>
                <w:color w:val="auto"/>
              </w:rPr>
            </w:pPr>
          </w:p>
          <w:p w:rsidR="00420618" w:rsidRDefault="00B41C38" w:rsidP="00B41C38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  </w:t>
            </w:r>
          </w:p>
          <w:p w:rsidR="00420618" w:rsidRDefault="00B41C38" w:rsidP="00B41C38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  <w:p w:rsidR="00420618" w:rsidRDefault="00420618" w:rsidP="00B41C38">
            <w:pPr>
              <w:pStyle w:val="NoSpacing"/>
              <w:rPr>
                <w:color w:val="auto"/>
              </w:rPr>
            </w:pPr>
          </w:p>
          <w:p w:rsidR="007B41E5" w:rsidRDefault="007B41E5" w:rsidP="00B41C38">
            <w:pPr>
              <w:pStyle w:val="NoSpacing"/>
              <w:rPr>
                <w:color w:val="auto"/>
              </w:rPr>
            </w:pPr>
          </w:p>
          <w:p w:rsidR="00E34A86" w:rsidRPr="00C67C10" w:rsidRDefault="00E34A86" w:rsidP="00B41C38">
            <w:pPr>
              <w:pStyle w:val="NoSpacing"/>
              <w:rPr>
                <w:color w:val="auto"/>
              </w:rPr>
            </w:pPr>
            <w:r w:rsidRPr="00C67C10">
              <w:rPr>
                <w:color w:val="auto"/>
              </w:rPr>
              <w:t>Ramp and floating wheelchair</w:t>
            </w:r>
          </w:p>
          <w:p w:rsidR="00E34A86" w:rsidRDefault="00E34A86" w:rsidP="00E34A86">
            <w:pPr>
              <w:pStyle w:val="NoSpacing"/>
            </w:pPr>
          </w:p>
          <w:p w:rsidR="004B07E5" w:rsidRPr="004B07E5" w:rsidRDefault="007B41E5" w:rsidP="004B07E5">
            <w:pPr>
              <w:rPr>
                <w:color w:val="FFFFFF" w:themeColor="background1"/>
                <w:sz w:val="28"/>
              </w:rPr>
            </w:pPr>
            <w:r>
              <w:rPr>
                <w:noProof/>
                <w:color w:val="FFFFFF" w:themeColor="background1"/>
                <w:sz w:val="28"/>
                <w:lang w:val="el-GR" w:eastAsia="el-GR"/>
              </w:rPr>
              <w:drawing>
                <wp:anchor distT="0" distB="0" distL="114300" distR="114300" simplePos="0" relativeHeight="251659264" behindDoc="1" locked="0" layoutInCell="1" allowOverlap="1" wp14:anchorId="2D4875EC" wp14:editId="4FE0A6F7">
                  <wp:simplePos x="0" y="0"/>
                  <wp:positionH relativeFrom="column">
                    <wp:posOffset>-193784</wp:posOffset>
                  </wp:positionH>
                  <wp:positionV relativeFrom="paragraph">
                    <wp:posOffset>-2249608</wp:posOffset>
                  </wp:positionV>
                  <wp:extent cx="2913861" cy="1648920"/>
                  <wp:effectExtent l="76200" t="171450" r="96039" b="160830"/>
                  <wp:wrapNone/>
                  <wp:docPr id="2" name="Picture 10" descr="Image result for λεμεσός πεζογέφυρ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λεμεσός πεζογέφυρ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91498">
                            <a:off x="0" y="0"/>
                            <a:ext cx="2913861" cy="16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07E5" w:rsidRPr="004B07E5" w:rsidRDefault="00E34A86" w:rsidP="004B07E5"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69504" behindDoc="1" locked="0" layoutInCell="1" allowOverlap="1" wp14:anchorId="78722F76" wp14:editId="4F93CAFC">
                  <wp:simplePos x="0" y="0"/>
                  <wp:positionH relativeFrom="column">
                    <wp:posOffset>-196850</wp:posOffset>
                  </wp:positionH>
                  <wp:positionV relativeFrom="paragraph">
                    <wp:posOffset>-455930</wp:posOffset>
                  </wp:positionV>
                  <wp:extent cx="1423670" cy="2007235"/>
                  <wp:effectExtent l="19050" t="0" r="5080" b="0"/>
                  <wp:wrapNone/>
                  <wp:docPr id="3" name="Picture 1" descr="http://www.reporter.com.cy/temp/images/846x3000/cache_846x3000_Analog_medium_224001_117509_137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porter.com.cy/temp/images/846x3000/cache_846x3000_Analog_medium_224001_117509_137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316" r="5431" b="2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200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07E5" w:rsidRPr="004B07E5" w:rsidRDefault="004B07E5" w:rsidP="004B07E5"/>
          <w:p w:rsidR="004B07E5" w:rsidRPr="004B07E5" w:rsidRDefault="004B07E5" w:rsidP="004B07E5"/>
          <w:p w:rsidR="004B07E5" w:rsidRPr="004B07E5" w:rsidRDefault="004B07E5" w:rsidP="004B07E5"/>
          <w:p w:rsidR="004B07E5" w:rsidRPr="004B07E5" w:rsidRDefault="002903C6" w:rsidP="004B07E5">
            <w:r>
              <w:rPr>
                <w:noProof/>
                <w:color w:val="FFFFFF" w:themeColor="background1"/>
                <w:sz w:val="28"/>
                <w:lang w:val="en-GB"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22.2pt;margin-top:-364.85pt;width:138.75pt;height:37.25pt;z-index:251667456" strokecolor="black [3213]">
                  <v:textbox style="mso-next-textbox:#_x0000_s1027">
                    <w:txbxContent>
                      <w:p w:rsidR="005B2BE2" w:rsidRPr="005B2BE2" w:rsidRDefault="00B34D5E" w:rsidP="005B2BE2">
                        <w:pPr>
                          <w:pStyle w:val="Title"/>
                          <w:rPr>
                            <w:rFonts w:ascii="Jokerman" w:hAnsi="Jokerman"/>
                            <w:color w:val="41ADA9" w:themeColor="accent1" w:themeShade="BF"/>
                            <w:sz w:val="52"/>
                            <w:szCs w:val="52"/>
                          </w:rPr>
                        </w:pPr>
                        <w:r>
                          <w:rPr>
                            <w:rFonts w:ascii="Jokerman" w:hAnsi="Jokerman"/>
                            <w:color w:val="41ADA9" w:themeColor="accent1" w:themeShade="BF"/>
                            <w:sz w:val="52"/>
                            <w:szCs w:val="52"/>
                          </w:rPr>
                          <w:t>“</w:t>
                        </w:r>
                        <w:r w:rsidR="005B2BE2" w:rsidRPr="005B2BE2">
                          <w:rPr>
                            <w:rFonts w:ascii="Jokerman" w:hAnsi="Jokerman"/>
                            <w:color w:val="41ADA9" w:themeColor="accent1" w:themeShade="BF"/>
                            <w:sz w:val="52"/>
                            <w:szCs w:val="52"/>
                          </w:rPr>
                          <w:t>E</w:t>
                        </w:r>
                        <w:r w:rsidRPr="005B2BE2">
                          <w:rPr>
                            <w:rFonts w:ascii="Jokerman" w:hAnsi="Jokerman"/>
                            <w:color w:val="41ADA9" w:themeColor="accent1" w:themeShade="BF"/>
                            <w:sz w:val="52"/>
                            <w:szCs w:val="52"/>
                          </w:rPr>
                          <w:t>n</w:t>
                        </w:r>
                        <w:r w:rsidR="005B2BE2" w:rsidRPr="005B2BE2">
                          <w:rPr>
                            <w:rFonts w:ascii="Jokerman" w:hAnsi="Jokerman"/>
                            <w:color w:val="41ADA9" w:themeColor="accent1" w:themeShade="BF"/>
                            <w:sz w:val="52"/>
                            <w:szCs w:val="52"/>
                          </w:rPr>
                          <w:t>able</w:t>
                        </w:r>
                        <w:r>
                          <w:rPr>
                            <w:rFonts w:ascii="Jokerman" w:hAnsi="Jokerman"/>
                            <w:color w:val="41ADA9" w:themeColor="accent1" w:themeShade="BF"/>
                            <w:sz w:val="52"/>
                            <w:szCs w:val="52"/>
                          </w:rPr>
                          <w:t>”</w:t>
                        </w:r>
                      </w:p>
                      <w:p w:rsidR="005B2BE2" w:rsidRPr="005B2BE2" w:rsidRDefault="005B2BE2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w:r>
            <w:r w:rsidR="00420618">
              <w:rPr>
                <w:noProof/>
                <w:lang w:val="el-GR" w:eastAsia="el-GR"/>
              </w:rPr>
              <w:drawing>
                <wp:anchor distT="0" distB="0" distL="114300" distR="114300" simplePos="0" relativeHeight="251666432" behindDoc="0" locked="0" layoutInCell="1" allowOverlap="1" wp14:anchorId="73DF0ED1" wp14:editId="4F486FFF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-1381760</wp:posOffset>
                  </wp:positionV>
                  <wp:extent cx="1881505" cy="1234440"/>
                  <wp:effectExtent l="19050" t="19050" r="23495" b="22860"/>
                  <wp:wrapSquare wrapText="bothSides"/>
                  <wp:docPr id="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4" t="3627" r="3515" b="54394"/>
                          <a:stretch/>
                        </pic:blipFill>
                        <pic:spPr bwMode="auto">
                          <a:xfrm>
                            <a:off x="0" y="0"/>
                            <a:ext cx="188150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20618" w:rsidRDefault="00420618" w:rsidP="00420618">
            <w:pPr>
              <w:pStyle w:val="NoSpacing"/>
            </w:pPr>
          </w:p>
          <w:p w:rsidR="00420618" w:rsidRDefault="00420618" w:rsidP="00420618">
            <w:pPr>
              <w:pStyle w:val="NoSpacing"/>
            </w:pPr>
            <w:r>
              <w:t xml:space="preserve">                 </w:t>
            </w:r>
            <w:proofErr w:type="spellStart"/>
            <w:r>
              <w:t>Handcycle</w:t>
            </w:r>
            <w:proofErr w:type="spellEnd"/>
          </w:p>
          <w:p w:rsidR="00CE1E3B" w:rsidRPr="004B07E5" w:rsidRDefault="007B41E5" w:rsidP="004B07E5"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0528" behindDoc="1" locked="0" layoutInCell="1" allowOverlap="1" wp14:anchorId="28FD5E15" wp14:editId="1B0F1A4E">
                  <wp:simplePos x="0" y="0"/>
                  <wp:positionH relativeFrom="column">
                    <wp:posOffset>266043</wp:posOffset>
                  </wp:positionH>
                  <wp:positionV relativeFrom="paragraph">
                    <wp:posOffset>52289</wp:posOffset>
                  </wp:positionV>
                  <wp:extent cx="1757198" cy="1334814"/>
                  <wp:effectExtent l="19050" t="0" r="0" b="0"/>
                  <wp:wrapNone/>
                  <wp:docPr id="16" name="Picture 7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198" cy="133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0618">
              <w:t xml:space="preserve">     </w:t>
            </w:r>
            <w:r w:rsidR="00B41C38">
              <w:rPr>
                <w:noProof/>
                <w:color w:val="FFFFFF" w:themeColor="background1"/>
                <w:sz w:val="28"/>
                <w:lang w:val="el-GR" w:eastAsia="el-GR"/>
              </w:rPr>
              <w:drawing>
                <wp:anchor distT="0" distB="0" distL="114300" distR="114300" simplePos="0" relativeHeight="251660288" behindDoc="1" locked="0" layoutInCell="1" allowOverlap="1" wp14:anchorId="2D70F189" wp14:editId="60EEEE62">
                  <wp:simplePos x="0" y="0"/>
                  <wp:positionH relativeFrom="column">
                    <wp:posOffset>1684655</wp:posOffset>
                  </wp:positionH>
                  <wp:positionV relativeFrom="paragraph">
                    <wp:posOffset>-4448175</wp:posOffset>
                  </wp:positionV>
                  <wp:extent cx="748030" cy="756285"/>
                  <wp:effectExtent l="1905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1" w:type="dxa"/>
            <w:tcMar>
              <w:top w:w="288" w:type="dxa"/>
              <w:left w:w="432" w:type="dxa"/>
              <w:right w:w="0" w:type="dxa"/>
            </w:tcMar>
          </w:tcPr>
          <w:p w:rsidR="00CE1E3B" w:rsidRDefault="00196D01" w:rsidP="00196D01">
            <w:pPr>
              <w:pStyle w:val="ContactInfo"/>
              <w:ind w:right="-851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93C08BB" wp14:editId="1F27D3B0">
                  <wp:extent cx="2877930" cy="1833486"/>
                  <wp:effectExtent l="19050" t="0" r="0" b="0"/>
                  <wp:docPr id="22" name="Picture 13" descr="Image result for λεμεσό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λεμεσό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30" cy="1833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5AC" w:rsidRDefault="008A25AC" w:rsidP="00196D01">
            <w:pPr>
              <w:pStyle w:val="ContactInfo"/>
              <w:ind w:right="-851"/>
            </w:pPr>
          </w:p>
          <w:p w:rsidR="004B49E7" w:rsidRPr="004B49E7" w:rsidRDefault="004B49E7" w:rsidP="004B49E7">
            <w:pPr>
              <w:pStyle w:val="ContactInfo"/>
              <w:ind w:right="-851"/>
              <w:rPr>
                <w:b/>
                <w:color w:val="2B7471" w:themeColor="accent1" w:themeShade="80"/>
              </w:rPr>
            </w:pPr>
            <w:r>
              <w:rPr>
                <w:b/>
                <w:color w:val="2B7471" w:themeColor="accent1" w:themeShade="80"/>
              </w:rPr>
              <w:t xml:space="preserve">          </w:t>
            </w:r>
            <w:r w:rsidRPr="004B49E7">
              <w:rPr>
                <w:b/>
                <w:color w:val="2B7471" w:themeColor="accent1" w:themeShade="80"/>
              </w:rPr>
              <w:t>The Limassol Marina</w:t>
            </w:r>
          </w:p>
          <w:p w:rsidR="004B49E7" w:rsidRDefault="004B49E7" w:rsidP="00196D01">
            <w:pPr>
              <w:pStyle w:val="ContactInfo"/>
              <w:ind w:right="-851"/>
            </w:pPr>
          </w:p>
          <w:p w:rsidR="004B49E7" w:rsidRDefault="00EC5AF4" w:rsidP="00196D01">
            <w:pPr>
              <w:pStyle w:val="ContactInfo"/>
              <w:ind w:right="-851"/>
            </w:pPr>
            <w:r>
              <w:rPr>
                <w:noProof/>
                <w:lang w:val="el-GR" w:eastAsia="el-GR"/>
              </w:rPr>
              <w:pict>
                <v:shape id="_x0000_s1029" type="#_x0000_t202" style="position:absolute;margin-left:-1.6pt;margin-top:7.3pt;width:222.65pt;height:100.95pt;z-index:251671552" strokecolor="#00b0f0">
                  <v:textbox>
                    <w:txbxContent>
                      <w:p w:rsidR="00EC5AF4" w:rsidRPr="004802EE" w:rsidRDefault="00EC5AF4" w:rsidP="00EC5AF4">
                        <w:pPr>
                          <w:pStyle w:val="ContactInfo"/>
                          <w:jc w:val="both"/>
                          <w:rPr>
                            <w:i/>
                            <w:color w:val="2B7471" w:themeColor="accent1" w:themeShade="80"/>
                          </w:rPr>
                        </w:pPr>
                        <w:r w:rsidRPr="004802EE">
                          <w:rPr>
                            <w:rFonts w:ascii="Arial" w:hAnsi="Arial" w:cs="Arial"/>
                            <w:i/>
                            <w:color w:val="2B7471" w:themeColor="accent1" w:themeShade="80"/>
                            <w:sz w:val="23"/>
                            <w:szCs w:val="23"/>
                            <w:shd w:val="clear" w:color="auto" w:fill="FFFFFF"/>
                          </w:rPr>
                          <w:t>Limassol “appeals to a wide range of tourists, from those interested in sun and sand vacations to those who prefer to delve into the island's culture at its museums and sites of archaeological interest”.</w:t>
                        </w:r>
                        <w:r>
                          <w:rPr>
                            <w:i/>
                            <w:color w:val="2B7471" w:themeColor="accent1" w:themeShade="80"/>
                          </w:rPr>
                          <w:t xml:space="preserve">   </w:t>
                        </w:r>
                        <w:proofErr w:type="spellStart"/>
                        <w:r>
                          <w:t>TripAdvisor</w:t>
                        </w:r>
                        <w:proofErr w:type="spellEnd"/>
                        <w:r>
                          <w:t>, 2017</w:t>
                        </w:r>
                      </w:p>
                      <w:p w:rsidR="00EC5AF4" w:rsidRDefault="00EC5AF4"/>
                    </w:txbxContent>
                  </v:textbox>
                </v:shape>
              </w:pict>
            </w:r>
          </w:p>
          <w:p w:rsidR="004B49E7" w:rsidRDefault="004B49E7" w:rsidP="00196D01">
            <w:pPr>
              <w:pStyle w:val="ContactInfo"/>
              <w:ind w:right="-851"/>
            </w:pPr>
          </w:p>
          <w:p w:rsidR="004B49E7" w:rsidRDefault="004B49E7" w:rsidP="00196D01">
            <w:pPr>
              <w:pStyle w:val="ContactInfo"/>
              <w:ind w:right="-851"/>
            </w:pPr>
          </w:p>
          <w:p w:rsidR="004802EE" w:rsidRDefault="004802EE" w:rsidP="00196D01">
            <w:pPr>
              <w:pStyle w:val="ContactInfo"/>
              <w:ind w:right="-851"/>
            </w:pPr>
          </w:p>
          <w:p w:rsidR="004B49E7" w:rsidRDefault="004B49E7" w:rsidP="00196D01">
            <w:pPr>
              <w:pStyle w:val="ContactInfo"/>
              <w:ind w:right="-851"/>
            </w:pPr>
          </w:p>
          <w:p w:rsidR="00EC5AF4" w:rsidRDefault="00EC5AF4" w:rsidP="00196D01">
            <w:pPr>
              <w:pStyle w:val="ContactInfo"/>
              <w:ind w:right="-851"/>
              <w:rPr>
                <w:b/>
              </w:rPr>
            </w:pPr>
          </w:p>
          <w:p w:rsidR="00EC5AF4" w:rsidRDefault="00EC5AF4" w:rsidP="00196D01">
            <w:pPr>
              <w:pStyle w:val="ContactInfo"/>
              <w:ind w:right="-851"/>
              <w:rPr>
                <w:b/>
              </w:rPr>
            </w:pPr>
          </w:p>
          <w:p w:rsidR="00EC5AF4" w:rsidRDefault="00EC5AF4" w:rsidP="00196D01">
            <w:pPr>
              <w:pStyle w:val="ContactInfo"/>
              <w:ind w:right="-851"/>
              <w:rPr>
                <w:b/>
              </w:rPr>
            </w:pPr>
          </w:p>
          <w:p w:rsidR="00EC5AF4" w:rsidRDefault="00EC5AF4" w:rsidP="00196D01">
            <w:pPr>
              <w:pStyle w:val="ContactInfo"/>
              <w:ind w:right="-851"/>
              <w:rPr>
                <w:b/>
              </w:rPr>
            </w:pPr>
          </w:p>
          <w:p w:rsidR="004B49E7" w:rsidRDefault="004B49E7" w:rsidP="00196D01">
            <w:pPr>
              <w:pStyle w:val="ContactInfo"/>
              <w:ind w:right="-851"/>
              <w:rPr>
                <w:b/>
              </w:rPr>
            </w:pPr>
            <w:r w:rsidRPr="004B49E7">
              <w:rPr>
                <w:b/>
              </w:rPr>
              <w:t>Tour</w:t>
            </w:r>
            <w:r w:rsidR="00EC5AF4">
              <w:rPr>
                <w:b/>
              </w:rPr>
              <w:t xml:space="preserve"> guidance</w:t>
            </w:r>
            <w:r>
              <w:rPr>
                <w:b/>
              </w:rPr>
              <w:t xml:space="preserve"> and brochure by</w:t>
            </w:r>
            <w:r w:rsidRPr="004B49E7">
              <w:rPr>
                <w:b/>
              </w:rPr>
              <w:t>:</w:t>
            </w:r>
          </w:p>
          <w:p w:rsidR="004B49E7" w:rsidRPr="004B49E7" w:rsidRDefault="004B49E7" w:rsidP="00196D01">
            <w:pPr>
              <w:pStyle w:val="ContactInfo"/>
              <w:ind w:right="-851"/>
              <w:rPr>
                <w:b/>
              </w:rPr>
            </w:pPr>
          </w:p>
          <w:p w:rsidR="004B49E7" w:rsidRPr="00B34D5E" w:rsidRDefault="004B49E7" w:rsidP="004802EE">
            <w:pPr>
              <w:pStyle w:val="ContactInfo"/>
              <w:numPr>
                <w:ilvl w:val="0"/>
                <w:numId w:val="15"/>
              </w:numPr>
              <w:spacing w:line="360" w:lineRule="auto"/>
              <w:ind w:left="507" w:right="-851"/>
              <w:rPr>
                <w:color w:val="auto"/>
              </w:rPr>
            </w:pPr>
            <w:r w:rsidRPr="00B34D5E">
              <w:rPr>
                <w:color w:val="auto"/>
              </w:rPr>
              <w:t>Anna Constantinou (Limassol)</w:t>
            </w:r>
          </w:p>
          <w:p w:rsidR="004B49E7" w:rsidRPr="00B34D5E" w:rsidRDefault="004B49E7" w:rsidP="004802EE">
            <w:pPr>
              <w:pStyle w:val="ContactInfo"/>
              <w:numPr>
                <w:ilvl w:val="0"/>
                <w:numId w:val="15"/>
              </w:numPr>
              <w:spacing w:line="360" w:lineRule="auto"/>
              <w:ind w:left="507" w:right="-851"/>
              <w:rPr>
                <w:color w:val="auto"/>
              </w:rPr>
            </w:pPr>
            <w:r w:rsidRPr="00B34D5E">
              <w:rPr>
                <w:color w:val="auto"/>
              </w:rPr>
              <w:t>Chloe Protopapa (‘Enable’ tour)</w:t>
            </w:r>
          </w:p>
          <w:p w:rsidR="004B49E7" w:rsidRPr="00B34D5E" w:rsidRDefault="004B49E7" w:rsidP="004802EE">
            <w:pPr>
              <w:pStyle w:val="ContactInfo"/>
              <w:numPr>
                <w:ilvl w:val="0"/>
                <w:numId w:val="15"/>
              </w:numPr>
              <w:spacing w:line="360" w:lineRule="auto"/>
              <w:ind w:left="507" w:right="-851"/>
              <w:rPr>
                <w:color w:val="auto"/>
              </w:rPr>
            </w:pPr>
            <w:r w:rsidRPr="00B34D5E">
              <w:rPr>
                <w:color w:val="auto"/>
              </w:rPr>
              <w:t>Gracia Totoro (‘Enable’ tour, Castle)</w:t>
            </w:r>
          </w:p>
          <w:p w:rsidR="004802EE" w:rsidRDefault="004B49E7" w:rsidP="004802EE">
            <w:pPr>
              <w:pStyle w:val="ContactInfo"/>
              <w:numPr>
                <w:ilvl w:val="0"/>
                <w:numId w:val="15"/>
              </w:numPr>
              <w:spacing w:line="360" w:lineRule="auto"/>
              <w:ind w:left="507" w:right="-851"/>
            </w:pPr>
            <w:r w:rsidRPr="00B34D5E">
              <w:rPr>
                <w:color w:val="auto"/>
              </w:rPr>
              <w:t>Lorentana Marzinian (Promenade)</w:t>
            </w:r>
          </w:p>
        </w:tc>
        <w:tc>
          <w:tcPr>
            <w:tcW w:w="452" w:type="dxa"/>
            <w:tcMar>
              <w:top w:w="288" w:type="dxa"/>
              <w:right w:w="432" w:type="dxa"/>
            </w:tcMar>
          </w:tcPr>
          <w:p w:rsidR="00CE1E3B" w:rsidRDefault="002903C6" w:rsidP="00CE1E3B">
            <w:pPr>
              <w:pStyle w:val="Recipient"/>
            </w:pPr>
            <w:sdt>
              <w:sdtPr>
                <w:alias w:val="Enter Recipient name, Street Address, city, st zip code:"/>
                <w:tag w:val="Enter Recipient name, Street Address, city, st zip code:"/>
                <w:id w:val="584420576"/>
                <w:placeholder>
                  <w:docPart w:val="48BB21288CE4492C832D916FC84F9848"/>
                </w:placeholder>
                <w:temporary/>
                <w:showingPlcHdr/>
                <w:text w:multiLine="1"/>
              </w:sdtPr>
              <w:sdtEndPr/>
              <w:sdtContent>
                <w:r w:rsidR="00CE1E3B" w:rsidRPr="0037743C">
                  <w:t>Recipient Name</w:t>
                </w:r>
                <w:r w:rsidR="00CE1E3B" w:rsidRPr="0037743C">
                  <w:br/>
                  <w:t>Address</w:t>
                </w:r>
                <w:r w:rsidR="00CE1E3B" w:rsidRPr="0037743C">
                  <w:br/>
                  <w:t>City, ST  ZIP Code</w:t>
                </w:r>
              </w:sdtContent>
            </w:sdt>
          </w:p>
        </w:tc>
        <w:tc>
          <w:tcPr>
            <w:tcW w:w="4651" w:type="dxa"/>
            <w:tcMar>
              <w:top w:w="288" w:type="dxa"/>
              <w:left w:w="720" w:type="dxa"/>
            </w:tcMar>
          </w:tcPr>
          <w:p w:rsidR="00CE1E3B" w:rsidRPr="00473D42" w:rsidRDefault="008A25AC" w:rsidP="008A25AC">
            <w:pPr>
              <w:pStyle w:val="Title"/>
              <w:tabs>
                <w:tab w:val="left" w:pos="-179"/>
              </w:tabs>
              <w:ind w:left="-463" w:right="-21"/>
              <w:rPr>
                <w:rFonts w:ascii="Jokerman" w:hAnsi="Jokerman"/>
                <w:color w:val="41ADA9" w:themeColor="accent1" w:themeShade="BF"/>
              </w:rPr>
            </w:pPr>
            <w:r>
              <w:rPr>
                <w:rFonts w:ascii="Jokerman" w:hAnsi="Jokerman"/>
                <w:color w:val="41ADA9" w:themeColor="accent1" w:themeShade="BF"/>
              </w:rPr>
              <w:t xml:space="preserve">  </w:t>
            </w:r>
            <w:r w:rsidR="00CB3533">
              <w:rPr>
                <w:rFonts w:ascii="Jokerman" w:hAnsi="Jokerman"/>
                <w:color w:val="41ADA9" w:themeColor="accent1" w:themeShade="BF"/>
              </w:rPr>
              <w:t>LIMASSO</w:t>
            </w:r>
            <w:r>
              <w:rPr>
                <w:rFonts w:ascii="Jokerman" w:hAnsi="Jokerman"/>
                <w:color w:val="41ADA9" w:themeColor="accent1" w:themeShade="BF"/>
              </w:rPr>
              <w:t>L</w:t>
            </w:r>
            <w:r w:rsidR="00196D01">
              <w:rPr>
                <w:noProof/>
                <w:lang w:val="el-GR" w:eastAsia="el-GR"/>
              </w:rPr>
              <w:drawing>
                <wp:inline distT="0" distB="0" distL="0" distR="0" wp14:anchorId="55F0D40A" wp14:editId="130359F4">
                  <wp:extent cx="2616835" cy="1744980"/>
                  <wp:effectExtent l="19050" t="0" r="0" b="0"/>
                  <wp:docPr id="23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3533">
              <w:rPr>
                <w:rFonts w:ascii="Jokerman" w:hAnsi="Jokerman"/>
                <w:color w:val="41ADA9" w:themeColor="accent1" w:themeShade="BF"/>
              </w:rPr>
              <w:t xml:space="preserve"> </w:t>
            </w:r>
          </w:p>
          <w:p w:rsidR="004B49E7" w:rsidRDefault="004B49E7" w:rsidP="00B34D5E">
            <w:pPr>
              <w:ind w:right="283"/>
              <w:rPr>
                <w:rFonts w:ascii="Bell MT" w:hAnsi="Bell MT"/>
                <w:sz w:val="28"/>
                <w:szCs w:val="28"/>
              </w:rPr>
            </w:pPr>
          </w:p>
          <w:p w:rsidR="004B49E7" w:rsidRDefault="004B49E7" w:rsidP="004B49E7">
            <w:pPr>
              <w:ind w:left="-463" w:right="283"/>
              <w:rPr>
                <w:rFonts w:ascii="Bell MT" w:hAnsi="Bell MT"/>
                <w:sz w:val="28"/>
                <w:szCs w:val="28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29EA2B6" wp14:editId="1AD4D505">
                  <wp:extent cx="2605996" cy="1486047"/>
                  <wp:effectExtent l="19050" t="0" r="3854" b="0"/>
                  <wp:docPr id="31" name="Picture 31" descr="Image result for λεμεσός ΚΑΡΝΑΒΑΛ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λεμεσός ΚΑΡΝΑΒΑΛ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596" cy="148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9E7" w:rsidRDefault="004B49E7" w:rsidP="004B49E7">
            <w:pPr>
              <w:pStyle w:val="NoSpacing"/>
            </w:pPr>
          </w:p>
          <w:p w:rsidR="00CE1E3B" w:rsidRPr="0092281D" w:rsidRDefault="004B49E7" w:rsidP="004B49E7">
            <w:pPr>
              <w:ind w:left="-463" w:right="283"/>
              <w:rPr>
                <w:rFonts w:ascii="Bell MT" w:hAnsi="Bell MT"/>
                <w:sz w:val="28"/>
                <w:szCs w:val="28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1FCDD6F" wp14:editId="0CC7DA26">
                  <wp:extent cx="2607261" cy="1629103"/>
                  <wp:effectExtent l="19050" t="0" r="2589" b="0"/>
                  <wp:docPr id="28" name="Picture 28" descr="Image result for λεμεσό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λεμεσό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010" cy="163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Default="00CE1E3B" w:rsidP="00D91EF3">
      <w:pPr>
        <w:pStyle w:val="NoSpacing"/>
      </w:pPr>
    </w:p>
    <w:tbl>
      <w:tblPr>
        <w:tblStyle w:val="HostTable"/>
        <w:tblW w:w="14601" w:type="dxa"/>
        <w:jc w:val="left"/>
        <w:tblLayout w:type="fixed"/>
        <w:tblLook w:val="04A0" w:firstRow="1" w:lastRow="0" w:firstColumn="1" w:lastColumn="0" w:noHBand="0" w:noVBand="1"/>
      </w:tblPr>
      <w:tblGrid>
        <w:gridCol w:w="4648"/>
        <w:gridCol w:w="5305"/>
        <w:gridCol w:w="4648"/>
      </w:tblGrid>
      <w:tr w:rsidR="0037743C" w:rsidTr="008D4180">
        <w:trPr>
          <w:trHeight w:hRule="exact" w:val="10534"/>
          <w:tblHeader/>
          <w:jc w:val="left"/>
        </w:trPr>
        <w:tc>
          <w:tcPr>
            <w:tcW w:w="4648" w:type="dxa"/>
            <w:tcMar>
              <w:right w:w="432" w:type="dxa"/>
            </w:tcMar>
          </w:tcPr>
          <w:p w:rsidR="0037743C" w:rsidRDefault="00B34D5E" w:rsidP="0037743C">
            <w:r>
              <w:rPr>
                <w:noProof/>
                <w:lang w:val="el-GR" w:eastAsia="el-GR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351790</wp:posOffset>
                  </wp:positionV>
                  <wp:extent cx="2243455" cy="1513205"/>
                  <wp:effectExtent l="19050" t="0" r="444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513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7743C" w:rsidRDefault="0037743C" w:rsidP="0037743C">
            <w:pPr>
              <w:pStyle w:val="Heading1"/>
            </w:pPr>
          </w:p>
          <w:p w:rsidR="0037743C" w:rsidRPr="00B34D5E" w:rsidRDefault="00CF7A2D" w:rsidP="0037743C">
            <w:pPr>
              <w:rPr>
                <w:sz w:val="24"/>
              </w:rPr>
            </w:pPr>
            <w:r w:rsidRPr="007B41E5">
              <w:t>Limassol is the second largest town in Cyprus and the southern town in Europe. It is also the largest port in the Middle East.</w:t>
            </w:r>
            <w:r w:rsidR="007B41E5">
              <w:t xml:space="preserve"> </w:t>
            </w:r>
            <w:r w:rsidRPr="007B41E5">
              <w:t>Its popu</w:t>
            </w:r>
            <w:r w:rsidR="007B41E5">
              <w:t xml:space="preserve">lation is about 170.000 </w:t>
            </w:r>
            <w:r w:rsidRPr="007B41E5">
              <w:t>residents. Limassol is well known for its rich nightlife and cultural traditions.</w:t>
            </w:r>
            <w:r w:rsidR="004802EE">
              <w:t xml:space="preserve"> The Limassol Carnival attracts thousands of tourists every year. </w:t>
            </w:r>
          </w:p>
          <w:p w:rsidR="007B41E5" w:rsidRDefault="002903C6" w:rsidP="0037743C">
            <w:r>
              <w:rPr>
                <w:noProof/>
                <w:lang w:val="el-GR" w:eastAsia="el-GR"/>
              </w:rPr>
              <w:pict>
                <v:rect id="Rectangle 10" o:spid="_x0000_s1026" style="position:absolute;margin-left:-7.75pt;margin-top:12.55pt;width:222.6pt;height:172.1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" stroked="f" strokeweight="2pt">
                  <v:fill r:id="rId25" o:title="" recolor="t" type="frame"/>
                  <v:imagedata gain="66873f"/>
                </v:rect>
              </w:pict>
            </w:r>
          </w:p>
        </w:tc>
        <w:tc>
          <w:tcPr>
            <w:tcW w:w="5305" w:type="dxa"/>
            <w:tcMar>
              <w:left w:w="432" w:type="dxa"/>
              <w:right w:w="432" w:type="dxa"/>
            </w:tcMar>
          </w:tcPr>
          <w:p w:rsidR="0037743C" w:rsidRDefault="00CF7A2D" w:rsidP="00B34D5E">
            <w:pPr>
              <w:pStyle w:val="Quote"/>
            </w:pPr>
            <w:proofErr w:type="spellStart"/>
            <w:r w:rsidRPr="00CF7A2D">
              <w:t>Molos</w:t>
            </w:r>
            <w:proofErr w:type="spellEnd"/>
            <w:r w:rsidRPr="00CF7A2D">
              <w:t xml:space="preserve"> (Promenade) is located in the centre of the town and next to the harbor. It is one of the most </w:t>
            </w:r>
            <w:r w:rsidR="007B41E5">
              <w:t>popular parks in the Mediterranean b</w:t>
            </w:r>
            <w:r w:rsidRPr="00CF7A2D">
              <w:t xml:space="preserve">asin. In the multifunctional park of </w:t>
            </w:r>
            <w:proofErr w:type="spellStart"/>
            <w:r w:rsidRPr="00CF7A2D">
              <w:t>Molos</w:t>
            </w:r>
            <w:proofErr w:type="spellEnd"/>
            <w:r w:rsidRPr="00CF7A2D">
              <w:t>, there are trees, playgrounds, restaurants and outdoor gyms</w:t>
            </w:r>
            <w:r w:rsidR="007B41E5">
              <w:t>.</w:t>
            </w:r>
          </w:p>
          <w:p w:rsidR="0037743C" w:rsidRDefault="00CF7A2D" w:rsidP="00CF7A2D">
            <w:pPr>
              <w:pStyle w:val="Heading1"/>
              <w:tabs>
                <w:tab w:val="left" w:pos="2797"/>
              </w:tabs>
            </w:pPr>
            <w:r>
              <w:tab/>
            </w:r>
          </w:p>
          <w:p w:rsidR="0037743C" w:rsidRDefault="00CF7A2D" w:rsidP="00CF7A2D"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2807762" cy="2301765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565" cy="2299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  <w:tcMar>
              <w:left w:w="432" w:type="dxa"/>
            </w:tcMar>
          </w:tcPr>
          <w:p w:rsidR="0037743C" w:rsidRDefault="00022E5D">
            <w:pPr>
              <w:pStyle w:val="Heading2"/>
            </w:pPr>
            <w:r>
              <w:t>LIMASSOL CASTLE</w:t>
            </w:r>
          </w:p>
          <w:p w:rsidR="00F90062" w:rsidRPr="00F90062" w:rsidRDefault="00022E5D" w:rsidP="00F90062">
            <w:pPr>
              <w:rPr>
                <w:i/>
                <w:sz w:val="20"/>
                <w:szCs w:val="20"/>
              </w:rPr>
            </w:pPr>
            <w:r w:rsidRPr="008D4180">
              <w:rPr>
                <w:sz w:val="20"/>
                <w:szCs w:val="20"/>
              </w:rPr>
              <w:t xml:space="preserve">According to </w:t>
            </w:r>
            <w:r w:rsidR="007B41E5" w:rsidRPr="008D4180">
              <w:rPr>
                <w:sz w:val="20"/>
                <w:szCs w:val="20"/>
              </w:rPr>
              <w:t>archaeologist</w:t>
            </w:r>
            <w:r w:rsidR="007B41E5">
              <w:rPr>
                <w:sz w:val="20"/>
                <w:szCs w:val="20"/>
              </w:rPr>
              <w:t xml:space="preserve"> Etienne </w:t>
            </w:r>
            <w:proofErr w:type="spellStart"/>
            <w:r w:rsidR="007B41E5">
              <w:rPr>
                <w:sz w:val="20"/>
                <w:szCs w:val="20"/>
              </w:rPr>
              <w:t>Lusignan</w:t>
            </w:r>
            <w:proofErr w:type="spellEnd"/>
            <w:r w:rsidRPr="008D4180">
              <w:rPr>
                <w:sz w:val="20"/>
                <w:szCs w:val="20"/>
              </w:rPr>
              <w:t xml:space="preserve">, the original castle was erected by Guy de </w:t>
            </w:r>
            <w:proofErr w:type="spellStart"/>
            <w:r w:rsidRPr="008D4180">
              <w:rPr>
                <w:sz w:val="20"/>
                <w:szCs w:val="20"/>
              </w:rPr>
              <w:t>Lusignan</w:t>
            </w:r>
            <w:proofErr w:type="spellEnd"/>
            <w:r w:rsidR="001B1D76" w:rsidRPr="008D4180">
              <w:rPr>
                <w:sz w:val="20"/>
                <w:szCs w:val="20"/>
              </w:rPr>
              <w:t xml:space="preserve">, a French </w:t>
            </w:r>
            <w:proofErr w:type="spellStart"/>
            <w:r w:rsidR="001B1D76" w:rsidRPr="008D4180">
              <w:rPr>
                <w:sz w:val="20"/>
                <w:szCs w:val="20"/>
              </w:rPr>
              <w:t>Poitevin</w:t>
            </w:r>
            <w:proofErr w:type="spellEnd"/>
            <w:r w:rsidR="001B1D76" w:rsidRPr="008D4180">
              <w:rPr>
                <w:sz w:val="20"/>
                <w:szCs w:val="20"/>
              </w:rPr>
              <w:t xml:space="preserve"> knight</w:t>
            </w:r>
            <w:r w:rsidR="00C15914">
              <w:rPr>
                <w:sz w:val="20"/>
                <w:szCs w:val="20"/>
              </w:rPr>
              <w:t xml:space="preserve">, in 1193. </w:t>
            </w:r>
            <w:r w:rsidR="00F90062">
              <w:rPr>
                <w:sz w:val="20"/>
                <w:szCs w:val="20"/>
              </w:rPr>
              <w:t>However, a</w:t>
            </w:r>
            <w:r w:rsidR="00F90062">
              <w:rPr>
                <w:sz w:val="20"/>
                <w:szCs w:val="20"/>
              </w:rPr>
              <w:t xml:space="preserve">ccording to the tradition, </w:t>
            </w:r>
            <w:r w:rsidR="00F90062" w:rsidRPr="00F90062">
              <w:rPr>
                <w:i/>
                <w:sz w:val="20"/>
                <w:szCs w:val="20"/>
              </w:rPr>
              <w:t xml:space="preserve">this is where Richard the </w:t>
            </w:r>
            <w:proofErr w:type="spellStart"/>
            <w:r w:rsidR="00F90062" w:rsidRPr="00F90062">
              <w:rPr>
                <w:i/>
                <w:sz w:val="20"/>
                <w:szCs w:val="20"/>
              </w:rPr>
              <w:t>Lionheart</w:t>
            </w:r>
            <w:proofErr w:type="spellEnd"/>
            <w:r w:rsidR="00F90062" w:rsidRPr="00F90062">
              <w:rPr>
                <w:i/>
                <w:sz w:val="20"/>
                <w:szCs w:val="20"/>
              </w:rPr>
              <w:t xml:space="preserve"> married Berengaria of </w:t>
            </w:r>
            <w:proofErr w:type="spellStart"/>
            <w:r w:rsidR="00F90062" w:rsidRPr="00F90062">
              <w:rPr>
                <w:i/>
                <w:sz w:val="20"/>
                <w:szCs w:val="20"/>
              </w:rPr>
              <w:t>Navvare</w:t>
            </w:r>
            <w:proofErr w:type="spellEnd"/>
            <w:r w:rsidR="00F90062" w:rsidRPr="00F90062">
              <w:rPr>
                <w:i/>
                <w:sz w:val="20"/>
                <w:szCs w:val="20"/>
              </w:rPr>
              <w:t xml:space="preserve"> and crowned her Queen of England in 1191. </w:t>
            </w:r>
          </w:p>
          <w:p w:rsidR="008D4180" w:rsidRDefault="001B1D76" w:rsidP="00022E5D">
            <w:pPr>
              <w:rPr>
                <w:sz w:val="20"/>
                <w:szCs w:val="20"/>
              </w:rPr>
            </w:pPr>
            <w:r w:rsidRPr="008D4180">
              <w:rPr>
                <w:sz w:val="20"/>
                <w:szCs w:val="20"/>
              </w:rPr>
              <w:t>From its erection until the beginning of the 16</w:t>
            </w:r>
            <w:r w:rsidRPr="008D4180">
              <w:rPr>
                <w:sz w:val="20"/>
                <w:szCs w:val="20"/>
                <w:vertAlign w:val="superscript"/>
              </w:rPr>
              <w:t>th</w:t>
            </w:r>
            <w:r w:rsidRPr="008D4180">
              <w:rPr>
                <w:sz w:val="20"/>
                <w:szCs w:val="20"/>
              </w:rPr>
              <w:t xml:space="preserve"> century, damages were caused by the Genoese and the </w:t>
            </w:r>
            <w:proofErr w:type="spellStart"/>
            <w:r w:rsidRPr="008D4180">
              <w:rPr>
                <w:sz w:val="20"/>
                <w:szCs w:val="20"/>
              </w:rPr>
              <w:t>Mameluks</w:t>
            </w:r>
            <w:proofErr w:type="spellEnd"/>
            <w:r w:rsidRPr="008D4180">
              <w:rPr>
                <w:sz w:val="20"/>
                <w:szCs w:val="20"/>
              </w:rPr>
              <w:t xml:space="preserve"> as well as by earthquakes.</w:t>
            </w:r>
            <w:r w:rsidR="00F90062">
              <w:rPr>
                <w:sz w:val="20"/>
                <w:szCs w:val="20"/>
              </w:rPr>
              <w:t xml:space="preserve"> </w:t>
            </w:r>
            <w:r w:rsidRPr="008D4180">
              <w:rPr>
                <w:sz w:val="20"/>
                <w:szCs w:val="20"/>
              </w:rPr>
              <w:t xml:space="preserve">In </w:t>
            </w:r>
            <w:r w:rsidR="00C15914">
              <w:rPr>
                <w:sz w:val="20"/>
                <w:szCs w:val="20"/>
              </w:rPr>
              <w:t>the 16</w:t>
            </w:r>
            <w:r w:rsidR="00C15914" w:rsidRPr="00C15914">
              <w:rPr>
                <w:sz w:val="20"/>
                <w:szCs w:val="20"/>
                <w:vertAlign w:val="superscript"/>
              </w:rPr>
              <w:t>th</w:t>
            </w:r>
            <w:r w:rsidR="00C15914">
              <w:rPr>
                <w:sz w:val="20"/>
                <w:szCs w:val="20"/>
              </w:rPr>
              <w:t xml:space="preserve"> century the Venetian governor of Cyprus decided to demolish the castle</w:t>
            </w:r>
            <w:r w:rsidRPr="008D4180">
              <w:rPr>
                <w:sz w:val="20"/>
                <w:szCs w:val="20"/>
              </w:rPr>
              <w:t xml:space="preserve"> in order to avoid its possible seizure</w:t>
            </w:r>
            <w:r w:rsidR="00C15914">
              <w:rPr>
                <w:sz w:val="20"/>
                <w:szCs w:val="20"/>
              </w:rPr>
              <w:t xml:space="preserve"> by the Ottomans</w:t>
            </w:r>
            <w:r w:rsidR="008D4180" w:rsidRPr="008D4180">
              <w:rPr>
                <w:sz w:val="20"/>
                <w:szCs w:val="20"/>
              </w:rPr>
              <w:t>.</w:t>
            </w:r>
            <w:r w:rsidR="008D4180">
              <w:rPr>
                <w:sz w:val="20"/>
                <w:szCs w:val="20"/>
              </w:rPr>
              <w:t xml:space="preserve"> </w:t>
            </w:r>
            <w:r w:rsidR="008D4180" w:rsidRPr="008D4180">
              <w:rPr>
                <w:sz w:val="20"/>
                <w:szCs w:val="20"/>
              </w:rPr>
              <w:t>After the Ottom</w:t>
            </w:r>
            <w:r w:rsidR="00C15914">
              <w:rPr>
                <w:sz w:val="20"/>
                <w:szCs w:val="20"/>
              </w:rPr>
              <w:t>an acquisition of Cyprus in 1571</w:t>
            </w:r>
            <w:r w:rsidR="008D4180" w:rsidRPr="008D4180">
              <w:rPr>
                <w:sz w:val="20"/>
                <w:szCs w:val="20"/>
              </w:rPr>
              <w:t>, the remains of the castle were incorporated in the new Ottoman fort, which was considerably strengthened.</w:t>
            </w:r>
            <w:r w:rsidR="008D4180">
              <w:rPr>
                <w:sz w:val="20"/>
                <w:szCs w:val="20"/>
              </w:rPr>
              <w:t xml:space="preserve"> </w:t>
            </w:r>
            <w:r w:rsidR="008D4180" w:rsidRPr="008D4180">
              <w:rPr>
                <w:sz w:val="20"/>
                <w:szCs w:val="20"/>
              </w:rPr>
              <w:t>The underground chamber and the first floor</w:t>
            </w:r>
            <w:r w:rsidR="008D4180">
              <w:rPr>
                <w:sz w:val="20"/>
                <w:szCs w:val="20"/>
              </w:rPr>
              <w:t xml:space="preserve"> were transformed into prison cells and remained in use until 1950.</w:t>
            </w:r>
          </w:p>
          <w:p w:rsidR="00F90062" w:rsidRDefault="00F90062" w:rsidP="00022E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Nowadays, the castle houses the Cyprus Medieval Museum.</w:t>
            </w:r>
            <w:bookmarkStart w:id="0" w:name="_GoBack"/>
            <w:bookmarkEnd w:id="0"/>
          </w:p>
          <w:p w:rsidR="0037743C" w:rsidRDefault="00C15914"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2410593" cy="1584253"/>
                  <wp:effectExtent l="19050" t="0" r="8757" b="0"/>
                  <wp:docPr id="21" name="Picture 10" descr="Image result for κάστρο της λεμεσο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κάστρο της λεμεσο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172" cy="159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37743C" w:rsidP="00A01D2E">
            <w:pPr>
              <w:pStyle w:val="Heading2"/>
            </w:pPr>
          </w:p>
          <w:p w:rsidR="0037743C" w:rsidRDefault="0037743C" w:rsidP="00A01D2E"/>
          <w:p w:rsidR="0037743C" w:rsidRDefault="0037743C" w:rsidP="00022E5D">
            <w:pPr>
              <w:pStyle w:val="ListBullet"/>
              <w:numPr>
                <w:ilvl w:val="0"/>
                <w:numId w:val="0"/>
              </w:numPr>
              <w:ind w:left="360"/>
            </w:pPr>
          </w:p>
          <w:p w:rsidR="0037743C" w:rsidRDefault="0037743C">
            <w:pPr>
              <w:pStyle w:val="Heading1"/>
            </w:pPr>
          </w:p>
          <w:sdt>
            <w:sdtPr>
              <w:id w:val="883065717"/>
              <w:placeholder>
                <w:docPart w:val="282E07CECC0543498B43A841412F8AF1"/>
              </w:placeholder>
              <w:showingPlcHdr/>
            </w:sdtPr>
            <w:sdtEndPr/>
            <w:sdtContent>
              <w:p w:rsidR="0037743C" w:rsidRPr="007B03D6" w:rsidRDefault="00022E5D" w:rsidP="007B03D6">
                <w:pPr>
                  <w:pStyle w:val="ContactInfo"/>
                </w:pPr>
                <w:r w:rsidRPr="007B03D6">
                  <w:t>Company Name</w:t>
                </w:r>
              </w:p>
            </w:sdtContent>
          </w:sdt>
          <w:p w:rsidR="0037743C" w:rsidRDefault="0037743C">
            <w:pPr>
              <w:pStyle w:val="ContactInfo"/>
            </w:pPr>
          </w:p>
          <w:p w:rsidR="0037743C" w:rsidRDefault="0037743C" w:rsidP="00022E5D">
            <w:pPr>
              <w:pStyle w:val="Website"/>
            </w:pPr>
          </w:p>
        </w:tc>
      </w:tr>
    </w:tbl>
    <w:p w:rsidR="00ED7C90" w:rsidRDefault="00ED7C90" w:rsidP="00D91EF3">
      <w:pPr>
        <w:pStyle w:val="NoSpacing"/>
      </w:pPr>
    </w:p>
    <w:sectPr w:rsidR="00ED7C90" w:rsidSect="00CB3533">
      <w:headerReference w:type="default" r:id="rId28"/>
      <w:headerReference w:type="first" r:id="rId29"/>
      <w:pgSz w:w="15840" w:h="12240" w:orient="landscape"/>
      <w:pgMar w:top="720" w:right="720" w:bottom="720" w:left="720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B18" w:rsidRDefault="00EE7B18" w:rsidP="0037743C">
      <w:pPr>
        <w:spacing w:after="0" w:line="240" w:lineRule="auto"/>
      </w:pPr>
      <w:r>
        <w:separator/>
      </w:r>
    </w:p>
  </w:endnote>
  <w:endnote w:type="continuationSeparator" w:id="0">
    <w:p w:rsidR="00EE7B18" w:rsidRDefault="00EE7B18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B18" w:rsidRDefault="00EE7B18" w:rsidP="0037743C">
      <w:pPr>
        <w:spacing w:after="0" w:line="240" w:lineRule="auto"/>
      </w:pPr>
      <w:r>
        <w:separator/>
      </w:r>
    </w:p>
  </w:footnote>
  <w:footnote w:type="continuationSeparator" w:id="0">
    <w:p w:rsidR="00EE7B18" w:rsidRDefault="00EE7B18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E9B" w:rsidRDefault="002903C6">
    <w:pPr>
      <w:pStyle w:val="Header"/>
    </w:pPr>
    <w:r>
      <w:rPr>
        <w:noProof/>
        <w:lang w:val="el-GR" w:eastAsia="el-GR"/>
      </w:rPr>
      <w:pict>
        <v:rect id="Continuation footer rectangle" o:spid="_x0000_s8203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<w10:wrap anchorx="margin" anchory="page"/>
          <w10:anchorlock/>
        </v:rect>
      </w:pict>
    </w:r>
    <w:r>
      <w:rPr>
        <w:noProof/>
        <w:lang w:val="el-GR" w:eastAsia="el-GR"/>
      </w:rPr>
      <w:pict>
        <v:group id="Fold guide lines" o:spid="_x0000_s8200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<v:line id="Straight Connector 1" o:spid="_x0000_s8202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<v:stroke joinstyle="miter"/>
          </v:line>
          <v:line id="Straight Connector 2" o:spid="_x0000_s8201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<v:stroke joinstyle="miter"/>
          </v:lin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ED2" w:rsidRDefault="002903C6">
    <w:pPr>
      <w:pStyle w:val="Header"/>
    </w:pPr>
    <w:r>
      <w:rPr>
        <w:noProof/>
        <w:lang w:val="el-GR" w:eastAsia="el-GR"/>
      </w:rPr>
      <w:pict>
        <v:group id="Graphic rectangles - first page" o:spid="_x0000_s819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<v:rect id="First page left side large rectangle" o:spid="_x0000_s8199" alt="First page left side large rectangle" style="position:absolute;width:23774;height:65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mzb4A&#10;AADbAAAADwAAAGRycy9kb3ducmV2LnhtbERPzYrCMBC+L/gOYQRva6oL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Xps2+AAAA2wAAAA8AAAAAAAAAAAAAAAAAmAIAAGRycy9kb3ducmV2&#10;LnhtbFBLBQYAAAAABAAEAPUAAACDAwAAAAA=&#10;" fillcolor="#2b7370 [1604]" stroked="f" strokeweight="1pt"/>
          <v:rect id="First page footer rectangle - right side" o:spid="_x0000_s8198" alt="First page footer rectangle - right side" style="position:absolute;top:67485;width:23774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+ub4A&#10;AADbAAAADwAAAGRycy9kb3ducmV2LnhtbERPzYrCMBC+L/gOYQRva6os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+Prm+AAAA2wAAAA8AAAAAAAAAAAAAAAAAmAIAAGRycy9kb3ducmV2&#10;LnhtbFBLBQYAAAAABAAEAPUAAACDAwAAAAA=&#10;" fillcolor="#2b7370 [1604]" stroked="f" strokeweight="1pt"/>
          <v:rect id="First page footer rectangle - left side" o:spid="_x0000_s8197" alt="First page footer rectangle - left side" style="position:absolute;left:66774;top:66583;width:2460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Ir4A&#10;AADbAAAADwAAAGRycy9kb3ducmV2LnhtbERPzYrCMBC+L/gOYQRva6qw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ymyK+AAAA2wAAAA8AAAAAAAAAAAAAAAAAmAIAAGRycy9kb3ducmV2&#10;LnhtbFBLBQYAAAAABAAEAPUAAACDAwAAAAA=&#10;" fillcolor="#2b7370 [1604]" stroked="f" strokeweight="1pt"/>
          <w10:wrap anchorx="margin" anchory="margin"/>
          <w10:anchorlock/>
        </v:group>
      </w:pict>
    </w:r>
    <w:r>
      <w:rPr>
        <w:noProof/>
        <w:lang w:val="el-GR" w:eastAsia="el-GR"/>
      </w:rPr>
      <w:pict>
        <v:group id="_x0000_s8193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<v:line id="Straight Connector 11" o:spid="_x0000_s8195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6YcEAAADbAAAADwAAAGRycy9kb3ducmV2LnhtbERPTYvCMBC9C/6HMAveNFVQtBplFSyK&#10;elB370Mztt1tJqWJtvvvN4LgbR7vcxar1pTiQbUrLCsYDiIQxKnVBWcKvq7b/hSE88gaS8uk4I8c&#10;rJbdzgJjbRs+0+PiMxFC2MWoIPe+iqV0aU4G3cBWxIG72dqgD7DOpK6xCeGmlKMomkiDBYeGHCva&#10;5JT+Xu5GwXaPp8O4WU++k+PmnIzT2f0n0Ur1PtrPOQhPrX+LX+6dDvOH8PwlHC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7LphwQAAANsAAAAPAAAAAAAAAAAAAAAA&#10;AKECAABkcnMvZG93bnJldi54bWxQSwUGAAAAAAQABAD5AAAAjwMAAAAA&#10;" strokecolor="#d8d8d8 [2732]" strokeweight=".5pt">
            <v:stroke joinstyle="miter"/>
          </v:line>
          <v:line id="Straight Connector 12" o:spid="_x0000_s8194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4kFsIAAADbAAAADwAAAGRycy9kb3ducmV2LnhtbERPS2vCQBC+F/oflin01mwUlBqzihUM&#10;SutBbe9DdkzSZmdDdvPw37uFQm/z8T0nXY+mFj21rrKsYBLFIIhzqysuFHxedi+vIJxH1lhbJgU3&#10;crBePT6kmGg78In6sy9ECGGXoILS+yaR0uUlGXSRbYgDd7WtQR9gW0jd4hDCTS2ncTyXBisODSU2&#10;tC0p/zl3RsHugMf32fA2/8o+tqdsli+670wr9fw0bpYgPI3+X/zn3uswfwq/v4QD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4kFsIAAADbAAAADwAAAAAAAAAAAAAA&#10;AAChAgAAZHJzL2Rvd25yZXYueG1sUEsFBgAAAAAEAAQA+QAAAJADAAAAAA==&#10;" strokecolor="#d8d8d8 [2732]" strokeweight=".5pt">
            <v:stroke joinstyle="miter"/>
          </v:lin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217B315B"/>
    <w:multiLevelType w:val="hybridMultilevel"/>
    <w:tmpl w:val="4F76B7E2"/>
    <w:lvl w:ilvl="0" w:tplc="08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1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attachedTemplate r:id="rId1"/>
  <w:defaultTabStop w:val="720"/>
  <w:characterSpacingControl w:val="doNotCompress"/>
  <w:hdrShapeDefaults>
    <o:shapedefaults v:ext="edit" spidmax="8204">
      <o:colormenu v:ext="edit" strokecolor="#00b0f0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3D42"/>
    <w:rsid w:val="00016C11"/>
    <w:rsid w:val="00022E5D"/>
    <w:rsid w:val="000425F6"/>
    <w:rsid w:val="00075279"/>
    <w:rsid w:val="00196D01"/>
    <w:rsid w:val="001B1D76"/>
    <w:rsid w:val="002903C6"/>
    <w:rsid w:val="002C0269"/>
    <w:rsid w:val="002F5ECB"/>
    <w:rsid w:val="003309C2"/>
    <w:rsid w:val="0037743C"/>
    <w:rsid w:val="003E1E9B"/>
    <w:rsid w:val="00420618"/>
    <w:rsid w:val="00425687"/>
    <w:rsid w:val="00473D42"/>
    <w:rsid w:val="004802EE"/>
    <w:rsid w:val="004B07E5"/>
    <w:rsid w:val="004B49E7"/>
    <w:rsid w:val="00513F7F"/>
    <w:rsid w:val="00555FE1"/>
    <w:rsid w:val="005B2BE2"/>
    <w:rsid w:val="005F496D"/>
    <w:rsid w:val="00632BB1"/>
    <w:rsid w:val="00636FE2"/>
    <w:rsid w:val="0069002D"/>
    <w:rsid w:val="00704FD6"/>
    <w:rsid w:val="00712321"/>
    <w:rsid w:val="007327A6"/>
    <w:rsid w:val="00751AA2"/>
    <w:rsid w:val="007B03D6"/>
    <w:rsid w:val="007B41E5"/>
    <w:rsid w:val="007C70E3"/>
    <w:rsid w:val="007E6D30"/>
    <w:rsid w:val="008A25AC"/>
    <w:rsid w:val="008D4180"/>
    <w:rsid w:val="0092281D"/>
    <w:rsid w:val="00A01D2E"/>
    <w:rsid w:val="00A1266D"/>
    <w:rsid w:val="00A92C80"/>
    <w:rsid w:val="00B34D5E"/>
    <w:rsid w:val="00B41C38"/>
    <w:rsid w:val="00C15914"/>
    <w:rsid w:val="00C67C10"/>
    <w:rsid w:val="00CA1864"/>
    <w:rsid w:val="00CB3533"/>
    <w:rsid w:val="00CD4ED2"/>
    <w:rsid w:val="00CE1E3B"/>
    <w:rsid w:val="00CF7A2D"/>
    <w:rsid w:val="00D2631E"/>
    <w:rsid w:val="00D50D6F"/>
    <w:rsid w:val="00D91EF3"/>
    <w:rsid w:val="00DC332A"/>
    <w:rsid w:val="00E34A86"/>
    <w:rsid w:val="00E36671"/>
    <w:rsid w:val="00E75E55"/>
    <w:rsid w:val="00E938FB"/>
    <w:rsid w:val="00EC5AF4"/>
    <w:rsid w:val="00ED7C90"/>
    <w:rsid w:val="00EE7B18"/>
    <w:rsid w:val="00F90062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204"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rsid w:val="007E6D30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rsid w:val="007E6D30"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7E6D30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7E6D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7E6D3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7E6D3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6D3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rsid w:val="007E6D30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7E6D30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D30"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7E6D30"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rsid w:val="007E6D30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rsid w:val="007E6D30"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rsid w:val="007E6D30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rsid w:val="007E6D30"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rsid w:val="007E6D30"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rsid w:val="007E6D30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E6D30"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E6D30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E6D30"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E6D30"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6D30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customStyle="1" w:styleId="ColorfulGrid1">
    <w:name w:val="Colorful Grid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customStyle="1" w:styleId="ColorfulList1">
    <w:name w:val="Colorful List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ColorfulShading1">
    <w:name w:val="Colorful Shading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customStyle="1" w:styleId="DarkList1">
    <w:name w:val="Dark List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customStyle="1" w:styleId="LightGrid1">
    <w:name w:val="Light Grid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customStyle="1" w:styleId="LightList1">
    <w:name w:val="Light List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customStyle="1" w:styleId="LightShading1">
    <w:name w:val="Light Shading1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customStyle="1" w:styleId="MediumGrid11">
    <w:name w:val="Medium Grid 1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customStyle="1" w:styleId="MediumGrid21">
    <w:name w:val="Medium Grid 2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customStyle="1" w:styleId="MediumList11">
    <w:name w:val="Medium List 1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customStyle="1" w:styleId="MediumList21">
    <w:name w:val="Medium List 2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customStyle="1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1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1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1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1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1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1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1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1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1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1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1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customStyle="1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6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image" Target="media/image5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Roaming\Microsoft\&#928;&#961;&#972;&#964;&#965;&#960;&#945;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8BB21288CE4492C832D916FC84F9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3E15B-EB16-4BD0-A2F9-9A4760532769}"/>
      </w:docPartPr>
      <w:docPartBody>
        <w:p w:rsidR="000D7E82" w:rsidRDefault="0093062C">
          <w:pPr>
            <w:pStyle w:val="48BB21288CE4492C832D916FC84F9848"/>
          </w:pPr>
          <w:r w:rsidRPr="0037743C">
            <w:t>Recipient Name</w:t>
          </w:r>
          <w:r w:rsidRPr="0037743C">
            <w:br/>
            <w:t>Address</w:t>
          </w:r>
          <w:r w:rsidRPr="0037743C">
            <w:br/>
            <w:t>City, ST  ZIP Code</w:t>
          </w:r>
        </w:p>
      </w:docPartBody>
    </w:docPart>
    <w:docPart>
      <w:docPartPr>
        <w:name w:val="282E07CECC0543498B43A841412F8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982EB-CDF8-4615-9A0B-A24DFD9469A0}"/>
      </w:docPartPr>
      <w:docPartBody>
        <w:p w:rsidR="000D7E82" w:rsidRDefault="0093062C">
          <w:pPr>
            <w:pStyle w:val="282E07CECC0543498B43A841412F8AF1"/>
          </w:pPr>
          <w:r w:rsidRPr="007B03D6"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3062C"/>
    <w:rsid w:val="000D7E82"/>
    <w:rsid w:val="0042404B"/>
    <w:rsid w:val="00500A65"/>
    <w:rsid w:val="0093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0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8B8D5FF0334EBF93847B1A1C42F742">
    <w:name w:val="5A8B8D5FF0334EBF93847B1A1C42F742"/>
    <w:rsid w:val="0042404B"/>
  </w:style>
  <w:style w:type="paragraph" w:styleId="BlockText">
    <w:name w:val="Block Text"/>
    <w:basedOn w:val="Normal"/>
    <w:uiPriority w:val="2"/>
    <w:unhideWhenUsed/>
    <w:qFormat/>
    <w:rsid w:val="0042404B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933FDD42BB514EABB08B0C0D9B1FC299">
    <w:name w:val="933FDD42BB514EABB08B0C0D9B1FC299"/>
    <w:rsid w:val="0042404B"/>
  </w:style>
  <w:style w:type="paragraph" w:customStyle="1" w:styleId="095A7D6F81FA4593B666B49CC86BAB81">
    <w:name w:val="095A7D6F81FA4593B666B49CC86BAB81"/>
    <w:rsid w:val="0042404B"/>
  </w:style>
  <w:style w:type="paragraph" w:customStyle="1" w:styleId="4F23BD4899D64871BA4855ED470901C6">
    <w:name w:val="4F23BD4899D64871BA4855ED470901C6"/>
    <w:rsid w:val="0042404B"/>
  </w:style>
  <w:style w:type="paragraph" w:customStyle="1" w:styleId="48BB21288CE4492C832D916FC84F9848">
    <w:name w:val="48BB21288CE4492C832D916FC84F9848"/>
    <w:rsid w:val="0042404B"/>
  </w:style>
  <w:style w:type="paragraph" w:customStyle="1" w:styleId="82912A8AF3C9411A94477C2983A0D2BE">
    <w:name w:val="82912A8AF3C9411A94477C2983A0D2BE"/>
    <w:rsid w:val="0042404B"/>
  </w:style>
  <w:style w:type="paragraph" w:customStyle="1" w:styleId="09DAF50BCA9944D2884B264D9290230A">
    <w:name w:val="09DAF50BCA9944D2884B264D9290230A"/>
    <w:rsid w:val="0042404B"/>
  </w:style>
  <w:style w:type="paragraph" w:customStyle="1" w:styleId="83268AD2C130466DA22458AF9987EB91">
    <w:name w:val="83268AD2C130466DA22458AF9987EB91"/>
    <w:rsid w:val="0042404B"/>
  </w:style>
  <w:style w:type="paragraph" w:customStyle="1" w:styleId="0BA8BA5D84294B1C958572675610815C">
    <w:name w:val="0BA8BA5D84294B1C958572675610815C"/>
    <w:rsid w:val="0042404B"/>
  </w:style>
  <w:style w:type="paragraph" w:customStyle="1" w:styleId="AA63A34C2FD8493FB8606094AE965AAD">
    <w:name w:val="AA63A34C2FD8493FB8606094AE965AAD"/>
    <w:rsid w:val="0042404B"/>
  </w:style>
  <w:style w:type="paragraph" w:customStyle="1" w:styleId="7118097A6F0448139BA973CDAA8C8EF5">
    <w:name w:val="7118097A6F0448139BA973CDAA8C8EF5"/>
    <w:rsid w:val="0042404B"/>
  </w:style>
  <w:style w:type="paragraph" w:styleId="Quote">
    <w:name w:val="Quote"/>
    <w:basedOn w:val="Normal"/>
    <w:link w:val="QuoteChar"/>
    <w:uiPriority w:val="12"/>
    <w:unhideWhenUsed/>
    <w:qFormat/>
    <w:rsid w:val="0042404B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12"/>
    <w:rsid w:val="0042404B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customStyle="1" w:styleId="7DC451FE7EC74E0EAC65A1517CBB82C3">
    <w:name w:val="7DC451FE7EC74E0EAC65A1517CBB82C3"/>
    <w:rsid w:val="0042404B"/>
  </w:style>
  <w:style w:type="paragraph" w:customStyle="1" w:styleId="6C648F96A9994A77821A560A3FBDAD44">
    <w:name w:val="6C648F96A9994A77821A560A3FBDAD44"/>
    <w:rsid w:val="0042404B"/>
  </w:style>
  <w:style w:type="paragraph" w:customStyle="1" w:styleId="C572D1CEB1544898B1E227F3DC2DD8AE">
    <w:name w:val="C572D1CEB1544898B1E227F3DC2DD8AE"/>
    <w:rsid w:val="0042404B"/>
  </w:style>
  <w:style w:type="paragraph" w:customStyle="1" w:styleId="A064060FE33B4C368F4A460FA45FCE8F">
    <w:name w:val="A064060FE33B4C368F4A460FA45FCE8F"/>
    <w:rsid w:val="0042404B"/>
  </w:style>
  <w:style w:type="paragraph" w:customStyle="1" w:styleId="50938590785E4326BF890467E9C0D1C9">
    <w:name w:val="50938590785E4326BF890467E9C0D1C9"/>
    <w:rsid w:val="0042404B"/>
  </w:style>
  <w:style w:type="paragraph" w:customStyle="1" w:styleId="33180EAE442F41CABF473364CF35BC3E">
    <w:name w:val="33180EAE442F41CABF473364CF35BC3E"/>
    <w:rsid w:val="0042404B"/>
  </w:style>
  <w:style w:type="paragraph" w:customStyle="1" w:styleId="DD5104221C7F4704B5DABB1107959B24">
    <w:name w:val="DD5104221C7F4704B5DABB1107959B24"/>
    <w:rsid w:val="0042404B"/>
  </w:style>
  <w:style w:type="paragraph" w:customStyle="1" w:styleId="E11EF413E7284D6281A820DAD89123C5">
    <w:name w:val="E11EF413E7284D6281A820DAD89123C5"/>
    <w:rsid w:val="0042404B"/>
  </w:style>
  <w:style w:type="paragraph" w:styleId="ListBullet">
    <w:name w:val="List Bullet"/>
    <w:basedOn w:val="Normal"/>
    <w:uiPriority w:val="10"/>
    <w:unhideWhenUsed/>
    <w:qFormat/>
    <w:rsid w:val="0042404B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0C6FFB60AFCF438BAF94740D05456848">
    <w:name w:val="0C6FFB60AFCF438BAF94740D05456848"/>
    <w:rsid w:val="0042404B"/>
  </w:style>
  <w:style w:type="paragraph" w:customStyle="1" w:styleId="713F67C1096E4FD992B43C0A8083C14C">
    <w:name w:val="713F67C1096E4FD992B43C0A8083C14C"/>
    <w:rsid w:val="0042404B"/>
  </w:style>
  <w:style w:type="paragraph" w:customStyle="1" w:styleId="282E07CECC0543498B43A841412F8AF1">
    <w:name w:val="282E07CECC0543498B43A841412F8AF1"/>
    <w:rsid w:val="0042404B"/>
  </w:style>
  <w:style w:type="paragraph" w:customStyle="1" w:styleId="E109877402664BD4ACF4779E92D0097C">
    <w:name w:val="E109877402664BD4ACF4779E92D0097C"/>
    <w:rsid w:val="0042404B"/>
  </w:style>
  <w:style w:type="paragraph" w:customStyle="1" w:styleId="3F5D507FDC754907A1F89877EB0C412B">
    <w:name w:val="3F5D507FDC754907A1F89877EB0C412B"/>
    <w:rsid w:val="0042404B"/>
  </w:style>
  <w:style w:type="paragraph" w:customStyle="1" w:styleId="BE449CB720BC44259F365FD4FAFA5FEF">
    <w:name w:val="BE449CB720BC44259F365FD4FAFA5FEF"/>
    <w:rsid w:val="0042404B"/>
  </w:style>
  <w:style w:type="paragraph" w:customStyle="1" w:styleId="5EC968E8247F433B9EBE65BB58E40838">
    <w:name w:val="5EC968E8247F433B9EBE65BB58E40838"/>
    <w:rsid w:val="0042404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xmlns:wps="http://schemas.microsoft.com/office/word/2010/wordprocessingShape"&gt;&lt;w:body&gt;&lt;w:p w:rsidR="00000000" w:rsidRDefault="00CE17DB"/&gt;&lt;w:sectPr w:rsidR="00000000"&gt;&lt;w:pgSz w:w="12240" w:h="15840"/&gt;&lt;w:pgMar w:top="1440" w:right="1800" w:bottom="1440" w:left="1800"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mc:Ignorable="w14 w15"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w:val="2B7471"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w:val="8"/&gt;&lt;w:semiHidden/&gt;&lt;w:rsid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w:val="2B7471"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w:val="323232"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w:val="99"/&gt;&lt;w:semiHidden/&gt;&lt;w:unhideWhenUsed/&gt;&lt;w:rsid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w:val="34"/&gt;&lt;w:semiHidden/&gt;&lt;w:unhideWhenUsed/&gt;&lt;w:qFormat/&gt;&lt;w:rsid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w:val="7"/&gt;&lt;w:qFormat/&gt;&lt;w:rsid w:val="00A92C80"/&gt;&lt;w:pPr&gt;&lt;w:spacing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w:left="1760"/&gt;&lt;/w:pPr&gt;&lt;/w:style&gt;&lt;/w:styles&gt;&lt;/pkg:xmlData&gt;&lt;/pkg:part&gt;&lt;pkg:part pkg:name="/word/numbering.xml" pkg:contentType="application/vnd.openxmlformats-officedocument.wordprocessingml.numbering+xml"&gt;&lt;pkg:xmlData&gt;&lt;w:numbering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w:val="10"/&gt;&lt;/w:num&gt;&lt;/w:numbering&gt;&lt;/pkg:xmlData&gt;&lt;/pkg:part&gt;&lt;/pkg:package&gt;
</CustomerName>
    <CompanyName/>
    <SenderAddress/>
    <Address/>
  </employee>
</employe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40262f94-9f35-4ac3-9a90-690165a166b7"/>
    <ds:schemaRef ds:uri="a4f35948-e619-41b3-aa29-22878b09cfd2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46D83DC-4402-4F98-8196-7F7DC3EAD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193</TotalTime>
  <Pages>3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10</cp:revision>
  <cp:lastPrinted>2012-07-24T20:52:00Z</cp:lastPrinted>
  <dcterms:created xsi:type="dcterms:W3CDTF">2017-11-15T07:10:00Z</dcterms:created>
  <dcterms:modified xsi:type="dcterms:W3CDTF">2017-11-17T07:24:00Z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