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82"/>
        <w:tblW w:w="9374" w:type="dxa"/>
        <w:tblLook w:val="04A0"/>
      </w:tblPr>
      <w:tblGrid>
        <w:gridCol w:w="1878"/>
        <w:gridCol w:w="1874"/>
        <w:gridCol w:w="1874"/>
        <w:gridCol w:w="1874"/>
        <w:gridCol w:w="1874"/>
      </w:tblGrid>
      <w:tr w:rsidR="00F948BB" w:rsidRPr="00F948BB" w:rsidTr="00F948BB">
        <w:trPr>
          <w:trHeight w:val="199"/>
        </w:trPr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F948BB" w:rsidRPr="00F948BB" w:rsidRDefault="00F948BB" w:rsidP="00F948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948BB" w:rsidRPr="00F948BB" w:rsidRDefault="00F948BB" w:rsidP="00F948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48BB">
              <w:rPr>
                <w:rFonts w:ascii="Times New Roman" w:hAnsi="Times New Roman" w:cs="Times New Roman"/>
                <w:sz w:val="16"/>
                <w:szCs w:val="16"/>
              </w:rPr>
              <w:t>Ora</w:t>
            </w:r>
            <w:proofErr w:type="spellEnd"/>
            <w:r w:rsidRPr="00F948BB">
              <w:rPr>
                <w:rFonts w:ascii="Times New Roman" w:hAnsi="Times New Roman" w:cs="Times New Roman"/>
                <w:sz w:val="16"/>
                <w:szCs w:val="16"/>
              </w:rPr>
              <w:t xml:space="preserve"> 8.00</w:t>
            </w: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48BB">
              <w:rPr>
                <w:rFonts w:ascii="Times New Roman" w:hAnsi="Times New Roman" w:cs="Times New Roman"/>
                <w:sz w:val="16"/>
                <w:szCs w:val="16"/>
              </w:rPr>
              <w:t>Ora</w:t>
            </w:r>
            <w:proofErr w:type="spellEnd"/>
            <w:r w:rsidRPr="00F948BB">
              <w:rPr>
                <w:rFonts w:ascii="Times New Roman" w:hAnsi="Times New Roman" w:cs="Times New Roman"/>
                <w:sz w:val="16"/>
                <w:szCs w:val="16"/>
              </w:rPr>
              <w:t xml:space="preserve"> 14.00</w:t>
            </w: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948BB" w:rsidRPr="00F948BB" w:rsidRDefault="00F948BB" w:rsidP="00F948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48BB">
              <w:rPr>
                <w:rFonts w:ascii="Times New Roman" w:hAnsi="Times New Roman" w:cs="Times New Roman"/>
                <w:sz w:val="16"/>
                <w:szCs w:val="16"/>
              </w:rPr>
              <w:t>Observații</w:t>
            </w:r>
            <w:proofErr w:type="spellEnd"/>
          </w:p>
        </w:tc>
      </w:tr>
      <w:tr w:rsidR="00F948BB" w:rsidRPr="00F948BB" w:rsidTr="00F948BB">
        <w:trPr>
          <w:trHeight w:val="199"/>
        </w:trPr>
        <w:tc>
          <w:tcPr>
            <w:tcW w:w="187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  <w:lang w:val="ro-RO"/>
              </w:rPr>
            </w:pP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  <w:lang w:val="ro-RO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Temperatur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  <w:lang w:val="ro-RO"/>
              </w:rPr>
              <w:t>ă</w:t>
            </w: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13</w:t>
            </w:r>
            <w:r w:rsidRPr="00F948BB">
              <w:rPr>
                <w:rFonts w:ascii="Georgia" w:hAnsi="Georgia"/>
                <w:sz w:val="16"/>
                <w:szCs w:val="16"/>
                <w:vertAlign w:val="superscript"/>
              </w:rPr>
              <w:t>0</w:t>
            </w:r>
            <w:r w:rsidRPr="00F948BB">
              <w:rPr>
                <w:rFonts w:ascii="Georgia" w:hAnsi="Georgia"/>
                <w:sz w:val="16"/>
                <w:szCs w:val="16"/>
              </w:rPr>
              <w:t>C</w:t>
            </w: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150 C</w:t>
            </w:r>
          </w:p>
        </w:tc>
        <w:tc>
          <w:tcPr>
            <w:tcW w:w="187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Ora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</w:rPr>
              <w:t xml:space="preserve"> 8.00-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cer</w:t>
            </w:r>
            <w:proofErr w:type="spellEnd"/>
            <w:r>
              <w:rPr>
                <w:rFonts w:ascii="Georgia" w:hAnsi="Georgia"/>
                <w:sz w:val="16"/>
                <w:szCs w:val="16"/>
              </w:rPr>
              <w:t xml:space="preserve">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senin</w:t>
            </w:r>
            <w:proofErr w:type="spellEnd"/>
          </w:p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Ora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</w:rPr>
              <w:t xml:space="preserve"> 14.00-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cer</w:t>
            </w:r>
            <w:proofErr w:type="spellEnd"/>
            <w:r>
              <w:rPr>
                <w:rFonts w:ascii="Georgia" w:hAnsi="Georgia"/>
                <w:sz w:val="16"/>
                <w:szCs w:val="16"/>
              </w:rPr>
              <w:t xml:space="preserve">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înnorat</w:t>
            </w:r>
            <w:proofErr w:type="spellEnd"/>
          </w:p>
        </w:tc>
      </w:tr>
      <w:tr w:rsidR="00F948BB" w:rsidRPr="00F948BB" w:rsidTr="00F948BB">
        <w:trPr>
          <w:trHeight w:val="1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  <w:lang w:val="ro-RO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Presiune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722 mm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718mm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352"/>
        </w:trPr>
        <w:tc>
          <w:tcPr>
            <w:tcW w:w="18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b/>
                <w:sz w:val="16"/>
                <w:szCs w:val="16"/>
              </w:rPr>
            </w:pPr>
            <w:r w:rsidRPr="00F948BB">
              <w:rPr>
                <w:rFonts w:ascii="Georgia" w:hAnsi="Georgia"/>
                <w:b/>
                <w:sz w:val="16"/>
                <w:szCs w:val="16"/>
              </w:rPr>
              <w:t>LUNI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Umiditate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82%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98%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352"/>
        </w:trPr>
        <w:tc>
          <w:tcPr>
            <w:tcW w:w="1878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Vânt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1,4 m/s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1,2 m/s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Precipitații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Plouă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</w:rPr>
              <w:t xml:space="preserve"> slab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352"/>
        </w:trPr>
        <w:tc>
          <w:tcPr>
            <w:tcW w:w="187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  <w:lang w:val="ro-RO"/>
              </w:rPr>
            </w:pP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  <w:lang w:val="ro-RO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Temperatur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  <w:lang w:val="ro-RO"/>
              </w:rPr>
              <w:t>ă</w:t>
            </w: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150 C</w:t>
            </w: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24</w:t>
            </w:r>
            <w:r w:rsidRPr="00F948BB">
              <w:rPr>
                <w:rFonts w:ascii="Georgia" w:hAnsi="Georgia"/>
                <w:sz w:val="16"/>
                <w:szCs w:val="16"/>
                <w:vertAlign w:val="superscript"/>
              </w:rPr>
              <w:t>0</w:t>
            </w:r>
            <w:r w:rsidRPr="00F948BB">
              <w:rPr>
                <w:rFonts w:ascii="Georgia" w:hAnsi="Georgia"/>
                <w:sz w:val="16"/>
                <w:szCs w:val="16"/>
              </w:rPr>
              <w:t>C</w:t>
            </w:r>
          </w:p>
        </w:tc>
        <w:tc>
          <w:tcPr>
            <w:tcW w:w="187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Ora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</w:rPr>
              <w:t xml:space="preserve"> 8.00</w:t>
            </w:r>
          </w:p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Cersenin</w:t>
            </w:r>
            <w:proofErr w:type="spellEnd"/>
          </w:p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Ora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</w:rPr>
              <w:t xml:space="preserve"> 14.00</w:t>
            </w:r>
          </w:p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Cer</w:t>
            </w:r>
            <w:proofErr w:type="spellEnd"/>
            <w:r>
              <w:rPr>
                <w:rFonts w:ascii="Georgia" w:hAnsi="Georgia"/>
                <w:sz w:val="16"/>
                <w:szCs w:val="16"/>
              </w:rPr>
              <w:t xml:space="preserve">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senin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</w:rPr>
              <w:t xml:space="preserve">,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vânt</w:t>
            </w:r>
            <w:proofErr w:type="spellEnd"/>
            <w:r>
              <w:rPr>
                <w:rFonts w:ascii="Georgia" w:hAnsi="Georgia"/>
                <w:sz w:val="16"/>
                <w:szCs w:val="16"/>
              </w:rPr>
              <w:t xml:space="preserve">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în</w:t>
            </w:r>
            <w:proofErr w:type="spellEnd"/>
            <w:r>
              <w:rPr>
                <w:rFonts w:ascii="Georgia" w:hAnsi="Georgia"/>
                <w:sz w:val="16"/>
                <w:szCs w:val="16"/>
              </w:rPr>
              <w:t xml:space="preserve">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rafale</w:t>
            </w:r>
            <w:proofErr w:type="spellEnd"/>
          </w:p>
        </w:tc>
      </w:tr>
      <w:tr w:rsidR="00F948BB" w:rsidRPr="00F948BB" w:rsidTr="00F948BB">
        <w:trPr>
          <w:trHeight w:val="12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  <w:lang w:val="ro-RO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Presiune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718mm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719mm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352"/>
        </w:trPr>
        <w:tc>
          <w:tcPr>
            <w:tcW w:w="18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b/>
                <w:sz w:val="16"/>
                <w:szCs w:val="16"/>
              </w:rPr>
            </w:pPr>
            <w:r w:rsidRPr="00F948BB">
              <w:rPr>
                <w:rFonts w:ascii="Georgia" w:hAnsi="Georgia"/>
                <w:b/>
                <w:sz w:val="16"/>
                <w:szCs w:val="16"/>
              </w:rPr>
              <w:t>MARȚI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Umiditate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78%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42%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352"/>
        </w:trPr>
        <w:tc>
          <w:tcPr>
            <w:tcW w:w="1878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Vânt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2 m/s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5,2 m/s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126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Precipitații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-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352"/>
        </w:trPr>
        <w:tc>
          <w:tcPr>
            <w:tcW w:w="187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F948BB" w:rsidRPr="00F948BB" w:rsidRDefault="00F948BB" w:rsidP="00F948BB">
            <w:pPr>
              <w:rPr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  <w:lang w:val="ro-RO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Temperatur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  <w:lang w:val="ro-RO"/>
              </w:rPr>
              <w:t>ă</w:t>
            </w: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160 C</w:t>
            </w: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250 C</w:t>
            </w:r>
          </w:p>
        </w:tc>
        <w:tc>
          <w:tcPr>
            <w:tcW w:w="187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Ora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</w:rPr>
              <w:t xml:space="preserve"> 8.00 –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cer</w:t>
            </w:r>
            <w:proofErr w:type="spellEnd"/>
            <w:r>
              <w:rPr>
                <w:rFonts w:ascii="Georgia" w:hAnsi="Georgia"/>
                <w:sz w:val="16"/>
                <w:szCs w:val="16"/>
              </w:rPr>
              <w:t xml:space="preserve">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senin</w:t>
            </w:r>
            <w:proofErr w:type="spellEnd"/>
          </w:p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Ora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</w:rPr>
              <w:t xml:space="preserve"> 14.00 – partial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noros</w:t>
            </w:r>
            <w:proofErr w:type="spellEnd"/>
          </w:p>
        </w:tc>
      </w:tr>
      <w:tr w:rsidR="00F948BB" w:rsidRPr="00F948BB" w:rsidTr="00F948BB">
        <w:trPr>
          <w:trHeight w:val="12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Presiune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721mm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712mm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352"/>
        </w:trPr>
        <w:tc>
          <w:tcPr>
            <w:tcW w:w="18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8BB" w:rsidRPr="00F948BB" w:rsidRDefault="00F948BB" w:rsidP="00F948BB">
            <w:pPr>
              <w:rPr>
                <w:rFonts w:ascii="Georgia" w:hAnsi="Georgia"/>
                <w:b/>
                <w:sz w:val="16"/>
                <w:szCs w:val="16"/>
              </w:rPr>
            </w:pPr>
            <w:r w:rsidRPr="00F948BB">
              <w:rPr>
                <w:rFonts w:ascii="Georgia" w:hAnsi="Georgia"/>
                <w:b/>
                <w:sz w:val="16"/>
                <w:szCs w:val="16"/>
              </w:rPr>
              <w:t>MIERCURI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Umiditate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72%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53%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352"/>
        </w:trPr>
        <w:tc>
          <w:tcPr>
            <w:tcW w:w="1878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F948BB" w:rsidRPr="00F948BB" w:rsidRDefault="00F948BB" w:rsidP="00F948BB">
            <w:pPr>
              <w:rPr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Vânt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2,0m/s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1,5 m/s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126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Precipitații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-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363"/>
        </w:trPr>
        <w:tc>
          <w:tcPr>
            <w:tcW w:w="187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F948BB" w:rsidRPr="00F948BB" w:rsidRDefault="00F948BB" w:rsidP="00F948BB">
            <w:pPr>
              <w:rPr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  <w:lang w:val="ro-RO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Temperatur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  <w:lang w:val="ro-RO"/>
              </w:rPr>
              <w:t>ă</w:t>
            </w: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140 C</w:t>
            </w: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230 C</w:t>
            </w:r>
          </w:p>
        </w:tc>
        <w:tc>
          <w:tcPr>
            <w:tcW w:w="187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Ora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</w:rPr>
              <w:t xml:space="preserve"> 8.00 – partial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noros</w:t>
            </w:r>
            <w:proofErr w:type="spellEnd"/>
          </w:p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Ora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</w:rPr>
              <w:t xml:space="preserve"> 14.00 – partial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noros</w:t>
            </w:r>
            <w:proofErr w:type="spellEnd"/>
          </w:p>
        </w:tc>
      </w:tr>
      <w:tr w:rsidR="00F948BB" w:rsidRPr="00F948BB" w:rsidTr="00F948BB">
        <w:trPr>
          <w:trHeight w:val="12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Presiune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719mm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710mm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352"/>
        </w:trPr>
        <w:tc>
          <w:tcPr>
            <w:tcW w:w="18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8BB" w:rsidRPr="00F948BB" w:rsidRDefault="00F948BB" w:rsidP="00F948BB">
            <w:pPr>
              <w:rPr>
                <w:rFonts w:ascii="Georgia" w:hAnsi="Georgia"/>
                <w:b/>
                <w:sz w:val="16"/>
                <w:szCs w:val="16"/>
              </w:rPr>
            </w:pPr>
            <w:r w:rsidRPr="00F948BB">
              <w:rPr>
                <w:rFonts w:ascii="Georgia" w:hAnsi="Georgia"/>
                <w:b/>
                <w:sz w:val="16"/>
                <w:szCs w:val="16"/>
              </w:rPr>
              <w:t>JOI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Umiditate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68%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86%%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352"/>
        </w:trPr>
        <w:tc>
          <w:tcPr>
            <w:tcW w:w="1878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F948BB" w:rsidRPr="00F948BB" w:rsidRDefault="00F948BB" w:rsidP="00F948BB">
            <w:pPr>
              <w:rPr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Vânt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2,0 m/s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1,2 m/s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126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Precipitații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352"/>
        </w:trPr>
        <w:tc>
          <w:tcPr>
            <w:tcW w:w="187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F948BB" w:rsidRPr="00F948BB" w:rsidRDefault="00F948BB" w:rsidP="00F948BB">
            <w:pPr>
              <w:rPr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  <w:lang w:val="ro-RO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Temperatur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  <w:lang w:val="ro-RO"/>
              </w:rPr>
              <w:t>ă</w:t>
            </w: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190 C</w:t>
            </w:r>
          </w:p>
        </w:tc>
        <w:tc>
          <w:tcPr>
            <w:tcW w:w="18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250 C</w:t>
            </w:r>
          </w:p>
        </w:tc>
        <w:tc>
          <w:tcPr>
            <w:tcW w:w="187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Ora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</w:rPr>
              <w:t xml:space="preserve"> 8.00 –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cer</w:t>
            </w:r>
            <w:proofErr w:type="spellEnd"/>
            <w:r>
              <w:rPr>
                <w:rFonts w:ascii="Georgia" w:hAnsi="Georgia"/>
                <w:sz w:val="16"/>
                <w:szCs w:val="16"/>
              </w:rPr>
              <w:t xml:space="preserve">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senin</w:t>
            </w:r>
            <w:proofErr w:type="spellEnd"/>
          </w:p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Ora</w:t>
            </w:r>
            <w:proofErr w:type="spellEnd"/>
            <w:r w:rsidRPr="00F948BB">
              <w:rPr>
                <w:rFonts w:ascii="Georgia" w:hAnsi="Georgia"/>
                <w:sz w:val="16"/>
                <w:szCs w:val="16"/>
              </w:rPr>
              <w:t xml:space="preserve"> 14.00 –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cer</w:t>
            </w:r>
            <w:proofErr w:type="spellEnd"/>
            <w:r>
              <w:rPr>
                <w:rFonts w:ascii="Georgia" w:hAnsi="Georgia"/>
                <w:sz w:val="16"/>
                <w:szCs w:val="16"/>
              </w:rPr>
              <w:t xml:space="preserve">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noros</w:t>
            </w:r>
            <w:proofErr w:type="spellEnd"/>
          </w:p>
        </w:tc>
      </w:tr>
      <w:tr w:rsidR="00F948BB" w:rsidRPr="00F948BB" w:rsidTr="00F948BB">
        <w:trPr>
          <w:trHeight w:val="12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Presiune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710mm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710mm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363"/>
        </w:trPr>
        <w:tc>
          <w:tcPr>
            <w:tcW w:w="18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8BB" w:rsidRPr="00F948BB" w:rsidRDefault="00F948BB" w:rsidP="00F948BB">
            <w:pPr>
              <w:rPr>
                <w:rFonts w:ascii="Georgia" w:hAnsi="Georgia"/>
                <w:b/>
                <w:sz w:val="16"/>
                <w:szCs w:val="16"/>
              </w:rPr>
            </w:pPr>
            <w:r w:rsidRPr="00F948BB">
              <w:rPr>
                <w:rFonts w:ascii="Georgia" w:hAnsi="Georgia"/>
                <w:b/>
                <w:sz w:val="16"/>
                <w:szCs w:val="16"/>
              </w:rPr>
              <w:t>VINERI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Umiditate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68%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57%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363"/>
        </w:trPr>
        <w:tc>
          <w:tcPr>
            <w:tcW w:w="1878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F948BB" w:rsidRPr="00F948BB" w:rsidRDefault="00F948BB" w:rsidP="00F948BB">
            <w:pPr>
              <w:rPr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Vânt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0,9 m/s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1,0 m/s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F948BB" w:rsidRPr="00F948BB" w:rsidTr="00F948BB">
        <w:trPr>
          <w:trHeight w:val="566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Precipitații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F948BB">
              <w:rPr>
                <w:rFonts w:ascii="Georgia" w:hAnsi="Georgia"/>
                <w:sz w:val="16"/>
                <w:szCs w:val="16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jc w:val="center"/>
              <w:rPr>
                <w:rFonts w:ascii="Georgia" w:hAnsi="Georgia"/>
                <w:sz w:val="16"/>
                <w:szCs w:val="16"/>
              </w:rPr>
            </w:pP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Ploaie</w:t>
            </w:r>
            <w:proofErr w:type="spellEnd"/>
            <w:r>
              <w:rPr>
                <w:rFonts w:ascii="Georgia" w:hAnsi="Georgia"/>
                <w:sz w:val="16"/>
                <w:szCs w:val="16"/>
              </w:rPr>
              <w:t xml:space="preserve"> </w:t>
            </w:r>
            <w:proofErr w:type="spellStart"/>
            <w:r w:rsidRPr="00F948BB">
              <w:rPr>
                <w:rFonts w:ascii="Georgia" w:hAnsi="Georgia"/>
                <w:sz w:val="16"/>
                <w:szCs w:val="16"/>
              </w:rPr>
              <w:t>scurtă</w:t>
            </w:r>
            <w:proofErr w:type="spellEnd"/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48BB" w:rsidRPr="00F948BB" w:rsidRDefault="00F948BB" w:rsidP="00F948BB">
            <w:pPr>
              <w:rPr>
                <w:rFonts w:ascii="Georgia" w:hAnsi="Georgia"/>
                <w:sz w:val="16"/>
                <w:szCs w:val="16"/>
              </w:rPr>
            </w:pPr>
          </w:p>
        </w:tc>
      </w:tr>
    </w:tbl>
    <w:p w:rsidR="005D33C1" w:rsidRDefault="00ED0899" w:rsidP="005D33C1">
      <w:r w:rsidRPr="00ED0899">
        <w:lastRenderedPageBreak/>
        <w:drawing>
          <wp:inline distT="0" distB="0" distL="0" distR="0">
            <wp:extent cx="5486400" cy="3200400"/>
            <wp:effectExtent l="19050" t="0" r="19050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D34B30" w:rsidRPr="00D34B30">
        <w:rPr>
          <w:noProof/>
          <w:sz w:val="16"/>
          <w:szCs w:val="1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6.4pt;margin-top:8.2pt;width:313.2pt;height:25.05pt;z-index:251658240;mso-position-horizontal-relative:text;mso-position-vertical-relative:text;mso-width-relative:margin;mso-height-relative:margin" filled="f" stroked="f">
            <v:textbox>
              <w:txbxContent>
                <w:p w:rsidR="00F948BB" w:rsidRPr="00F948BB" w:rsidRDefault="00F948BB" w:rsidP="00F948BB">
                  <w:pPr>
                    <w:pStyle w:val="Title"/>
                    <w:jc w:val="center"/>
                    <w:rPr>
                      <w:rStyle w:val="Emphasis"/>
                      <w:color w:val="auto"/>
                      <w:sz w:val="24"/>
                      <w:szCs w:val="24"/>
                    </w:rPr>
                  </w:pPr>
                  <w:r w:rsidRPr="00F948BB">
                    <w:rPr>
                      <w:sz w:val="28"/>
                      <w:szCs w:val="28"/>
                    </w:rPr>
                    <w:t>OBSERVATII METEO</w:t>
                  </w:r>
                  <w:r>
                    <w:t xml:space="preserve"> </w:t>
                  </w:r>
                  <w:r w:rsidRPr="00F948BB">
                    <w:rPr>
                      <w:color w:val="auto"/>
                      <w:sz w:val="24"/>
                      <w:szCs w:val="24"/>
                    </w:rPr>
                    <w:t>21.05.2018-26.05.2018</w:t>
                  </w:r>
                </w:p>
              </w:txbxContent>
            </v:textbox>
          </v:shape>
        </w:pict>
      </w:r>
    </w:p>
    <w:sectPr w:rsidR="005D33C1" w:rsidSect="00E73294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2127" w:right="850" w:bottom="1134" w:left="1276" w:header="426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99D" w:rsidRDefault="005E199D" w:rsidP="00E160F0">
      <w:r>
        <w:separator/>
      </w:r>
    </w:p>
  </w:endnote>
  <w:endnote w:type="continuationSeparator" w:id="0">
    <w:p w:rsidR="005E199D" w:rsidRDefault="005E199D" w:rsidP="00E160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C4B" w:rsidRPr="00425CF8" w:rsidRDefault="00655C4B" w:rsidP="00655C4B">
    <w:pPr>
      <w:pBdr>
        <w:bottom w:val="single" w:sz="12" w:space="1" w:color="auto"/>
      </w:pBdr>
      <w:rPr>
        <w:sz w:val="4"/>
        <w:szCs w:val="18"/>
      </w:rPr>
    </w:pPr>
  </w:p>
  <w:p w:rsidR="00655C4B" w:rsidRPr="00AA5837" w:rsidRDefault="00655C4B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r w:rsidRPr="00AA5837">
      <w:rPr>
        <w:rFonts w:ascii="Palatino Linotype" w:hAnsi="Palatino Linotype"/>
        <w:color w:val="0F243E"/>
        <w:sz w:val="16"/>
        <w:szCs w:val="16"/>
      </w:rPr>
      <w:t>Str. Principala 424  Vama Buzăului, jud. Braşov  507245</w:t>
    </w:r>
  </w:p>
  <w:p w:rsidR="00655C4B" w:rsidRPr="00AA5837" w:rsidRDefault="00655C4B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r w:rsidRPr="00AA5837">
      <w:rPr>
        <w:rFonts w:ascii="Palatino Linotype" w:hAnsi="Palatino Linotype"/>
        <w:color w:val="0F243E"/>
        <w:sz w:val="16"/>
        <w:szCs w:val="16"/>
      </w:rPr>
      <w:t>tel. 0268-288506,  fax 0268-288801</w:t>
    </w:r>
  </w:p>
  <w:p w:rsidR="00655C4B" w:rsidRPr="00AA5837" w:rsidRDefault="00D34B30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hyperlink r:id="rId1" w:history="1">
      <w:r w:rsidR="00655C4B" w:rsidRPr="00AA5837">
        <w:rPr>
          <w:rFonts w:ascii="Palatino Linotype" w:hAnsi="Palatino Linotype"/>
          <w:color w:val="0F243E"/>
          <w:sz w:val="16"/>
          <w:szCs w:val="16"/>
        </w:rPr>
        <w:t>scoalavm_bz@yahoo.com</w:t>
      </w:r>
    </w:hyperlink>
  </w:p>
  <w:p w:rsidR="00002654" w:rsidRPr="00655C4B" w:rsidRDefault="00D34B30" w:rsidP="00655C4B">
    <w:pPr>
      <w:ind w:left="1004" w:firstLine="720"/>
      <w:jc w:val="right"/>
      <w:rPr>
        <w:b/>
        <w:i/>
        <w:iCs/>
        <w:sz w:val="16"/>
        <w:szCs w:val="16"/>
        <w:lang w:val="it-IT"/>
      </w:rPr>
    </w:pPr>
    <w:hyperlink r:id="rId2" w:history="1">
      <w:r w:rsidR="00655C4B" w:rsidRPr="00AA5837">
        <w:rPr>
          <w:rFonts w:ascii="Palatino Linotype" w:hAnsi="Palatino Linotype"/>
          <w:color w:val="0F243E"/>
          <w:sz w:val="16"/>
          <w:szCs w:val="16"/>
        </w:rPr>
        <w:t>http://vamabuzaului.scoli.edu.ro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C4B" w:rsidRPr="00425CF8" w:rsidRDefault="00655C4B" w:rsidP="00655C4B">
    <w:pPr>
      <w:pBdr>
        <w:bottom w:val="single" w:sz="12" w:space="1" w:color="auto"/>
      </w:pBdr>
      <w:rPr>
        <w:sz w:val="4"/>
        <w:szCs w:val="18"/>
      </w:rPr>
    </w:pPr>
  </w:p>
  <w:p w:rsidR="00655C4B" w:rsidRPr="00DB2DA6" w:rsidRDefault="00655C4B" w:rsidP="00655C4B">
    <w:pPr>
      <w:pStyle w:val="Header"/>
      <w:ind w:left="1582" w:firstLine="142"/>
      <w:jc w:val="right"/>
      <w:rPr>
        <w:rFonts w:ascii="Cambria" w:hAnsi="Cambria"/>
        <w:color w:val="0F243E"/>
        <w:sz w:val="16"/>
        <w:szCs w:val="16"/>
      </w:rPr>
    </w:pPr>
    <w:r w:rsidRPr="00DB2DA6">
      <w:rPr>
        <w:rFonts w:ascii="Cambria" w:hAnsi="Cambria"/>
        <w:color w:val="0F243E"/>
        <w:sz w:val="16"/>
        <w:szCs w:val="16"/>
      </w:rPr>
      <w:t>Str. Principala 424  Vama Buzăului, jud. Braşov  507245</w:t>
    </w:r>
  </w:p>
  <w:p w:rsidR="00655C4B" w:rsidRPr="00DB2DA6" w:rsidRDefault="00655C4B" w:rsidP="00655C4B">
    <w:pPr>
      <w:pStyle w:val="Header"/>
      <w:ind w:left="1582" w:firstLine="142"/>
      <w:jc w:val="right"/>
      <w:rPr>
        <w:rFonts w:ascii="Cambria" w:hAnsi="Cambria"/>
        <w:color w:val="0F243E"/>
        <w:sz w:val="16"/>
        <w:szCs w:val="16"/>
      </w:rPr>
    </w:pPr>
    <w:r w:rsidRPr="00DB2DA6">
      <w:rPr>
        <w:rFonts w:ascii="Cambria" w:hAnsi="Cambria"/>
        <w:color w:val="0F243E"/>
        <w:sz w:val="16"/>
        <w:szCs w:val="16"/>
      </w:rPr>
      <w:t>tel. 0268-288506,  fax 0268-288801</w:t>
    </w:r>
  </w:p>
  <w:p w:rsidR="00655C4B" w:rsidRPr="00DB2DA6" w:rsidRDefault="00D34B30" w:rsidP="00655C4B">
    <w:pPr>
      <w:pStyle w:val="Header"/>
      <w:ind w:left="1582" w:firstLine="142"/>
      <w:jc w:val="right"/>
      <w:rPr>
        <w:rFonts w:ascii="Cambria" w:hAnsi="Cambria"/>
        <w:color w:val="0F243E"/>
        <w:sz w:val="16"/>
        <w:szCs w:val="16"/>
      </w:rPr>
    </w:pPr>
    <w:hyperlink r:id="rId1" w:history="1">
      <w:r w:rsidR="00655C4B" w:rsidRPr="00DB2DA6">
        <w:rPr>
          <w:rFonts w:ascii="Cambria" w:hAnsi="Cambria"/>
          <w:color w:val="0F243E"/>
          <w:sz w:val="16"/>
          <w:szCs w:val="16"/>
        </w:rPr>
        <w:t>scoalavm_bz@yahoo.com</w:t>
      </w:r>
    </w:hyperlink>
  </w:p>
  <w:p w:rsidR="00655C4B" w:rsidRPr="001C12E3" w:rsidRDefault="00D34B30" w:rsidP="00655C4B">
    <w:pPr>
      <w:ind w:left="1004" w:firstLine="720"/>
      <w:jc w:val="right"/>
      <w:rPr>
        <w:b/>
        <w:i/>
        <w:iCs/>
        <w:sz w:val="16"/>
        <w:szCs w:val="16"/>
        <w:lang w:val="it-IT"/>
      </w:rPr>
    </w:pPr>
    <w:hyperlink r:id="rId2" w:history="1">
      <w:r w:rsidR="00AD36F1" w:rsidRPr="002D2B96">
        <w:rPr>
          <w:rStyle w:val="Hyperlink"/>
          <w:rFonts w:ascii="Cambria" w:hAnsi="Cambria"/>
          <w:sz w:val="16"/>
          <w:szCs w:val="16"/>
        </w:rPr>
        <w:t>www.scoala-vama-buzaului.ro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99D" w:rsidRDefault="005E199D" w:rsidP="00E160F0">
      <w:r>
        <w:separator/>
      </w:r>
    </w:p>
  </w:footnote>
  <w:footnote w:type="continuationSeparator" w:id="0">
    <w:p w:rsidR="005E199D" w:rsidRDefault="005E199D" w:rsidP="00E160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0F0" w:rsidRPr="00125B2E" w:rsidRDefault="00E160F0" w:rsidP="00125B2E">
    <w:pPr>
      <w:pStyle w:val="Header"/>
    </w:pPr>
    <w:r w:rsidRPr="00125B2E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25F" w:rsidRPr="00AA5837" w:rsidRDefault="00AD36F1" w:rsidP="0070025F">
    <w:pPr>
      <w:pStyle w:val="Header"/>
      <w:ind w:firstLine="1414"/>
      <w:jc w:val="center"/>
      <w:rPr>
        <w:rFonts w:ascii="Palatino Linotype" w:hAnsi="Palatino Linotype"/>
        <w:b/>
        <w:color w:val="0F243E"/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5141595</wp:posOffset>
          </wp:positionH>
          <wp:positionV relativeFrom="paragraph">
            <wp:posOffset>-92075</wp:posOffset>
          </wp:positionV>
          <wp:extent cx="1078230" cy="948690"/>
          <wp:effectExtent l="0" t="0" r="7620" b="3810"/>
          <wp:wrapThrough wrapText="bothSides">
            <wp:wrapPolygon edited="0">
              <wp:start x="0" y="0"/>
              <wp:lineTo x="0" y="21253"/>
              <wp:lineTo x="21371" y="21253"/>
              <wp:lineTo x="21371" y="0"/>
              <wp:lineTo x="0" y="0"/>
            </wp:wrapPolygon>
          </wp:wrapThrough>
          <wp:docPr id="40" name="Picture 2" descr="Description: E:\2017_2018\proiect_VERT\logo_VERT_fina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E:\2017_2018\proiect_VERT\logo_VERT_final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4B30" w:rsidRPr="00D34B30">
      <w:rPr>
        <w:noProof/>
        <w:lang w:val="en-US"/>
      </w:rPr>
      <w:pict>
        <v:group id="Group 43" o:spid="_x0000_s4102" style="position:absolute;left:0;text-align:left;margin-left:175.3pt;margin-top:-3.1pt;width:137.85pt;height:41.95pt;z-index:251659520;mso-position-horizontal-relative:text;mso-position-vertical-relative:text" coordorigin="4704,364" coordsize="2757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">
          <v:rect id="Rectangle 39" o:spid="_x0000_s4104" style="position:absolute;left:4704;top:842;width:2757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>
            <v:textbox>
              <w:txbxContent>
                <w:p w:rsidR="00E44D0D" w:rsidRPr="00AD36F1" w:rsidRDefault="00E44D0D" w:rsidP="00E44D0D">
                  <w:pPr>
                    <w:jc w:val="center"/>
                    <w:rPr>
                      <w:rFonts w:ascii="Cambria" w:hAnsi="Cambria"/>
                      <w:color w:val="4F6228" w:themeColor="accent3" w:themeShade="80"/>
                      <w:sz w:val="16"/>
                      <w:szCs w:val="16"/>
                    </w:rPr>
                  </w:pPr>
                  <w:proofErr w:type="spellStart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Proiect</w:t>
                  </w:r>
                  <w:proofErr w:type="spellEnd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 xml:space="preserve"> strategic 201</w:t>
                  </w:r>
                  <w:r w:rsidR="00AD36F1"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7</w:t>
                  </w:r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 xml:space="preserve"> - 201</w:t>
                  </w:r>
                  <w:r w:rsidR="00AD36F1"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9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7" o:spid="_x0000_s4103" type="#_x0000_t75" alt="logo_proiect_E+_640" style="position:absolute;left:5189;top:364;width:2256;height:5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U33CAAAA2gAAAA8AAABkcnMvZG93bnJldi54bWxET8tqwkAU3Qv9h+EWutNJXVRJHUORCi0p&#10;SlNLt5fMzYNk7oSZUVO/3lkILg/nvcpG04sTOd9aVvA8S0AQl1a3XCs4/GynSxA+IGvsLZOCf/KQ&#10;rR8mK0y1PfM3nYpQixjCPkUFTQhDKqUvGzLoZ3YgjlxlncEQoauldniO4aaX8yR5kQZbjg0NDrRp&#10;qOyKo1GwuFSd+63z/HDcvXeff/uvjc2XSj09jm+vIAKN4S6+uT+0grg1Xok3QK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g1N9wgAAANoAAAAPAAAAAAAAAAAAAAAAAJ8C&#10;AABkcnMvZG93bnJldi54bWxQSwUGAAAAAAQABAD3AAAAjgMAAAAA&#10;">
            <v:imagedata r:id="rId2" o:title="logo_proiect_E+_640" cropbottom="41388f" cropleft="23192f"/>
          </v:shape>
        </v:group>
      </w:pict>
    </w:r>
    <w:r w:rsidR="00D34B30" w:rsidRPr="00D34B30">
      <w:rPr>
        <w:noProof/>
        <w:lang w:val="en-US"/>
      </w:rPr>
      <w:pict>
        <v:group id="Group 42" o:spid="_x0000_s4099" style="position:absolute;left:0;text-align:left;margin-left:-36.75pt;margin-top:-3.1pt;width:137.85pt;height:70.55pt;z-index:251656192;mso-position-horizontal-relative:text;mso-position-vertical-relative:text" coordorigin="541,364" coordsize="2757,1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">
          <v:shape id="Picture 23" o:spid="_x0000_s4101" type="#_x0000_t75" alt="logo_antet_fara_ani" style="position:absolute;left:1207;top:364;width:1201;height:12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FOrvDAAAA2gAAAA8AAABkcnMvZG93bnJldi54bWxEj0+LwjAUxO+C3yG8BW+arn8WqUYRQfSw&#10;ILpevD2bZ9vd5qUkUbt+eiMIHoeZ+Q0znTemEldyvrSs4LOXgCDOrC45V3D4WXXHIHxA1lhZJgX/&#10;5GE+a7emmGp74x1d9yEXEcI+RQVFCHUqpc8KMuh7tiaO3tk6gyFKl0vt8BbhppL9JPmSBkuOCwXW&#10;tCwo+9tfjIJl31zuzn4PjnJR5dvT74jXslaq89EsJiACNeEdfrU3WsEQnlfiDZ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U6u8MAAADaAAAADwAAAAAAAAAAAAAAAACf&#10;AgAAZHJzL2Rvd25yZXYueG1sUEsFBgAAAAAEAAQA9wAAAI8DAAAAAA==&#10;">
            <v:imagedata r:id="rId3" o:title="logo_antet_fara_ani"/>
          </v:shape>
          <v:rect id="Rectangle 35" o:spid="_x0000_s4100" style="position:absolute;left:541;top:1414;width:2757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<v:textbox>
              <w:txbxContent>
                <w:p w:rsidR="00E44D0D" w:rsidRPr="00AD36F1" w:rsidRDefault="00E44D0D" w:rsidP="00E44D0D">
                  <w:pPr>
                    <w:rPr>
                      <w:rFonts w:ascii="Cambria" w:hAnsi="Cambria"/>
                      <w:color w:val="4F6228" w:themeColor="accent3" w:themeShade="80"/>
                      <w:sz w:val="16"/>
                      <w:szCs w:val="16"/>
                    </w:rPr>
                  </w:pPr>
                  <w:proofErr w:type="spellStart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Şcoala</w:t>
                  </w:r>
                  <w:proofErr w:type="spellEnd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Gimnazială</w:t>
                  </w:r>
                  <w:proofErr w:type="spellEnd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Vama</w:t>
                  </w:r>
                  <w:proofErr w:type="spellEnd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Buzăului</w:t>
                  </w:r>
                  <w:proofErr w:type="spellEnd"/>
                  <w:r w:rsidRPr="00AD36F1">
                    <w:rPr>
                      <w:rFonts w:ascii="Cambria" w:hAnsi="Cambria"/>
                      <w:color w:val="4F6228" w:themeColor="accent3" w:themeShade="80"/>
                      <w:sz w:val="16"/>
                      <w:szCs w:val="16"/>
                    </w:rPr>
                    <w:br/>
                  </w:r>
                </w:p>
              </w:txbxContent>
            </v:textbox>
          </v:rect>
        </v:group>
      </w:pict>
    </w:r>
  </w:p>
  <w:p w:rsidR="0070025F" w:rsidRPr="00AA5837" w:rsidRDefault="0070025F" w:rsidP="0070025F">
    <w:pPr>
      <w:pStyle w:val="Header"/>
      <w:rPr>
        <w:rFonts w:ascii="Palatino Linotype" w:hAnsi="Palatino Linotype"/>
        <w:color w:val="0F243E"/>
        <w:sz w:val="16"/>
        <w:szCs w:val="16"/>
      </w:rPr>
    </w:pPr>
  </w:p>
  <w:p w:rsidR="00125B2E" w:rsidRPr="0070025F" w:rsidRDefault="00D34B30" w:rsidP="0070025F">
    <w:pPr>
      <w:pStyle w:val="Header"/>
      <w:rPr>
        <w:szCs w:val="16"/>
      </w:rPr>
    </w:pPr>
    <w:r>
      <w:rPr>
        <w:noProof/>
        <w:szCs w:val="16"/>
        <w:lang w:val="en-US"/>
      </w:rPr>
      <w:pict>
        <v:rect id="Rectangle 41" o:spid="_x0000_s4098" style="position:absolute;margin-left:100.1pt;margin-top:12.8pt;width:295.8pt;height:36.6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g+twIAALg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" filled="f" stroked="f">
          <v:textbox>
            <w:txbxContent>
              <w:p w:rsidR="00AD36F1" w:rsidRPr="00AD36F1" w:rsidRDefault="00AD36F1" w:rsidP="00AD36F1">
                <w:pPr>
                  <w:shd w:val="clear" w:color="auto" w:fill="9BBB59" w:themeFill="accent3"/>
                  <w:jc w:val="center"/>
                  <w:rPr>
                    <w:rFonts w:ascii="Cambria" w:hAnsi="Cambria"/>
                    <w:b/>
                    <w:color w:val="4F6228" w:themeColor="accent3" w:themeShade="80"/>
                    <w:sz w:val="16"/>
                    <w:szCs w:val="16"/>
                  </w:rPr>
                </w:pPr>
                <w:r w:rsidRPr="00AD36F1">
                  <w:rPr>
                    <w:rFonts w:ascii="Cambria" w:hAnsi="Cambria"/>
                    <w:b/>
                    <w:color w:val="4F6228" w:themeColor="accent3" w:themeShade="80"/>
                    <w:sz w:val="16"/>
                    <w:szCs w:val="16"/>
                  </w:rPr>
                  <w:t>VERT</w:t>
                </w:r>
              </w:p>
              <w:p w:rsidR="00AD36F1" w:rsidRPr="00AD36F1" w:rsidRDefault="00AD36F1" w:rsidP="00AD36F1">
                <w:pPr>
                  <w:shd w:val="clear" w:color="auto" w:fill="9BBB59" w:themeFill="accent3"/>
                  <w:jc w:val="center"/>
                  <w:rPr>
                    <w:rFonts w:ascii="Cambria" w:hAnsi="Cambria"/>
                    <w:color w:val="4F6228" w:themeColor="accent3" w:themeShade="80"/>
                    <w:sz w:val="18"/>
                    <w:szCs w:val="18"/>
                  </w:rPr>
                </w:pPr>
                <w:r>
                  <w:rPr>
                    <w:b/>
                    <w:color w:val="4F6228" w:themeColor="accent3" w:themeShade="80"/>
                    <w:sz w:val="18"/>
                    <w:szCs w:val="18"/>
                  </w:rPr>
                  <w:t>„</w:t>
                </w:r>
                <w:proofErr w:type="spellStart"/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V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>olontariat</w:t>
                </w:r>
                <w:proofErr w:type="spellEnd"/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, </w:t>
                </w:r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E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ngagement, </w:t>
                </w:r>
                <w:proofErr w:type="spellStart"/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R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>esponsabilité</w:t>
                </w:r>
                <w:proofErr w:type="spellEnd"/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, </w:t>
                </w:r>
                <w:proofErr w:type="spellStart"/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T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>ransfert</w:t>
                </w:r>
                <w:proofErr w:type="spellEnd"/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 de </w:t>
                </w:r>
                <w:proofErr w:type="spellStart"/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>bonnes</w:t>
                </w:r>
                <w:proofErr w:type="spellEnd"/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 </w:t>
                </w:r>
                <w:proofErr w:type="spellStart"/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>pratiques</w:t>
                </w:r>
                <w:proofErr w:type="spellEnd"/>
                <w:r>
                  <w:rPr>
                    <w:color w:val="4F6228" w:themeColor="accent3" w:themeShade="80"/>
                    <w:sz w:val="18"/>
                    <w:szCs w:val="18"/>
                  </w:rPr>
                  <w:t>”</w:t>
                </w:r>
                <w:r w:rsidRPr="00AD36F1">
                  <w:rPr>
                    <w:rFonts w:ascii="Cambria" w:hAnsi="Cambria"/>
                    <w:color w:val="4F6228" w:themeColor="accent3" w:themeShade="80"/>
                    <w:sz w:val="18"/>
                    <w:szCs w:val="18"/>
                  </w:rPr>
                  <w:br/>
                </w:r>
              </w:p>
            </w:txbxContent>
          </v:textbox>
        </v:rect>
      </w:pict>
    </w:r>
    <w:r>
      <w:rPr>
        <w:noProof/>
        <w:szCs w:val="16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1" o:spid="_x0000_s4097" type="#_x0000_t32" style="position:absolute;margin-left:-18.05pt;margin-top:49.4pt;width:510pt;height:0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8j6IAIAADw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2FEF"/>
    <w:multiLevelType w:val="hybridMultilevel"/>
    <w:tmpl w:val="9D00A206"/>
    <w:lvl w:ilvl="0" w:tplc="0418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770FEB"/>
    <w:multiLevelType w:val="hybridMultilevel"/>
    <w:tmpl w:val="DBBAE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106F9"/>
    <w:multiLevelType w:val="hybridMultilevel"/>
    <w:tmpl w:val="9C7813C4"/>
    <w:lvl w:ilvl="0" w:tplc="DB7816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706D74"/>
    <w:multiLevelType w:val="hybridMultilevel"/>
    <w:tmpl w:val="42E84CCA"/>
    <w:lvl w:ilvl="0" w:tplc="522AA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A6436F"/>
    <w:multiLevelType w:val="hybridMultilevel"/>
    <w:tmpl w:val="677EAE0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5427BA9"/>
    <w:multiLevelType w:val="hybridMultilevel"/>
    <w:tmpl w:val="8E1438BC"/>
    <w:lvl w:ilvl="0" w:tplc="E7369AE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ourier New" w:hAnsi="Calibri" w:cs="Courier New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7170">
      <o:colormenu v:ext="edit" fillcolor="none" strokecolor="none"/>
    </o:shapedefaults>
    <o:shapelayout v:ext="edit">
      <o:idmap v:ext="edit" data="4"/>
      <o:rules v:ext="edit">
        <o:r id="V:Rule2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B6666"/>
    <w:rsid w:val="00002654"/>
    <w:rsid w:val="000143A7"/>
    <w:rsid w:val="0002321E"/>
    <w:rsid w:val="000A3EBE"/>
    <w:rsid w:val="000A7CD5"/>
    <w:rsid w:val="000B032C"/>
    <w:rsid w:val="000B40AA"/>
    <w:rsid w:val="000F7FEE"/>
    <w:rsid w:val="001119D1"/>
    <w:rsid w:val="00125B2E"/>
    <w:rsid w:val="00154E81"/>
    <w:rsid w:val="001A28C4"/>
    <w:rsid w:val="001B11CF"/>
    <w:rsid w:val="001E1B05"/>
    <w:rsid w:val="001E3C7E"/>
    <w:rsid w:val="001F03E6"/>
    <w:rsid w:val="00213B82"/>
    <w:rsid w:val="00217105"/>
    <w:rsid w:val="00233697"/>
    <w:rsid w:val="00237C63"/>
    <w:rsid w:val="00245BBA"/>
    <w:rsid w:val="00272B34"/>
    <w:rsid w:val="00276681"/>
    <w:rsid w:val="002C3596"/>
    <w:rsid w:val="002E0DE0"/>
    <w:rsid w:val="00326DF0"/>
    <w:rsid w:val="00361477"/>
    <w:rsid w:val="004055F4"/>
    <w:rsid w:val="004061C1"/>
    <w:rsid w:val="00407B68"/>
    <w:rsid w:val="00424B89"/>
    <w:rsid w:val="0044242F"/>
    <w:rsid w:val="00457AED"/>
    <w:rsid w:val="00514539"/>
    <w:rsid w:val="00517D99"/>
    <w:rsid w:val="0053227E"/>
    <w:rsid w:val="00545904"/>
    <w:rsid w:val="00585599"/>
    <w:rsid w:val="005A51C8"/>
    <w:rsid w:val="005A75AB"/>
    <w:rsid w:val="005D33C1"/>
    <w:rsid w:val="005D76E1"/>
    <w:rsid w:val="005E199D"/>
    <w:rsid w:val="00601C3E"/>
    <w:rsid w:val="00605059"/>
    <w:rsid w:val="00606A63"/>
    <w:rsid w:val="00614389"/>
    <w:rsid w:val="00655C4B"/>
    <w:rsid w:val="00662C80"/>
    <w:rsid w:val="006A08AE"/>
    <w:rsid w:val="006C51E0"/>
    <w:rsid w:val="0070025F"/>
    <w:rsid w:val="0072608A"/>
    <w:rsid w:val="00741580"/>
    <w:rsid w:val="007C75A2"/>
    <w:rsid w:val="008126DD"/>
    <w:rsid w:val="008849B3"/>
    <w:rsid w:val="00886058"/>
    <w:rsid w:val="00906BB9"/>
    <w:rsid w:val="00954E25"/>
    <w:rsid w:val="00962072"/>
    <w:rsid w:val="00964164"/>
    <w:rsid w:val="00966814"/>
    <w:rsid w:val="009818C3"/>
    <w:rsid w:val="00987F5E"/>
    <w:rsid w:val="00996DDF"/>
    <w:rsid w:val="009B6666"/>
    <w:rsid w:val="009F197E"/>
    <w:rsid w:val="00A43CC3"/>
    <w:rsid w:val="00A7649C"/>
    <w:rsid w:val="00AA5837"/>
    <w:rsid w:val="00AB028B"/>
    <w:rsid w:val="00AC41BE"/>
    <w:rsid w:val="00AD36F1"/>
    <w:rsid w:val="00AD7A13"/>
    <w:rsid w:val="00B07138"/>
    <w:rsid w:val="00B32315"/>
    <w:rsid w:val="00B84CEC"/>
    <w:rsid w:val="00BD14DE"/>
    <w:rsid w:val="00BE1284"/>
    <w:rsid w:val="00CA23A9"/>
    <w:rsid w:val="00CC3BA7"/>
    <w:rsid w:val="00CE269B"/>
    <w:rsid w:val="00D34B30"/>
    <w:rsid w:val="00DB2DA6"/>
    <w:rsid w:val="00DB2F28"/>
    <w:rsid w:val="00DE24B1"/>
    <w:rsid w:val="00DF2CE0"/>
    <w:rsid w:val="00E10961"/>
    <w:rsid w:val="00E160F0"/>
    <w:rsid w:val="00E31923"/>
    <w:rsid w:val="00E432BE"/>
    <w:rsid w:val="00E44D0D"/>
    <w:rsid w:val="00E73294"/>
    <w:rsid w:val="00E9682B"/>
    <w:rsid w:val="00EA0576"/>
    <w:rsid w:val="00EB5CD0"/>
    <w:rsid w:val="00ED0899"/>
    <w:rsid w:val="00F254DD"/>
    <w:rsid w:val="00F37781"/>
    <w:rsid w:val="00F45E1B"/>
    <w:rsid w:val="00F948BB"/>
    <w:rsid w:val="00FA08A7"/>
    <w:rsid w:val="00FA097B"/>
    <w:rsid w:val="00FC4422"/>
    <w:rsid w:val="00FD37FA"/>
    <w:rsid w:val="00FF0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8B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CC3BA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ro-RO"/>
    </w:rPr>
  </w:style>
  <w:style w:type="paragraph" w:styleId="Heading3">
    <w:name w:val="heading 3"/>
    <w:basedOn w:val="Normal"/>
    <w:next w:val="Normal"/>
    <w:link w:val="Heading3Char"/>
    <w:qFormat/>
    <w:rsid w:val="005D33C1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44"/>
      <w:szCs w:val="24"/>
      <w:lang w:val="fr-FR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 w:line="240" w:lineRule="auto"/>
    </w:pPr>
    <w:rPr>
      <w:rFonts w:ascii="Tahoma" w:eastAsia="Times New Roman" w:hAnsi="Tahoma" w:cs="Tahoma"/>
      <w:sz w:val="16"/>
      <w:szCs w:val="16"/>
      <w:lang w:val="ro-RO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24B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CC3BA7"/>
    <w:rPr>
      <w:rFonts w:ascii="Times New Roman" w:eastAsia="Times New Roman" w:hAnsi="Times New Roman"/>
      <w:b/>
      <w:sz w:val="24"/>
      <w:lang w:val="ro-RO"/>
    </w:rPr>
  </w:style>
  <w:style w:type="paragraph" w:styleId="NoSpacing">
    <w:name w:val="No Spacing"/>
    <w:qFormat/>
    <w:rsid w:val="00CC3BA7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071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Heading3Char">
    <w:name w:val="Heading 3 Char"/>
    <w:basedOn w:val="DefaultParagraphFont"/>
    <w:link w:val="Heading3"/>
    <w:rsid w:val="005D33C1"/>
    <w:rPr>
      <w:rFonts w:ascii="Times New Roman" w:eastAsia="Times New Roman" w:hAnsi="Times New Roman"/>
      <w:b/>
      <w:bCs/>
      <w:i/>
      <w:iCs/>
      <w:sz w:val="44"/>
      <w:szCs w:val="24"/>
      <w:lang w:val="fr-FR" w:eastAsia="ro-RO"/>
    </w:rPr>
  </w:style>
  <w:style w:type="table" w:styleId="TableGrid">
    <w:name w:val="Table Grid"/>
    <w:basedOn w:val="TableNormal"/>
    <w:uiPriority w:val="39"/>
    <w:rsid w:val="002171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F948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948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8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948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948B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3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vamabuzaului.scoli.edu.ro" TargetMode="External"/><Relationship Id="rId1" Type="http://schemas.openxmlformats.org/officeDocument/2006/relationships/hyperlink" Target="mailto:scoalavm_bz@yahoo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-vama-buzaului.ro" TargetMode="External"/><Relationship Id="rId1" Type="http://schemas.openxmlformats.org/officeDocument/2006/relationships/hyperlink" Target="mailto:scoalavm_bz@yahoo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cea\Desktop\antet_VERT%20-%20Copy%20(2)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Tepmeratura ora 08:00 ( in °C 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Luni</c:v>
                </c:pt>
                <c:pt idx="1">
                  <c:v>Marti</c:v>
                </c:pt>
                <c:pt idx="2">
                  <c:v>Miercuri</c:v>
                </c:pt>
                <c:pt idx="3">
                  <c:v>Joi</c:v>
                </c:pt>
                <c:pt idx="4">
                  <c:v>Vineri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13</c:v>
                </c:pt>
                <c:pt idx="1">
                  <c:v>15</c:v>
                </c:pt>
                <c:pt idx="2">
                  <c:v>16</c:v>
                </c:pt>
                <c:pt idx="3">
                  <c:v>14</c:v>
                </c:pt>
                <c:pt idx="4">
                  <c:v>19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Temperatura ora 14:00 ( in °C 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Luni</c:v>
                </c:pt>
                <c:pt idx="1">
                  <c:v>Marti</c:v>
                </c:pt>
                <c:pt idx="2">
                  <c:v>Miercuri</c:v>
                </c:pt>
                <c:pt idx="3">
                  <c:v>Joi</c:v>
                </c:pt>
                <c:pt idx="4">
                  <c:v>Vineri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15</c:v>
                </c:pt>
                <c:pt idx="1">
                  <c:v>24</c:v>
                </c:pt>
                <c:pt idx="2">
                  <c:v>25</c:v>
                </c:pt>
                <c:pt idx="3">
                  <c:v>23</c:v>
                </c:pt>
                <c:pt idx="4">
                  <c:v>25</c:v>
                </c:pt>
              </c:numCache>
            </c:numRef>
          </c:val>
        </c:ser>
        <c:marker val="1"/>
        <c:axId val="184251136"/>
        <c:axId val="184252672"/>
      </c:lineChart>
      <c:catAx>
        <c:axId val="184251136"/>
        <c:scaling>
          <c:orientation val="minMax"/>
        </c:scaling>
        <c:axPos val="b"/>
        <c:numFmt formatCode="General" sourceLinked="0"/>
        <c:tickLblPos val="nextTo"/>
        <c:crossAx val="184252672"/>
        <c:crosses val="autoZero"/>
        <c:auto val="1"/>
        <c:lblAlgn val="ctr"/>
        <c:lblOffset val="100"/>
      </c:catAx>
      <c:valAx>
        <c:axId val="184252672"/>
        <c:scaling>
          <c:orientation val="minMax"/>
        </c:scaling>
        <c:axPos val="l"/>
        <c:majorGridlines/>
        <c:numFmt formatCode="General" sourceLinked="1"/>
        <c:tickLblPos val="nextTo"/>
        <c:crossAx val="18425113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antet_VERT - Copy (2)</Template>
  <TotalTime>6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891</CharactersWithSpaces>
  <SharedDoc>false</SharedDoc>
  <HLinks>
    <vt:vector size="36" baseType="variant">
      <vt:variant>
        <vt:i4>131087</vt:i4>
      </vt:variant>
      <vt:variant>
        <vt:i4>9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  <vt:variant>
        <vt:i4>131087</vt:i4>
      </vt:variant>
      <vt:variant>
        <vt:i4>3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  <vt:variant>
        <vt:i4>131087</vt:i4>
      </vt:variant>
      <vt:variant>
        <vt:i4>3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Mircea</dc:creator>
  <cp:lastModifiedBy>Mircea</cp:lastModifiedBy>
  <cp:revision>2</cp:revision>
  <cp:lastPrinted>2016-09-20T09:54:00Z</cp:lastPrinted>
  <dcterms:created xsi:type="dcterms:W3CDTF">2019-10-24T13:05:00Z</dcterms:created>
  <dcterms:modified xsi:type="dcterms:W3CDTF">2019-10-24T13:14:00Z</dcterms:modified>
</cp:coreProperties>
</file>