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81"/>
        <w:tblW w:w="0" w:type="auto"/>
        <w:tblLook w:val="04A0"/>
      </w:tblPr>
      <w:tblGrid>
        <w:gridCol w:w="1866"/>
        <w:gridCol w:w="1862"/>
        <w:gridCol w:w="1862"/>
        <w:gridCol w:w="1862"/>
        <w:gridCol w:w="1862"/>
      </w:tblGrid>
      <w:tr w:rsidR="004D2FBC" w:rsidTr="004D2FBC">
        <w:tc>
          <w:tcPr>
            <w:tcW w:w="18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 w:rsidRPr="003A58D3">
              <w:rPr>
                <w:rFonts w:ascii="Georgia" w:hAnsi="Georgia"/>
                <w:sz w:val="20"/>
                <w:szCs w:val="20"/>
              </w:rPr>
              <w:t xml:space="preserve"> 8.00</w:t>
            </w:r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886F8D"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 w:rsidRPr="00886F8D">
              <w:rPr>
                <w:rFonts w:ascii="Georgia" w:hAnsi="Georgia"/>
                <w:sz w:val="20"/>
                <w:szCs w:val="20"/>
              </w:rPr>
              <w:t xml:space="preserve"> 14.00</w:t>
            </w:r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Observații</w:t>
            </w:r>
            <w:proofErr w:type="spellEnd"/>
          </w:p>
        </w:tc>
      </w:tr>
      <w:tr w:rsidR="004D2FBC" w:rsidTr="004D2FBC">
        <w:trPr>
          <w:trHeight w:val="270"/>
        </w:trPr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  <w:lang w:val="ro-RO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1</w:t>
            </w:r>
            <w:r>
              <w:rPr>
                <w:rFonts w:ascii="Georgia" w:hAnsi="Georgia"/>
                <w:sz w:val="20"/>
                <w:szCs w:val="20"/>
              </w:rPr>
              <w:t>3</w:t>
            </w:r>
            <w:r w:rsidRPr="003A58D3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886F8D">
              <w:rPr>
                <w:rFonts w:ascii="Georgia" w:hAnsi="Georgia"/>
                <w:sz w:val="20"/>
                <w:szCs w:val="20"/>
              </w:rPr>
              <w:t>150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 w:rsidRPr="003A58D3">
              <w:rPr>
                <w:rFonts w:ascii="Georgia" w:hAnsi="Georgia"/>
                <w:sz w:val="20"/>
                <w:szCs w:val="20"/>
              </w:rPr>
              <w:t xml:space="preserve"> 8.00- </w:t>
            </w: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 w:rsidRPr="003A58D3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 w:rsidRPr="003A58D3">
              <w:rPr>
                <w:rFonts w:ascii="Georgia" w:hAnsi="Georgia"/>
                <w:sz w:val="20"/>
                <w:szCs w:val="20"/>
              </w:rPr>
              <w:t xml:space="preserve"> 14.00- </w:t>
            </w: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 w:rsidRPr="003A58D3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înnorat</w:t>
            </w:r>
            <w:proofErr w:type="spellEnd"/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7</w:t>
            </w:r>
            <w:r>
              <w:rPr>
                <w:rFonts w:ascii="Georgia" w:hAnsi="Georgia"/>
                <w:sz w:val="20"/>
                <w:szCs w:val="20"/>
              </w:rPr>
              <w:t>22</w:t>
            </w:r>
            <w:r w:rsidRPr="003A58D3">
              <w:rPr>
                <w:rFonts w:ascii="Georgia" w:hAnsi="Georgia"/>
                <w:sz w:val="20"/>
                <w:szCs w:val="20"/>
              </w:rPr>
              <w:t xml:space="preserve"> mm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718mm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tcBorders>
              <w:left w:val="single" w:sz="18" w:space="0" w:color="auto"/>
            </w:tcBorders>
            <w:vAlign w:val="center"/>
          </w:tcPr>
          <w:p w:rsidR="004D2FBC" w:rsidRPr="003A58D3" w:rsidRDefault="004D2FBC" w:rsidP="004D2FBC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LUNI</w:t>
            </w: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82</w:t>
            </w:r>
            <w:r w:rsidRPr="003A58D3">
              <w:rPr>
                <w:rFonts w:ascii="Georgia" w:hAnsi="Georgia"/>
                <w:sz w:val="20"/>
                <w:szCs w:val="20"/>
              </w:rPr>
              <w:t>%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98%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left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1,</w:t>
            </w:r>
            <w:r>
              <w:rPr>
                <w:rFonts w:ascii="Georgia" w:hAnsi="Georgia"/>
                <w:sz w:val="20"/>
                <w:szCs w:val="20"/>
              </w:rPr>
              <w:t>4</w:t>
            </w:r>
            <w:r w:rsidRPr="003A58D3">
              <w:rPr>
                <w:rFonts w:ascii="Georgia" w:hAnsi="Georgia"/>
                <w:sz w:val="20"/>
                <w:szCs w:val="20"/>
              </w:rPr>
              <w:t xml:space="preserve"> m/s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1,2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Plouă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slab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  <w:lang w:val="ro-RO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</w:t>
            </w:r>
            <w:r w:rsidRPr="004D2FBC">
              <w:rPr>
                <w:rFonts w:ascii="Georgia" w:hAnsi="Georgia"/>
                <w:sz w:val="20"/>
                <w:szCs w:val="20"/>
                <w:vertAlign w:val="superscript"/>
              </w:rPr>
              <w:t xml:space="preserve">0 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19</w:t>
            </w:r>
            <w:r w:rsidRPr="003A58D3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4D2FBC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8.00</w:t>
            </w:r>
          </w:p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4D2FBC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14.00</w:t>
            </w:r>
          </w:p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în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rafale</w:t>
            </w:r>
            <w:proofErr w:type="spellEnd"/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</w:tcBorders>
            <w:vAlign w:val="center"/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718mm</w:t>
            </w:r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719mm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tcBorders>
              <w:left w:val="single" w:sz="18" w:space="0" w:color="auto"/>
            </w:tcBorders>
            <w:vAlign w:val="center"/>
          </w:tcPr>
          <w:p w:rsidR="004D2FBC" w:rsidRPr="003A58D3" w:rsidRDefault="004D2FBC" w:rsidP="004D2FBC">
            <w:pPr>
              <w:rPr>
                <w:rFonts w:ascii="Georgia" w:hAnsi="Georgia"/>
                <w:b/>
                <w:sz w:val="20"/>
                <w:szCs w:val="20"/>
              </w:rPr>
            </w:pPr>
            <w:r w:rsidRPr="003A58D3">
              <w:rPr>
                <w:rFonts w:ascii="Georgia" w:hAnsi="Georgia"/>
                <w:b/>
                <w:sz w:val="20"/>
                <w:szCs w:val="20"/>
              </w:rPr>
              <w:t>MARȚI</w:t>
            </w: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78%</w:t>
            </w:r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left w:val="single" w:sz="18" w:space="0" w:color="auto"/>
            </w:tcBorders>
            <w:vAlign w:val="center"/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 m/s</w:t>
            </w:r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5,2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4D2FBC" w:rsidRPr="003A58D3" w:rsidRDefault="004D2FBC" w:rsidP="004D2FBC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Pr="004D2FBC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18</w:t>
            </w:r>
            <w:r w:rsidRPr="004D2FBC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4D2FBC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8.00 –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14.00 – partial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noros</w:t>
            </w:r>
            <w:proofErr w:type="spellEnd"/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4D2FBC" w:rsidRPr="003A58D3" w:rsidRDefault="004D2FBC" w:rsidP="004D2FBC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721mm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712mm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tcBorders>
              <w:lef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b/>
                <w:sz w:val="20"/>
                <w:szCs w:val="20"/>
              </w:rPr>
            </w:pPr>
            <w:r w:rsidRPr="003A58D3">
              <w:rPr>
                <w:rFonts w:ascii="Georgia" w:hAnsi="Georgia"/>
                <w:b/>
                <w:sz w:val="20"/>
                <w:szCs w:val="20"/>
              </w:rPr>
              <w:t>MIERCURI</w:t>
            </w: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72%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53%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2,0m/s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1,5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-1</w:t>
            </w:r>
            <w:r w:rsidRPr="004D2FBC">
              <w:rPr>
                <w:rFonts w:ascii="Georgia" w:hAnsi="Georgia"/>
                <w:sz w:val="20"/>
                <w:szCs w:val="20"/>
                <w:vertAlign w:val="superscript"/>
              </w:rPr>
              <w:t xml:space="preserve">0 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18</w:t>
            </w:r>
            <w:r w:rsidRPr="004D2FBC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4D2FBC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8.00 –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14.00 – partial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noros</w:t>
            </w:r>
            <w:proofErr w:type="spellEnd"/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719mm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710mm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tcBorders>
              <w:lef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JOI</w:t>
            </w: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68%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86%%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2,0 m/s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1,2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</w:t>
            </w:r>
            <w:r w:rsidRPr="004D2FBC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>
              <w:rPr>
                <w:rFonts w:ascii="Georgia" w:hAnsi="Georgia"/>
                <w:sz w:val="20"/>
                <w:szCs w:val="20"/>
              </w:rPr>
              <w:t>4</w:t>
            </w:r>
            <w:r w:rsidRPr="004D2FBC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4D2FBC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8.00 –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4D2FBC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  <w:p w:rsidR="004D2FBC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14.00 –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710mm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710mm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tcBorders>
              <w:lef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VINERI</w:t>
            </w:r>
          </w:p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68%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57%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0,9 m/s</w:t>
            </w:r>
          </w:p>
        </w:tc>
        <w:tc>
          <w:tcPr>
            <w:tcW w:w="1862" w:type="dxa"/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1,0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4D2FBC" w:rsidTr="004D2FBC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4D2FBC" w:rsidRDefault="004D2FBC" w:rsidP="004D2FBC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032B47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3A58D3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4D2FBC" w:rsidRPr="00886F8D" w:rsidRDefault="004D2FBC" w:rsidP="004D2FBC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Ploaie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scurtă</w:t>
            </w:r>
            <w:proofErr w:type="spellEnd"/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D2FBC" w:rsidRPr="003A58D3" w:rsidRDefault="004D2FBC" w:rsidP="004D2FBC">
            <w:pPr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4D2FBC" w:rsidRPr="00ED45B3" w:rsidRDefault="004D2FBC" w:rsidP="004D2FBC">
      <w:pPr>
        <w:spacing w:after="0" w:line="240" w:lineRule="auto"/>
        <w:jc w:val="center"/>
        <w:textAlignment w:val="baseline"/>
        <w:outlineLvl w:val="2"/>
        <w:rPr>
          <w:rFonts w:ascii="Helvetica" w:eastAsia="Times New Roman" w:hAnsi="Helvetica" w:cs="Helvetica"/>
          <w:b/>
          <w:bCs/>
          <w:color w:val="1F384D"/>
          <w:sz w:val="33"/>
          <w:szCs w:val="33"/>
        </w:rPr>
      </w:pPr>
      <w:proofErr w:type="spellStart"/>
      <w:r>
        <w:rPr>
          <w:rFonts w:ascii="Helvetica" w:eastAsia="Times New Roman" w:hAnsi="Helvetica" w:cs="Helvetica"/>
          <w:b/>
          <w:bCs/>
          <w:color w:val="1F384D"/>
          <w:sz w:val="33"/>
          <w:szCs w:val="33"/>
        </w:rPr>
        <w:t>Observa</w:t>
      </w:r>
      <w:proofErr w:type="spellEnd"/>
      <w:r>
        <w:rPr>
          <w:rFonts w:ascii="Helvetica" w:eastAsia="Times New Roman" w:hAnsi="Helvetica" w:cs="Helvetica"/>
          <w:b/>
          <w:bCs/>
          <w:color w:val="1F384D"/>
          <w:sz w:val="33"/>
          <w:szCs w:val="33"/>
          <w:lang w:val="ro-RO"/>
        </w:rPr>
        <w:t xml:space="preserve">ții meteo </w:t>
      </w:r>
      <w:proofErr w:type="gramStart"/>
      <w:r>
        <w:rPr>
          <w:rFonts w:ascii="Helvetica" w:eastAsia="Times New Roman" w:hAnsi="Helvetica" w:cs="Helvetica"/>
          <w:b/>
          <w:bCs/>
          <w:color w:val="1F384D"/>
          <w:sz w:val="33"/>
          <w:szCs w:val="33"/>
          <w:lang w:val="ro-RO"/>
        </w:rPr>
        <w:t xml:space="preserve">- </w:t>
      </w:r>
      <w:r w:rsidRPr="00ED45B3">
        <w:rPr>
          <w:rFonts w:ascii="Helvetica" w:eastAsia="Times New Roman" w:hAnsi="Helvetica" w:cs="Helvetica"/>
          <w:b/>
          <w:bCs/>
          <w:color w:val="1F384D"/>
          <w:sz w:val="33"/>
          <w:szCs w:val="33"/>
        </w:rPr>
        <w:t xml:space="preserve"> </w:t>
      </w:r>
      <w:proofErr w:type="spellStart"/>
      <w:r w:rsidRPr="00ED45B3">
        <w:rPr>
          <w:rFonts w:ascii="Helvetica" w:eastAsia="Times New Roman" w:hAnsi="Helvetica" w:cs="Helvetica"/>
          <w:b/>
          <w:bCs/>
          <w:color w:val="1F384D"/>
          <w:sz w:val="33"/>
          <w:szCs w:val="33"/>
        </w:rPr>
        <w:t>martie</w:t>
      </w:r>
      <w:proofErr w:type="spellEnd"/>
      <w:proofErr w:type="gramEnd"/>
      <w:r w:rsidRPr="00ED45B3">
        <w:rPr>
          <w:rFonts w:ascii="Helvetica" w:eastAsia="Times New Roman" w:hAnsi="Helvetica" w:cs="Helvetica"/>
          <w:b/>
          <w:bCs/>
          <w:color w:val="1F384D"/>
          <w:sz w:val="33"/>
          <w:szCs w:val="33"/>
        </w:rPr>
        <w:t xml:space="preserve"> 2019</w:t>
      </w:r>
    </w:p>
    <w:p w:rsidR="005D33C1" w:rsidRDefault="005D33C1" w:rsidP="005D33C1"/>
    <w:sectPr w:rsidR="005D33C1" w:rsidSect="00E73294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2127" w:right="850" w:bottom="1134" w:left="1276" w:header="426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137" w:rsidRDefault="00316137" w:rsidP="00E160F0">
      <w:r>
        <w:separator/>
      </w:r>
    </w:p>
  </w:endnote>
  <w:endnote w:type="continuationSeparator" w:id="0">
    <w:p w:rsidR="00316137" w:rsidRDefault="00316137" w:rsidP="00E16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Str. Principala 424  Vama Buzăului, jud. Braşov  507245</w:t>
    </w: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tel. 0268-288506,  fax 0268-288801</w:t>
    </w:r>
  </w:p>
  <w:p w:rsidR="00655C4B" w:rsidRPr="00AA5837" w:rsidRDefault="003D0C1F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hyperlink r:id="rId1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scoalavm_bz@yahoo.com</w:t>
      </w:r>
    </w:hyperlink>
  </w:p>
  <w:p w:rsidR="00002654" w:rsidRPr="00655C4B" w:rsidRDefault="003D0C1F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http://vamabuzaului.scoli.edu.ro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>Str. Principala 424  Vama Buzăului, jud. Braşov  507245</w:t>
    </w: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>tel. 0268-288506,  fax 0268-288801</w:t>
    </w:r>
  </w:p>
  <w:p w:rsidR="00655C4B" w:rsidRPr="00DB2DA6" w:rsidRDefault="003D0C1F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hyperlink r:id="rId1" w:history="1">
      <w:r w:rsidR="00655C4B" w:rsidRPr="00DB2DA6">
        <w:rPr>
          <w:rFonts w:ascii="Cambria" w:hAnsi="Cambria"/>
          <w:color w:val="0F243E"/>
          <w:sz w:val="16"/>
          <w:szCs w:val="16"/>
        </w:rPr>
        <w:t>scoalavm_bz@yahoo.com</w:t>
      </w:r>
    </w:hyperlink>
  </w:p>
  <w:p w:rsidR="00655C4B" w:rsidRPr="001C12E3" w:rsidRDefault="003D0C1F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AD36F1" w:rsidRPr="002D2B96">
        <w:rPr>
          <w:rStyle w:val="Hyperlink"/>
          <w:rFonts w:ascii="Cambria" w:hAnsi="Cambria"/>
          <w:sz w:val="16"/>
          <w:szCs w:val="16"/>
        </w:rPr>
        <w:t>www.scoala-vama-buzaului.ro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137" w:rsidRDefault="00316137" w:rsidP="00E160F0">
      <w:r>
        <w:separator/>
      </w:r>
    </w:p>
  </w:footnote>
  <w:footnote w:type="continuationSeparator" w:id="0">
    <w:p w:rsidR="00316137" w:rsidRDefault="00316137" w:rsidP="00E160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0F0" w:rsidRPr="00125B2E" w:rsidRDefault="00E160F0" w:rsidP="00125B2E">
    <w:pPr>
      <w:pStyle w:val="Header"/>
    </w:pPr>
    <w:r w:rsidRPr="00125B2E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25F" w:rsidRPr="00AA5837" w:rsidRDefault="00AD36F1" w:rsidP="0070025F">
    <w:pPr>
      <w:pStyle w:val="Header"/>
      <w:ind w:firstLine="1414"/>
      <w:jc w:val="center"/>
      <w:rPr>
        <w:rFonts w:ascii="Palatino Linotype" w:hAnsi="Palatino Linotype"/>
        <w:b/>
        <w:color w:val="0F243E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5141595</wp:posOffset>
          </wp:positionH>
          <wp:positionV relativeFrom="paragraph">
            <wp:posOffset>-92075</wp:posOffset>
          </wp:positionV>
          <wp:extent cx="1078230" cy="948690"/>
          <wp:effectExtent l="0" t="0" r="7620" b="3810"/>
          <wp:wrapThrough wrapText="bothSides">
            <wp:wrapPolygon edited="0">
              <wp:start x="0" y="0"/>
              <wp:lineTo x="0" y="21253"/>
              <wp:lineTo x="21371" y="21253"/>
              <wp:lineTo x="21371" y="0"/>
              <wp:lineTo x="0" y="0"/>
            </wp:wrapPolygon>
          </wp:wrapThrough>
          <wp:docPr id="40" name="Picture 2" descr="Description: E:\2017_2018\proiect_VERT\logo_VERT_fina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E:\2017_2018\proiect_VERT\logo_VERT_final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0C1F" w:rsidRPr="003D0C1F">
      <w:rPr>
        <w:noProof/>
        <w:lang w:val="en-US"/>
      </w:rPr>
      <w:pict>
        <v:group id="Group 43" o:spid="_x0000_s4102" style="position:absolute;left:0;text-align:left;margin-left:175.3pt;margin-top:-3.1pt;width:137.85pt;height:41.95pt;z-index:251659520;mso-position-horizontal-relative:text;mso-position-vertical-relative:text" coordorigin="4704,364" coordsize="2757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">
          <v:rect id="Rectangle 39" o:spid="_x0000_s4104" style="position:absolute;left:4704;top:842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<v:textbox>
              <w:txbxContent>
                <w:p w:rsidR="00E44D0D" w:rsidRPr="00AD36F1" w:rsidRDefault="00E44D0D" w:rsidP="00E44D0D">
                  <w:pPr>
                    <w:spacing w:line="276" w:lineRule="auto"/>
                    <w:jc w:val="center"/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Proiect</w:t>
                  </w:r>
                  <w:proofErr w:type="spellEnd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strategic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7</w:t>
                  </w: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- 201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9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7" o:spid="_x0000_s4103" type="#_x0000_t75" alt="logo_proiect_E+_640" style="position:absolute;left:5189;top:364;width:2256;height:5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U33CAAAA2gAAAA8AAABkcnMvZG93bnJldi54bWxET8tqwkAU3Qv9h+EWutNJXVRJHUORCi0p&#10;SlNLt5fMzYNk7oSZUVO/3lkILg/nvcpG04sTOd9aVvA8S0AQl1a3XCs4/GynSxA+IGvsLZOCf/KQ&#10;rR8mK0y1PfM3nYpQixjCPkUFTQhDKqUvGzLoZ3YgjlxlncEQoauldniO4aaX8yR5kQZbjg0NDrRp&#10;qOyKo1GwuFSd+63z/HDcvXeff/uvjc2XSj09jm+vIAKN4S6+uT+0grg1Xok3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1N9wgAAANoAAAAPAAAAAAAAAAAAAAAAAJ8C&#10;AABkcnMvZG93bnJldi54bWxQSwUGAAAAAAQABAD3AAAAjgMAAAAA&#10;">
            <v:imagedata r:id="rId2" o:title="logo_proiect_E+_640" cropbottom="41388f" cropleft="23192f"/>
          </v:shape>
        </v:group>
      </w:pict>
    </w:r>
    <w:r w:rsidR="003D0C1F" w:rsidRPr="003D0C1F">
      <w:rPr>
        <w:noProof/>
        <w:lang w:val="en-US"/>
      </w:rPr>
      <w:pict>
        <v:group id="Group 42" o:spid="_x0000_s4099" style="position:absolute;left:0;text-align:left;margin-left:-36.75pt;margin-top:-3.1pt;width:137.85pt;height:70.55pt;z-index:251656192;mso-position-horizontal-relative:text;mso-position-vertical-relative:text" coordorigin="541,364" coordsize="2757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">
          <v:shape id="Picture 23" o:spid="_x0000_s4101" type="#_x0000_t75" alt="logo_antet_fara_ani" style="position:absolute;left:1207;top:364;width:1201;height:1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OrvDAAAA2gAAAA8AAABkcnMvZG93bnJldi54bWxEj0+LwjAUxO+C3yG8BW+arn8WqUYRQfSw&#10;ILpevD2bZ9vd5qUkUbt+eiMIHoeZ+Q0znTemEldyvrSs4LOXgCDOrC45V3D4WXXHIHxA1lhZJgX/&#10;5GE+a7emmGp74x1d9yEXEcI+RQVFCHUqpc8KMuh7tiaO3tk6gyFKl0vt8BbhppL9JPmSBkuOCwXW&#10;tCwo+9tfjIJl31zuzn4PjnJR5dvT74jXslaq89EsJiACNeEdfrU3WsEQnlfi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U6u8MAAADaAAAADwAAAAAAAAAAAAAAAACf&#10;AgAAZHJzL2Rvd25yZXYueG1sUEsFBgAAAAAEAAQA9wAAAI8DAAAAAA==&#10;">
            <v:imagedata r:id="rId3" o:title="logo_antet_fara_ani"/>
          </v:shape>
          <v:rect id="Rectangle 35" o:spid="_x0000_s4100" style="position:absolute;left:541;top:1414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<v:textbox>
              <w:txbxContent>
                <w:p w:rsidR="00E44D0D" w:rsidRPr="00AD36F1" w:rsidRDefault="00E44D0D" w:rsidP="00E44D0D">
                  <w:pPr>
                    <w:spacing w:line="276" w:lineRule="auto"/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Şcoala</w:t>
                  </w:r>
                  <w:proofErr w:type="spellEnd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Gimnazială</w:t>
                  </w:r>
                  <w:proofErr w:type="spellEnd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Vama</w:t>
                  </w:r>
                  <w:proofErr w:type="spellEnd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Buzăului</w:t>
                  </w:r>
                  <w:proofErr w:type="spellEnd"/>
                  <w:r w:rsidRPr="00AD36F1"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  <w:br/>
                  </w:r>
                </w:p>
              </w:txbxContent>
            </v:textbox>
          </v:rect>
        </v:group>
      </w:pict>
    </w:r>
  </w:p>
  <w:p w:rsidR="0070025F" w:rsidRPr="00AA5837" w:rsidRDefault="0070025F" w:rsidP="0070025F">
    <w:pPr>
      <w:pStyle w:val="Header"/>
      <w:rPr>
        <w:rFonts w:ascii="Palatino Linotype" w:hAnsi="Palatino Linotype"/>
        <w:color w:val="0F243E"/>
        <w:sz w:val="16"/>
        <w:szCs w:val="16"/>
      </w:rPr>
    </w:pPr>
  </w:p>
  <w:p w:rsidR="00125B2E" w:rsidRPr="0070025F" w:rsidRDefault="003D0C1F" w:rsidP="0070025F">
    <w:pPr>
      <w:pStyle w:val="Header"/>
      <w:rPr>
        <w:szCs w:val="16"/>
      </w:rPr>
    </w:pPr>
    <w:r>
      <w:rPr>
        <w:noProof/>
        <w:szCs w:val="16"/>
        <w:lang w:val="en-US"/>
      </w:rPr>
      <w:pict>
        <v:rect id="Rectangle 41" o:spid="_x0000_s4098" style="position:absolute;margin-left:100.1pt;margin-top:12.8pt;width:295.8pt;height:36.6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g+twIAALg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" filled="f" stroked="f">
          <v:textbox>
            <w:txbxContent>
              <w:p w:rsidR="00AD36F1" w:rsidRPr="00AD36F1" w:rsidRDefault="00AD36F1" w:rsidP="00AD36F1">
                <w:pPr>
                  <w:shd w:val="clear" w:color="auto" w:fill="9BBB59" w:themeFill="accent3"/>
                  <w:spacing w:line="276" w:lineRule="auto"/>
                  <w:jc w:val="center"/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</w:pPr>
                <w:r w:rsidRPr="00AD36F1"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  <w:t>VERT</w:t>
                </w:r>
              </w:p>
              <w:p w:rsidR="00AD36F1" w:rsidRPr="00AD36F1" w:rsidRDefault="00AD36F1" w:rsidP="00AD36F1">
                <w:pPr>
                  <w:shd w:val="clear" w:color="auto" w:fill="9BBB59" w:themeFill="accent3"/>
                  <w:spacing w:line="276" w:lineRule="auto"/>
                  <w:jc w:val="center"/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</w:pPr>
                <w:r>
                  <w:rPr>
                    <w:b/>
                    <w:color w:val="4F6228" w:themeColor="accent3" w:themeShade="80"/>
                    <w:sz w:val="18"/>
                    <w:szCs w:val="18"/>
                  </w:rPr>
                  <w:t>„</w:t>
                </w:r>
                <w:proofErr w:type="spellStart"/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V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olontariat</w:t>
                </w:r>
                <w:proofErr w:type="spellEnd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E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ngagement, </w:t>
                </w:r>
                <w:proofErr w:type="spellStart"/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R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esponsabilité</w:t>
                </w:r>
                <w:proofErr w:type="spellEnd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, </w:t>
                </w:r>
                <w:proofErr w:type="spellStart"/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T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ransfert</w:t>
                </w:r>
                <w:proofErr w:type="spellEnd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 de </w:t>
                </w:r>
                <w:proofErr w:type="spellStart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bonnes</w:t>
                </w:r>
                <w:proofErr w:type="spellEnd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 </w:t>
                </w:r>
                <w:proofErr w:type="spellStart"/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pratiques</w:t>
                </w:r>
                <w:proofErr w:type="spellEnd"/>
                <w:r>
                  <w:rPr>
                    <w:color w:val="4F6228" w:themeColor="accent3" w:themeShade="80"/>
                    <w:sz w:val="18"/>
                    <w:szCs w:val="18"/>
                  </w:rPr>
                  <w:t>”</w:t>
                </w:r>
                <w:r w:rsidRPr="00AD36F1"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  <w:br/>
                </w:r>
              </w:p>
            </w:txbxContent>
          </v:textbox>
        </v:rect>
      </w:pict>
    </w:r>
    <w:r>
      <w:rPr>
        <w:noProof/>
        <w:szCs w:val="16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1" o:spid="_x0000_s4097" type="#_x0000_t32" style="position:absolute;margin-left:-18.05pt;margin-top:49.4pt;width:510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8j6IAIAADw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FEF"/>
    <w:multiLevelType w:val="hybridMultilevel"/>
    <w:tmpl w:val="9D00A206"/>
    <w:lvl w:ilvl="0" w:tplc="0418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770FEB"/>
    <w:multiLevelType w:val="hybridMultilevel"/>
    <w:tmpl w:val="DBBAE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106F9"/>
    <w:multiLevelType w:val="hybridMultilevel"/>
    <w:tmpl w:val="9C7813C4"/>
    <w:lvl w:ilvl="0" w:tplc="DB7816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06D74"/>
    <w:multiLevelType w:val="hybridMultilevel"/>
    <w:tmpl w:val="42E84CCA"/>
    <w:lvl w:ilvl="0" w:tplc="522AA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6436F"/>
    <w:multiLevelType w:val="hybridMultilevel"/>
    <w:tmpl w:val="677EAE0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5427BA9"/>
    <w:multiLevelType w:val="hybridMultilevel"/>
    <w:tmpl w:val="8E1438BC"/>
    <w:lvl w:ilvl="0" w:tplc="E7369A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ourier New" w:hAnsi="Calibri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16137"/>
    <w:rsid w:val="00002654"/>
    <w:rsid w:val="000143A7"/>
    <w:rsid w:val="0002321E"/>
    <w:rsid w:val="000A3EBE"/>
    <w:rsid w:val="000A7CD5"/>
    <w:rsid w:val="000B032C"/>
    <w:rsid w:val="000B40AA"/>
    <w:rsid w:val="000F7FEE"/>
    <w:rsid w:val="001119D1"/>
    <w:rsid w:val="00125B2E"/>
    <w:rsid w:val="00154E81"/>
    <w:rsid w:val="001A28C4"/>
    <w:rsid w:val="001B11CF"/>
    <w:rsid w:val="001E1B05"/>
    <w:rsid w:val="001E3C7E"/>
    <w:rsid w:val="001F03E6"/>
    <w:rsid w:val="00213B82"/>
    <w:rsid w:val="00217105"/>
    <w:rsid w:val="00237C63"/>
    <w:rsid w:val="00245BBA"/>
    <w:rsid w:val="00272B34"/>
    <w:rsid w:val="00276681"/>
    <w:rsid w:val="002C3596"/>
    <w:rsid w:val="002E0DE0"/>
    <w:rsid w:val="00316137"/>
    <w:rsid w:val="00326DF0"/>
    <w:rsid w:val="00361477"/>
    <w:rsid w:val="003D0C1F"/>
    <w:rsid w:val="004055F4"/>
    <w:rsid w:val="004061C1"/>
    <w:rsid w:val="00407B68"/>
    <w:rsid w:val="00424B89"/>
    <w:rsid w:val="0044242F"/>
    <w:rsid w:val="00457AED"/>
    <w:rsid w:val="004D2FBC"/>
    <w:rsid w:val="00514539"/>
    <w:rsid w:val="00517D99"/>
    <w:rsid w:val="0053227E"/>
    <w:rsid w:val="00545904"/>
    <w:rsid w:val="00585599"/>
    <w:rsid w:val="005A51C8"/>
    <w:rsid w:val="005A75AB"/>
    <w:rsid w:val="005D33C1"/>
    <w:rsid w:val="005D76E1"/>
    <w:rsid w:val="00601C3E"/>
    <w:rsid w:val="00605059"/>
    <w:rsid w:val="00606A63"/>
    <w:rsid w:val="00614389"/>
    <w:rsid w:val="00655C4B"/>
    <w:rsid w:val="00662C80"/>
    <w:rsid w:val="006A08AE"/>
    <w:rsid w:val="006C51E0"/>
    <w:rsid w:val="0070025F"/>
    <w:rsid w:val="0072608A"/>
    <w:rsid w:val="00741580"/>
    <w:rsid w:val="007C75A2"/>
    <w:rsid w:val="008126DD"/>
    <w:rsid w:val="008849B3"/>
    <w:rsid w:val="00886058"/>
    <w:rsid w:val="00906BB9"/>
    <w:rsid w:val="00954E25"/>
    <w:rsid w:val="00962072"/>
    <w:rsid w:val="00964164"/>
    <w:rsid w:val="00966814"/>
    <w:rsid w:val="009818C3"/>
    <w:rsid w:val="00987F5E"/>
    <w:rsid w:val="00996DDF"/>
    <w:rsid w:val="009F197E"/>
    <w:rsid w:val="00A43CC3"/>
    <w:rsid w:val="00A7649C"/>
    <w:rsid w:val="00AA5837"/>
    <w:rsid w:val="00AB028B"/>
    <w:rsid w:val="00AC41BE"/>
    <w:rsid w:val="00AD36F1"/>
    <w:rsid w:val="00AD7A13"/>
    <w:rsid w:val="00B07138"/>
    <w:rsid w:val="00B32315"/>
    <w:rsid w:val="00B84CEC"/>
    <w:rsid w:val="00BD14DE"/>
    <w:rsid w:val="00BE1284"/>
    <w:rsid w:val="00CA23A9"/>
    <w:rsid w:val="00CC3BA7"/>
    <w:rsid w:val="00CE269B"/>
    <w:rsid w:val="00DB2DA6"/>
    <w:rsid w:val="00DB2F28"/>
    <w:rsid w:val="00DE24B1"/>
    <w:rsid w:val="00DF2CE0"/>
    <w:rsid w:val="00E10961"/>
    <w:rsid w:val="00E160F0"/>
    <w:rsid w:val="00E31923"/>
    <w:rsid w:val="00E432BE"/>
    <w:rsid w:val="00E44D0D"/>
    <w:rsid w:val="00E73294"/>
    <w:rsid w:val="00E9682B"/>
    <w:rsid w:val="00EA0576"/>
    <w:rsid w:val="00EB5CD0"/>
    <w:rsid w:val="00F254DD"/>
    <w:rsid w:val="00F37781"/>
    <w:rsid w:val="00F45E1B"/>
    <w:rsid w:val="00FA08A7"/>
    <w:rsid w:val="00FA097B"/>
    <w:rsid w:val="00FC4422"/>
    <w:rsid w:val="00FD37FA"/>
    <w:rsid w:val="00FF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FB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CC3B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ro-RO"/>
    </w:rPr>
  </w:style>
  <w:style w:type="paragraph" w:styleId="Heading3">
    <w:name w:val="heading 3"/>
    <w:basedOn w:val="Normal"/>
    <w:next w:val="Normal"/>
    <w:link w:val="Heading3Char"/>
    <w:qFormat/>
    <w:rsid w:val="005D33C1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44"/>
      <w:szCs w:val="24"/>
      <w:lang w:val="fr-FR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 w:line="240" w:lineRule="auto"/>
    </w:pPr>
    <w:rPr>
      <w:rFonts w:ascii="Tahoma" w:eastAsia="Times New Roman" w:hAnsi="Tahoma" w:cs="Tahoma"/>
      <w:sz w:val="16"/>
      <w:szCs w:val="16"/>
      <w:lang w:val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24B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CC3BA7"/>
    <w:rPr>
      <w:rFonts w:ascii="Times New Roman" w:eastAsia="Times New Roman" w:hAnsi="Times New Roman"/>
      <w:b/>
      <w:sz w:val="24"/>
      <w:lang w:val="ro-RO"/>
    </w:rPr>
  </w:style>
  <w:style w:type="paragraph" w:styleId="NoSpacing">
    <w:name w:val="No Spacing"/>
    <w:qFormat/>
    <w:rsid w:val="00CC3BA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ing3Char">
    <w:name w:val="Heading 3 Char"/>
    <w:basedOn w:val="DefaultParagraphFont"/>
    <w:link w:val="Heading3"/>
    <w:rsid w:val="005D33C1"/>
    <w:rPr>
      <w:rFonts w:ascii="Times New Roman" w:eastAsia="Times New Roman" w:hAnsi="Times New Roman"/>
      <w:b/>
      <w:bCs/>
      <w:i/>
      <w:iCs/>
      <w:sz w:val="44"/>
      <w:szCs w:val="24"/>
      <w:lang w:val="fr-FR" w:eastAsia="ro-RO"/>
    </w:rPr>
  </w:style>
  <w:style w:type="table" w:styleId="TableGrid">
    <w:name w:val="Table Grid"/>
    <w:basedOn w:val="TableNormal"/>
    <w:uiPriority w:val="39"/>
    <w:rsid w:val="00217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amabuzaului.scoli.edu.ro" TargetMode="External"/><Relationship Id="rId1" Type="http://schemas.openxmlformats.org/officeDocument/2006/relationships/hyperlink" Target="mailto:scoalavm_bz@yahoo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-vama-buzaului.ro" TargetMode="External"/><Relationship Id="rId1" Type="http://schemas.openxmlformats.org/officeDocument/2006/relationships/hyperlink" Target="mailto:scoalavm_bz@yahoo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cea\Desktop\antet_VERT%20-%20Copy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antet_VERT - Copy (2)</Template>
  <TotalTime>6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918</CharactersWithSpaces>
  <SharedDoc>false</SharedDoc>
  <HLinks>
    <vt:vector size="36" baseType="variant">
      <vt:variant>
        <vt:i4>131087</vt:i4>
      </vt:variant>
      <vt:variant>
        <vt:i4>9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Mircea</dc:creator>
  <cp:lastModifiedBy>Mircea</cp:lastModifiedBy>
  <cp:revision>1</cp:revision>
  <cp:lastPrinted>2016-09-20T09:54:00Z</cp:lastPrinted>
  <dcterms:created xsi:type="dcterms:W3CDTF">2019-10-25T05:16:00Z</dcterms:created>
  <dcterms:modified xsi:type="dcterms:W3CDTF">2019-10-25T05:24:00Z</dcterms:modified>
</cp:coreProperties>
</file>