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Y="638"/>
        <w:tblW w:w="0" w:type="auto"/>
        <w:tblLook w:val="04A0"/>
      </w:tblPr>
      <w:tblGrid>
        <w:gridCol w:w="1866"/>
        <w:gridCol w:w="1862"/>
        <w:gridCol w:w="1862"/>
        <w:gridCol w:w="1862"/>
        <w:gridCol w:w="1862"/>
      </w:tblGrid>
      <w:tr w:rsidR="00627662" w:rsidTr="00627662">
        <w:tc>
          <w:tcPr>
            <w:tcW w:w="18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</w:tcBorders>
          </w:tcPr>
          <w:p w:rsidR="00627662" w:rsidRDefault="00627662" w:rsidP="00627662"/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Ora 8.00</w:t>
            </w:r>
          </w:p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886F8D">
              <w:rPr>
                <w:rFonts w:ascii="Georgia" w:hAnsi="Georgia"/>
                <w:sz w:val="20"/>
                <w:szCs w:val="20"/>
              </w:rPr>
              <w:t>Ora 14.00</w:t>
            </w:r>
          </w:p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Observații</w:t>
            </w:r>
          </w:p>
        </w:tc>
      </w:tr>
      <w:tr w:rsidR="00627662" w:rsidTr="00627662">
        <w:trPr>
          <w:trHeight w:val="270"/>
        </w:trPr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  <w:lang w:val="ro-RO"/>
              </w:rPr>
            </w:pP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-3</w:t>
            </w:r>
            <w:r w:rsidRPr="003A58D3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>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886F8D">
              <w:rPr>
                <w:rFonts w:ascii="Georgia" w:hAnsi="Georgia"/>
                <w:sz w:val="20"/>
                <w:szCs w:val="20"/>
              </w:rPr>
              <w:t>5</w:t>
            </w:r>
            <w:r w:rsidRPr="00AD02DB">
              <w:rPr>
                <w:rFonts w:ascii="Georgia" w:hAnsi="Georgia"/>
                <w:sz w:val="20"/>
                <w:szCs w:val="20"/>
                <w:vertAlign w:val="superscript"/>
              </w:rPr>
              <w:t xml:space="preserve">0 </w:t>
            </w:r>
            <w:r w:rsidRPr="00886F8D">
              <w:rPr>
                <w:rFonts w:ascii="Georgia" w:hAnsi="Georgia"/>
                <w:sz w:val="20"/>
                <w:szCs w:val="20"/>
              </w:rPr>
              <w:t>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Ora 8.00- cer senin</w:t>
            </w:r>
          </w:p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 xml:space="preserve">Ora 14.00- cer </w:t>
            </w:r>
            <w:r>
              <w:rPr>
                <w:rFonts w:ascii="Georgia" w:hAnsi="Georgia"/>
                <w:sz w:val="20"/>
                <w:szCs w:val="20"/>
              </w:rPr>
              <w:t>senin</w:t>
            </w:r>
          </w:p>
        </w:tc>
      </w:tr>
      <w:tr w:rsidR="00627662" w:rsidTr="00627662">
        <w:tc>
          <w:tcPr>
            <w:tcW w:w="1866" w:type="dxa"/>
            <w:vMerge/>
            <w:tcBorders>
              <w:left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7</w:t>
            </w:r>
            <w:r>
              <w:rPr>
                <w:rFonts w:ascii="Georgia" w:hAnsi="Georgia"/>
                <w:sz w:val="20"/>
                <w:szCs w:val="20"/>
              </w:rPr>
              <w:t>30</w:t>
            </w:r>
            <w:r w:rsidRPr="003A58D3">
              <w:rPr>
                <w:rFonts w:ascii="Georgia" w:hAnsi="Georgia"/>
                <w:sz w:val="20"/>
                <w:szCs w:val="20"/>
              </w:rPr>
              <w:t xml:space="preserve"> mm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735mm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tcBorders>
              <w:left w:val="single" w:sz="18" w:space="0" w:color="auto"/>
            </w:tcBorders>
            <w:vAlign w:val="center"/>
          </w:tcPr>
          <w:p w:rsidR="00627662" w:rsidRPr="003A58D3" w:rsidRDefault="00627662" w:rsidP="00627662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LUNI</w:t>
            </w:r>
          </w:p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40</w:t>
            </w:r>
            <w:r w:rsidRPr="003A58D3">
              <w:rPr>
                <w:rFonts w:ascii="Georgia" w:hAnsi="Georgia"/>
                <w:sz w:val="20"/>
                <w:szCs w:val="20"/>
              </w:rPr>
              <w:t>%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78%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 w:val="restart"/>
            <w:tcBorders>
              <w:left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Pr="003A58D3">
              <w:rPr>
                <w:rFonts w:ascii="Georgia" w:hAnsi="Georgia"/>
                <w:sz w:val="20"/>
                <w:szCs w:val="20"/>
              </w:rPr>
              <w:t xml:space="preserve"> m/s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1,2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  <w:lang w:val="ro-RO"/>
              </w:rPr>
            </w:pP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</w:t>
            </w:r>
            <w:r w:rsidRPr="00B944D3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</w:t>
            </w:r>
            <w:r w:rsidRPr="003A58D3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>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627662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Ora 8.00</w:t>
            </w:r>
          </w:p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Cer noros</w:t>
            </w:r>
          </w:p>
          <w:p w:rsidR="00627662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Ora 14.00</w:t>
            </w:r>
          </w:p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Cer noros</w:t>
            </w:r>
          </w:p>
        </w:tc>
      </w:tr>
      <w:tr w:rsidR="00627662" w:rsidTr="00627662">
        <w:tc>
          <w:tcPr>
            <w:tcW w:w="1866" w:type="dxa"/>
            <w:vMerge/>
            <w:tcBorders>
              <w:left w:val="single" w:sz="18" w:space="0" w:color="auto"/>
            </w:tcBorders>
            <w:vAlign w:val="center"/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715mm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719mm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tcBorders>
              <w:left w:val="single" w:sz="18" w:space="0" w:color="auto"/>
            </w:tcBorders>
            <w:vAlign w:val="center"/>
          </w:tcPr>
          <w:p w:rsidR="00627662" w:rsidRPr="003A58D3" w:rsidRDefault="00627662" w:rsidP="00627662">
            <w:pPr>
              <w:rPr>
                <w:rFonts w:ascii="Georgia" w:hAnsi="Georgia"/>
                <w:b/>
                <w:sz w:val="20"/>
                <w:szCs w:val="20"/>
              </w:rPr>
            </w:pPr>
            <w:r w:rsidRPr="003A58D3">
              <w:rPr>
                <w:rFonts w:ascii="Georgia" w:hAnsi="Georgia"/>
                <w:b/>
                <w:sz w:val="20"/>
                <w:szCs w:val="20"/>
              </w:rPr>
              <w:t>MARȚI</w:t>
            </w:r>
          </w:p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75%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78%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 w:val="restart"/>
            <w:tcBorders>
              <w:left w:val="single" w:sz="18" w:space="0" w:color="auto"/>
            </w:tcBorders>
            <w:vAlign w:val="center"/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 m/s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627662" w:rsidRPr="003A58D3" w:rsidRDefault="00627662" w:rsidP="00627662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Pr="00D97000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</w:t>
            </w:r>
            <w:r w:rsidRPr="00D97000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627662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Ora 8.00 – cer noros</w:t>
            </w:r>
          </w:p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Ora 14.00 – partial noros</w:t>
            </w:r>
          </w:p>
        </w:tc>
      </w:tr>
      <w:tr w:rsidR="00627662" w:rsidTr="00627662">
        <w:tc>
          <w:tcPr>
            <w:tcW w:w="1866" w:type="dxa"/>
            <w:vMerge/>
            <w:tcBorders>
              <w:left w:val="single" w:sz="18" w:space="0" w:color="auto"/>
            </w:tcBorders>
          </w:tcPr>
          <w:p w:rsidR="00627662" w:rsidRPr="003A58D3" w:rsidRDefault="00627662" w:rsidP="00627662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714mm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712mm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tcBorders>
              <w:lef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b/>
                <w:sz w:val="20"/>
                <w:szCs w:val="20"/>
              </w:rPr>
            </w:pPr>
            <w:r w:rsidRPr="003A58D3">
              <w:rPr>
                <w:rFonts w:ascii="Georgia" w:hAnsi="Georgia"/>
                <w:b/>
                <w:sz w:val="20"/>
                <w:szCs w:val="20"/>
              </w:rPr>
              <w:t>MIERCURI</w:t>
            </w:r>
          </w:p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60%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90%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 w:val="restart"/>
            <w:tcBorders>
              <w:left w:val="single" w:sz="18" w:space="0" w:color="auto"/>
            </w:tcBorders>
          </w:tcPr>
          <w:p w:rsidR="00627662" w:rsidRDefault="00627662" w:rsidP="00627662"/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2,0m/s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1,5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627662" w:rsidRDefault="00627662" w:rsidP="00627662"/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627662" w:rsidRDefault="00627662" w:rsidP="00627662"/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</w:t>
            </w:r>
            <w:r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-3</w:t>
            </w:r>
            <w:r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627662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Ora 8.00 – partial noros</w:t>
            </w:r>
          </w:p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Ora 14.00 – cer senin</w:t>
            </w:r>
          </w:p>
        </w:tc>
      </w:tr>
      <w:tr w:rsidR="00627662" w:rsidTr="00627662">
        <w:tc>
          <w:tcPr>
            <w:tcW w:w="1866" w:type="dxa"/>
            <w:vMerge/>
            <w:tcBorders>
              <w:left w:val="single" w:sz="18" w:space="0" w:color="auto"/>
            </w:tcBorders>
          </w:tcPr>
          <w:p w:rsidR="00627662" w:rsidRDefault="00627662" w:rsidP="00627662"/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719mm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710mm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tcBorders>
              <w:lef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JOI</w:t>
            </w:r>
          </w:p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68%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86%%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 w:val="restart"/>
            <w:tcBorders>
              <w:left w:val="single" w:sz="18" w:space="0" w:color="auto"/>
            </w:tcBorders>
          </w:tcPr>
          <w:p w:rsidR="00627662" w:rsidRDefault="00627662" w:rsidP="00627662"/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2,0 m/s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1,2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627662" w:rsidRDefault="00627662" w:rsidP="00627662"/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627662" w:rsidRDefault="00627662" w:rsidP="00627662"/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-2</w:t>
            </w:r>
            <w:r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</w:t>
            </w:r>
            <w:r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627662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Ora 8.00 – cer senin</w:t>
            </w:r>
          </w:p>
          <w:p w:rsidR="00627662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Ora 14.00 – cer noros </w:t>
            </w:r>
          </w:p>
        </w:tc>
      </w:tr>
      <w:tr w:rsidR="00627662" w:rsidTr="00627662">
        <w:tc>
          <w:tcPr>
            <w:tcW w:w="1866" w:type="dxa"/>
            <w:vMerge/>
            <w:tcBorders>
              <w:left w:val="single" w:sz="18" w:space="0" w:color="auto"/>
            </w:tcBorders>
          </w:tcPr>
          <w:p w:rsidR="00627662" w:rsidRDefault="00627662" w:rsidP="00627662"/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730mm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718mm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tcBorders>
              <w:lef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VINERI</w:t>
            </w:r>
          </w:p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40%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65%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 w:val="restart"/>
            <w:tcBorders>
              <w:left w:val="single" w:sz="18" w:space="0" w:color="auto"/>
            </w:tcBorders>
          </w:tcPr>
          <w:p w:rsidR="00627662" w:rsidRDefault="00627662" w:rsidP="00627662"/>
        </w:tc>
        <w:tc>
          <w:tcPr>
            <w:tcW w:w="1862" w:type="dxa"/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</w:p>
        </w:tc>
        <w:tc>
          <w:tcPr>
            <w:tcW w:w="1862" w:type="dxa"/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0,9 m/s</w:t>
            </w:r>
          </w:p>
        </w:tc>
        <w:tc>
          <w:tcPr>
            <w:tcW w:w="1862" w:type="dxa"/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1,0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27662" w:rsidTr="00627662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627662" w:rsidRDefault="00627662" w:rsidP="00627662"/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032B47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3A58D3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627662" w:rsidRPr="00886F8D" w:rsidRDefault="00627662" w:rsidP="00627662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627662" w:rsidRPr="003A58D3" w:rsidRDefault="00627662" w:rsidP="00627662">
            <w:pPr>
              <w:rPr>
                <w:rFonts w:ascii="Georgia" w:hAnsi="Georgia"/>
                <w:sz w:val="20"/>
                <w:szCs w:val="20"/>
              </w:rPr>
            </w:pPr>
          </w:p>
        </w:tc>
      </w:tr>
    </w:tbl>
    <w:p w:rsidR="00627662" w:rsidRPr="00F71831" w:rsidRDefault="00627662" w:rsidP="00627662">
      <w:pPr>
        <w:jc w:val="center"/>
        <w:rPr>
          <w:rFonts w:ascii="Georgia" w:hAnsi="Georgia"/>
          <w:sz w:val="32"/>
          <w:szCs w:val="32"/>
          <w:lang w:val="ro-RO"/>
        </w:rPr>
      </w:pPr>
      <w:r>
        <w:rPr>
          <w:rFonts w:ascii="Georgia" w:hAnsi="Georgia"/>
          <w:sz w:val="32"/>
          <w:szCs w:val="32"/>
          <w:lang w:val="ro-RO"/>
        </w:rPr>
        <w:t>OBSERVAȚII METEO   - 03.12</w:t>
      </w:r>
      <w:r w:rsidRPr="00F71831">
        <w:rPr>
          <w:rFonts w:ascii="Georgia" w:hAnsi="Georgia"/>
          <w:sz w:val="32"/>
          <w:szCs w:val="32"/>
          <w:lang w:val="ro-RO"/>
        </w:rPr>
        <w:t xml:space="preserve">.2018 – </w:t>
      </w:r>
      <w:r>
        <w:rPr>
          <w:rFonts w:ascii="Georgia" w:hAnsi="Georgia"/>
          <w:sz w:val="32"/>
          <w:szCs w:val="32"/>
          <w:lang w:val="ro-RO"/>
        </w:rPr>
        <w:t>07</w:t>
      </w:r>
      <w:r w:rsidRPr="00F71831">
        <w:rPr>
          <w:rFonts w:ascii="Georgia" w:hAnsi="Georgia"/>
          <w:sz w:val="32"/>
          <w:szCs w:val="32"/>
          <w:lang w:val="ro-RO"/>
        </w:rPr>
        <w:t>.</w:t>
      </w:r>
      <w:r>
        <w:rPr>
          <w:rFonts w:ascii="Georgia" w:hAnsi="Georgia"/>
          <w:sz w:val="32"/>
          <w:szCs w:val="32"/>
          <w:lang w:val="ro-RO"/>
        </w:rPr>
        <w:t>12</w:t>
      </w:r>
      <w:r w:rsidRPr="00F71831">
        <w:rPr>
          <w:rFonts w:ascii="Georgia" w:hAnsi="Georgia"/>
          <w:sz w:val="32"/>
          <w:szCs w:val="32"/>
          <w:lang w:val="ro-RO"/>
        </w:rPr>
        <w:t>.2018</w:t>
      </w:r>
    </w:p>
    <w:p w:rsidR="005D33C1" w:rsidRDefault="005D33C1" w:rsidP="005D33C1"/>
    <w:sectPr w:rsidR="005D33C1" w:rsidSect="00E73294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2127" w:right="850" w:bottom="1134" w:left="1276" w:header="426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821" w:rsidRDefault="00E52821" w:rsidP="00E160F0">
      <w:r>
        <w:separator/>
      </w:r>
    </w:p>
  </w:endnote>
  <w:endnote w:type="continuationSeparator" w:id="0">
    <w:p w:rsidR="00E52821" w:rsidRDefault="00E52821" w:rsidP="00E160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Str. Principala 424  Vama Buzăului, jud. Braşov  507245</w:t>
    </w: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tel. 0268-288506,  fax 0268-288801</w:t>
    </w:r>
  </w:p>
  <w:p w:rsidR="00655C4B" w:rsidRPr="00AA5837" w:rsidRDefault="0067605A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hyperlink r:id="rId1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scoalavm_bz@yahoo.com</w:t>
      </w:r>
    </w:hyperlink>
  </w:p>
  <w:p w:rsidR="00002654" w:rsidRPr="00655C4B" w:rsidRDefault="0067605A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http://vamabuzaului.scoli.edu.ro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DB2DA6" w:rsidRDefault="00655C4B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r w:rsidRPr="00DB2DA6">
      <w:rPr>
        <w:rFonts w:ascii="Cambria" w:hAnsi="Cambria"/>
        <w:color w:val="0F243E"/>
        <w:sz w:val="16"/>
        <w:szCs w:val="16"/>
      </w:rPr>
      <w:t>Str. Principala 424  Vama Buzăului, jud. Braşov  507245</w:t>
    </w:r>
  </w:p>
  <w:p w:rsidR="00655C4B" w:rsidRPr="00DB2DA6" w:rsidRDefault="00655C4B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r w:rsidRPr="00DB2DA6">
      <w:rPr>
        <w:rFonts w:ascii="Cambria" w:hAnsi="Cambria"/>
        <w:color w:val="0F243E"/>
        <w:sz w:val="16"/>
        <w:szCs w:val="16"/>
      </w:rPr>
      <w:t>tel. 0268-288506,  fax 0268-288801</w:t>
    </w:r>
  </w:p>
  <w:p w:rsidR="00655C4B" w:rsidRPr="00DB2DA6" w:rsidRDefault="0067605A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hyperlink r:id="rId1" w:history="1">
      <w:r w:rsidR="00655C4B" w:rsidRPr="00DB2DA6">
        <w:rPr>
          <w:rFonts w:ascii="Cambria" w:hAnsi="Cambria"/>
          <w:color w:val="0F243E"/>
          <w:sz w:val="16"/>
          <w:szCs w:val="16"/>
        </w:rPr>
        <w:t>scoalavm_bz@yahoo.com</w:t>
      </w:r>
    </w:hyperlink>
  </w:p>
  <w:p w:rsidR="00655C4B" w:rsidRPr="001C12E3" w:rsidRDefault="0067605A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AD36F1" w:rsidRPr="002D2B96">
        <w:rPr>
          <w:rStyle w:val="Hyperlink"/>
          <w:rFonts w:ascii="Cambria" w:hAnsi="Cambria"/>
          <w:sz w:val="16"/>
          <w:szCs w:val="16"/>
        </w:rPr>
        <w:t>www.scoala-vama-buzaului.ro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821" w:rsidRDefault="00E52821" w:rsidP="00E160F0">
      <w:r>
        <w:separator/>
      </w:r>
    </w:p>
  </w:footnote>
  <w:footnote w:type="continuationSeparator" w:id="0">
    <w:p w:rsidR="00E52821" w:rsidRDefault="00E52821" w:rsidP="00E160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0F0" w:rsidRPr="00125B2E" w:rsidRDefault="00E160F0" w:rsidP="00125B2E">
    <w:pPr>
      <w:pStyle w:val="Header"/>
    </w:pPr>
    <w:r w:rsidRPr="00125B2E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25F" w:rsidRPr="00AA5837" w:rsidRDefault="00AD36F1" w:rsidP="0070025F">
    <w:pPr>
      <w:pStyle w:val="Header"/>
      <w:ind w:firstLine="1414"/>
      <w:jc w:val="center"/>
      <w:rPr>
        <w:rFonts w:ascii="Palatino Linotype" w:hAnsi="Palatino Linotype"/>
        <w:b/>
        <w:color w:val="0F243E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5141595</wp:posOffset>
          </wp:positionH>
          <wp:positionV relativeFrom="paragraph">
            <wp:posOffset>-92075</wp:posOffset>
          </wp:positionV>
          <wp:extent cx="1078230" cy="948690"/>
          <wp:effectExtent l="0" t="0" r="7620" b="3810"/>
          <wp:wrapThrough wrapText="bothSides">
            <wp:wrapPolygon edited="0">
              <wp:start x="0" y="0"/>
              <wp:lineTo x="0" y="21253"/>
              <wp:lineTo x="21371" y="21253"/>
              <wp:lineTo x="21371" y="0"/>
              <wp:lineTo x="0" y="0"/>
            </wp:wrapPolygon>
          </wp:wrapThrough>
          <wp:docPr id="40" name="Picture 2" descr="Description: E:\2017_2018\proiect_VERT\logo_VERT_fina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E:\2017_2018\proiect_VERT\logo_VERT_final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7605A" w:rsidRPr="0067605A">
      <w:rPr>
        <w:noProof/>
        <w:lang w:val="en-US"/>
      </w:rPr>
      <w:pict>
        <v:group id="Group 43" o:spid="_x0000_s4102" style="position:absolute;left:0;text-align:left;margin-left:175.3pt;margin-top:-3.1pt;width:137.85pt;height:41.95pt;z-index:251659520;mso-position-horizontal-relative:text;mso-position-vertical-relative:text" coordorigin="4704,364" coordsize="2757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">
          <v:rect id="Rectangle 39" o:spid="_x0000_s4104" style="position:absolute;left:4704;top:842;width:2757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>
            <v:textbox>
              <w:txbxContent>
                <w:p w:rsidR="00E44D0D" w:rsidRPr="00AD36F1" w:rsidRDefault="00E44D0D" w:rsidP="00E44D0D">
                  <w:pPr>
                    <w:spacing w:line="276" w:lineRule="auto"/>
                    <w:jc w:val="center"/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</w:pPr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Proiect strategic 201</w:t>
                  </w:r>
                  <w:r w:rsidR="00AD36F1"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7</w:t>
                  </w:r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- 201</w:t>
                  </w:r>
                  <w:r w:rsidR="00AD36F1"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9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7" o:spid="_x0000_s4103" type="#_x0000_t75" alt="logo_proiect_E+_640" style="position:absolute;left:5189;top:364;width:2256;height:5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U33CAAAA2gAAAA8AAABkcnMvZG93bnJldi54bWxET8tqwkAU3Qv9h+EWutNJXVRJHUORCi0p&#10;SlNLt5fMzYNk7oSZUVO/3lkILg/nvcpG04sTOd9aVvA8S0AQl1a3XCs4/GynSxA+IGvsLZOCf/KQ&#10;rR8mK0y1PfM3nYpQixjCPkUFTQhDKqUvGzLoZ3YgjlxlncEQoauldniO4aaX8yR5kQZbjg0NDrRp&#10;qOyKo1GwuFSd+63z/HDcvXeff/uvjc2XSj09jm+vIAKN4S6+uT+0grg1Xok3QK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1N9wgAAANoAAAAPAAAAAAAAAAAAAAAAAJ8C&#10;AABkcnMvZG93bnJldi54bWxQSwUGAAAAAAQABAD3AAAAjgMAAAAA&#10;">
            <v:imagedata r:id="rId2" o:title="logo_proiect_E+_640" cropbottom="41388f" cropleft="23192f"/>
          </v:shape>
        </v:group>
      </w:pict>
    </w:r>
    <w:r w:rsidR="0067605A" w:rsidRPr="0067605A">
      <w:rPr>
        <w:noProof/>
        <w:lang w:val="en-US"/>
      </w:rPr>
      <w:pict>
        <v:group id="Group 42" o:spid="_x0000_s4099" style="position:absolute;left:0;text-align:left;margin-left:-36.75pt;margin-top:-3.1pt;width:137.85pt;height:70.55pt;z-index:251656192;mso-position-horizontal-relative:text;mso-position-vertical-relative:text" coordorigin="541,364" coordsize="2757,1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">
          <v:shape id="Picture 23" o:spid="_x0000_s4101" type="#_x0000_t75" alt="logo_antet_fara_ani" style="position:absolute;left:1207;top:364;width:1201;height:12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OrvDAAAA2gAAAA8AAABkcnMvZG93bnJldi54bWxEj0+LwjAUxO+C3yG8BW+arn8WqUYRQfSw&#10;ILpevD2bZ9vd5qUkUbt+eiMIHoeZ+Q0znTemEldyvrSs4LOXgCDOrC45V3D4WXXHIHxA1lhZJgX/&#10;5GE+a7emmGp74x1d9yEXEcI+RQVFCHUqpc8KMuh7tiaO3tk6gyFKl0vt8BbhppL9JPmSBkuOCwXW&#10;tCwo+9tfjIJl31zuzn4PjnJR5dvT74jXslaq89EsJiACNeEdfrU3WsEQnlfiDZ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U6u8MAAADaAAAADwAAAAAAAAAAAAAAAACf&#10;AgAAZHJzL2Rvd25yZXYueG1sUEsFBgAAAAAEAAQA9wAAAI8DAAAAAA==&#10;">
            <v:imagedata r:id="rId3" o:title="logo_antet_fara_ani"/>
          </v:shape>
          <v:rect id="Rectangle 35" o:spid="_x0000_s4100" style="position:absolute;left:541;top:1414;width:2757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<v:textbox>
              <w:txbxContent>
                <w:p w:rsidR="00E44D0D" w:rsidRPr="00AD36F1" w:rsidRDefault="00E44D0D" w:rsidP="00E44D0D">
                  <w:pPr>
                    <w:spacing w:line="276" w:lineRule="auto"/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</w:pPr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Şcoala Gimnazială Vama Buzăului</w:t>
                  </w:r>
                  <w:r w:rsidRPr="00AD36F1"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  <w:br/>
                  </w:r>
                </w:p>
              </w:txbxContent>
            </v:textbox>
          </v:rect>
        </v:group>
      </w:pict>
    </w:r>
  </w:p>
  <w:p w:rsidR="0070025F" w:rsidRPr="00AA5837" w:rsidRDefault="0070025F" w:rsidP="0070025F">
    <w:pPr>
      <w:pStyle w:val="Header"/>
      <w:rPr>
        <w:rFonts w:ascii="Palatino Linotype" w:hAnsi="Palatino Linotype"/>
        <w:color w:val="0F243E"/>
        <w:sz w:val="16"/>
        <w:szCs w:val="16"/>
      </w:rPr>
    </w:pPr>
  </w:p>
  <w:p w:rsidR="00125B2E" w:rsidRPr="0070025F" w:rsidRDefault="0067605A" w:rsidP="0070025F">
    <w:pPr>
      <w:pStyle w:val="Header"/>
      <w:rPr>
        <w:szCs w:val="16"/>
      </w:rPr>
    </w:pPr>
    <w:r>
      <w:rPr>
        <w:noProof/>
        <w:szCs w:val="16"/>
        <w:lang w:val="en-US"/>
      </w:rPr>
      <w:pict>
        <v:rect id="Rectangle 41" o:spid="_x0000_s4098" style="position:absolute;margin-left:100.1pt;margin-top:12.8pt;width:295.8pt;height:36.6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g+twIAALg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" filled="f" stroked="f">
          <v:textbox>
            <w:txbxContent>
              <w:p w:rsidR="00AD36F1" w:rsidRPr="00AD36F1" w:rsidRDefault="00AD36F1" w:rsidP="00AD36F1">
                <w:pPr>
                  <w:shd w:val="clear" w:color="auto" w:fill="9BBB59" w:themeFill="accent3"/>
                  <w:spacing w:line="276" w:lineRule="auto"/>
                  <w:jc w:val="center"/>
                  <w:rPr>
                    <w:rFonts w:ascii="Cambria" w:hAnsi="Cambria"/>
                    <w:b/>
                    <w:color w:val="4F6228" w:themeColor="accent3" w:themeShade="80"/>
                    <w:sz w:val="16"/>
                    <w:szCs w:val="16"/>
                  </w:rPr>
                </w:pPr>
                <w:r w:rsidRPr="00AD36F1">
                  <w:rPr>
                    <w:rFonts w:ascii="Cambria" w:hAnsi="Cambria"/>
                    <w:b/>
                    <w:color w:val="4F6228" w:themeColor="accent3" w:themeShade="80"/>
                    <w:sz w:val="16"/>
                    <w:szCs w:val="16"/>
                  </w:rPr>
                  <w:t>VERT</w:t>
                </w:r>
              </w:p>
              <w:p w:rsidR="00AD36F1" w:rsidRPr="00AD36F1" w:rsidRDefault="00AD36F1" w:rsidP="00AD36F1">
                <w:pPr>
                  <w:shd w:val="clear" w:color="auto" w:fill="9BBB59" w:themeFill="accent3"/>
                  <w:spacing w:line="276" w:lineRule="auto"/>
                  <w:jc w:val="center"/>
                  <w:rPr>
                    <w:rFonts w:ascii="Cambria" w:hAnsi="Cambria"/>
                    <w:color w:val="4F6228" w:themeColor="accent3" w:themeShade="80"/>
                    <w:sz w:val="18"/>
                    <w:szCs w:val="18"/>
                  </w:rPr>
                </w:pPr>
                <w:r>
                  <w:rPr>
                    <w:b/>
                    <w:color w:val="4F6228" w:themeColor="accent3" w:themeShade="80"/>
                    <w:sz w:val="18"/>
                    <w:szCs w:val="18"/>
                  </w:rPr>
                  <w:t>„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V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olontariat, 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E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ngagement, 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R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esponsabilité, 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T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ransfert de bonnes pratiques</w:t>
                </w:r>
                <w:r>
                  <w:rPr>
                    <w:color w:val="4F6228" w:themeColor="accent3" w:themeShade="80"/>
                    <w:sz w:val="18"/>
                    <w:szCs w:val="18"/>
                  </w:rPr>
                  <w:t>”</w:t>
                </w:r>
                <w:r w:rsidRPr="00AD36F1">
                  <w:rPr>
                    <w:rFonts w:ascii="Cambria" w:hAnsi="Cambria"/>
                    <w:color w:val="4F6228" w:themeColor="accent3" w:themeShade="80"/>
                    <w:sz w:val="18"/>
                    <w:szCs w:val="18"/>
                  </w:rPr>
                  <w:br/>
                </w:r>
              </w:p>
            </w:txbxContent>
          </v:textbox>
        </v:rect>
      </w:pict>
    </w:r>
    <w:r>
      <w:rPr>
        <w:noProof/>
        <w:szCs w:val="16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1" o:spid="_x0000_s4097" type="#_x0000_t32" style="position:absolute;margin-left:-18.05pt;margin-top:49.4pt;width:510pt;height: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8j6IAIAADw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2FEF"/>
    <w:multiLevelType w:val="hybridMultilevel"/>
    <w:tmpl w:val="9D00A206"/>
    <w:lvl w:ilvl="0" w:tplc="0418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770FEB"/>
    <w:multiLevelType w:val="hybridMultilevel"/>
    <w:tmpl w:val="DBBAE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106F9"/>
    <w:multiLevelType w:val="hybridMultilevel"/>
    <w:tmpl w:val="9C7813C4"/>
    <w:lvl w:ilvl="0" w:tplc="DB7816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06D74"/>
    <w:multiLevelType w:val="hybridMultilevel"/>
    <w:tmpl w:val="42E84CCA"/>
    <w:lvl w:ilvl="0" w:tplc="522AA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6436F"/>
    <w:multiLevelType w:val="hybridMultilevel"/>
    <w:tmpl w:val="677EAE0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5427BA9"/>
    <w:multiLevelType w:val="hybridMultilevel"/>
    <w:tmpl w:val="8E1438BC"/>
    <w:lvl w:ilvl="0" w:tplc="E7369A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ourier New" w:hAnsi="Calibri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52821"/>
    <w:rsid w:val="00002654"/>
    <w:rsid w:val="000143A7"/>
    <w:rsid w:val="0002321E"/>
    <w:rsid w:val="000A3EBE"/>
    <w:rsid w:val="000A7CD5"/>
    <w:rsid w:val="000B032C"/>
    <w:rsid w:val="000B40AA"/>
    <w:rsid w:val="000F7FEE"/>
    <w:rsid w:val="001119D1"/>
    <w:rsid w:val="00125B2E"/>
    <w:rsid w:val="00154E81"/>
    <w:rsid w:val="001A28C4"/>
    <w:rsid w:val="001B11CF"/>
    <w:rsid w:val="001E1B05"/>
    <w:rsid w:val="001E3C7E"/>
    <w:rsid w:val="001F03E6"/>
    <w:rsid w:val="00213B82"/>
    <w:rsid w:val="00217105"/>
    <w:rsid w:val="00237C63"/>
    <w:rsid w:val="00245BBA"/>
    <w:rsid w:val="00272B34"/>
    <w:rsid w:val="00276681"/>
    <w:rsid w:val="002C3596"/>
    <w:rsid w:val="002E0DE0"/>
    <w:rsid w:val="00326DF0"/>
    <w:rsid w:val="00361477"/>
    <w:rsid w:val="004055F4"/>
    <w:rsid w:val="004061C1"/>
    <w:rsid w:val="00407B68"/>
    <w:rsid w:val="00424B89"/>
    <w:rsid w:val="0044242F"/>
    <w:rsid w:val="00457AED"/>
    <w:rsid w:val="00514539"/>
    <w:rsid w:val="00517D99"/>
    <w:rsid w:val="0053227E"/>
    <w:rsid w:val="00545904"/>
    <w:rsid w:val="00585599"/>
    <w:rsid w:val="005A51C8"/>
    <w:rsid w:val="005A75AB"/>
    <w:rsid w:val="005D33C1"/>
    <w:rsid w:val="005D76E1"/>
    <w:rsid w:val="00601C3E"/>
    <w:rsid w:val="00605059"/>
    <w:rsid w:val="00606A63"/>
    <w:rsid w:val="00614389"/>
    <w:rsid w:val="00627662"/>
    <w:rsid w:val="00655C4B"/>
    <w:rsid w:val="00662C80"/>
    <w:rsid w:val="0067605A"/>
    <w:rsid w:val="006A08AE"/>
    <w:rsid w:val="006C51E0"/>
    <w:rsid w:val="0070025F"/>
    <w:rsid w:val="0072608A"/>
    <w:rsid w:val="00741580"/>
    <w:rsid w:val="007C75A2"/>
    <w:rsid w:val="008126DD"/>
    <w:rsid w:val="008849B3"/>
    <w:rsid w:val="00886058"/>
    <w:rsid w:val="00906BB9"/>
    <w:rsid w:val="00954E25"/>
    <w:rsid w:val="00962072"/>
    <w:rsid w:val="00964164"/>
    <w:rsid w:val="00966814"/>
    <w:rsid w:val="009818C3"/>
    <w:rsid w:val="00987F5E"/>
    <w:rsid w:val="00996DDF"/>
    <w:rsid w:val="009F197E"/>
    <w:rsid w:val="00A43CC3"/>
    <w:rsid w:val="00A7649C"/>
    <w:rsid w:val="00AA5837"/>
    <w:rsid w:val="00AB028B"/>
    <w:rsid w:val="00AC41BE"/>
    <w:rsid w:val="00AD36F1"/>
    <w:rsid w:val="00AD7A13"/>
    <w:rsid w:val="00B07138"/>
    <w:rsid w:val="00B32315"/>
    <w:rsid w:val="00B84CEC"/>
    <w:rsid w:val="00BD14DE"/>
    <w:rsid w:val="00BE1284"/>
    <w:rsid w:val="00CA23A9"/>
    <w:rsid w:val="00CC3BA7"/>
    <w:rsid w:val="00CE269B"/>
    <w:rsid w:val="00DB2DA6"/>
    <w:rsid w:val="00DB2F28"/>
    <w:rsid w:val="00DE24B1"/>
    <w:rsid w:val="00DF2CE0"/>
    <w:rsid w:val="00E10961"/>
    <w:rsid w:val="00E160F0"/>
    <w:rsid w:val="00E31923"/>
    <w:rsid w:val="00E432BE"/>
    <w:rsid w:val="00E44D0D"/>
    <w:rsid w:val="00E52821"/>
    <w:rsid w:val="00E73294"/>
    <w:rsid w:val="00E9682B"/>
    <w:rsid w:val="00EA0576"/>
    <w:rsid w:val="00EB5CD0"/>
    <w:rsid w:val="00F254DD"/>
    <w:rsid w:val="00F37781"/>
    <w:rsid w:val="00F45E1B"/>
    <w:rsid w:val="00FA08A7"/>
    <w:rsid w:val="00FA097B"/>
    <w:rsid w:val="00FC4422"/>
    <w:rsid w:val="00FD37FA"/>
    <w:rsid w:val="00FF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66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CC3B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ro-RO"/>
    </w:rPr>
  </w:style>
  <w:style w:type="paragraph" w:styleId="Heading3">
    <w:name w:val="heading 3"/>
    <w:basedOn w:val="Normal"/>
    <w:next w:val="Normal"/>
    <w:link w:val="Heading3Char"/>
    <w:qFormat/>
    <w:rsid w:val="005D33C1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44"/>
      <w:szCs w:val="24"/>
      <w:lang w:val="fr-FR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 w:line="240" w:lineRule="auto"/>
    </w:pPr>
    <w:rPr>
      <w:rFonts w:ascii="Tahoma" w:eastAsia="Times New Roman" w:hAnsi="Tahoma" w:cs="Tahoma"/>
      <w:sz w:val="16"/>
      <w:szCs w:val="16"/>
      <w:lang w:val="ro-R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24B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CC3BA7"/>
    <w:rPr>
      <w:rFonts w:ascii="Times New Roman" w:eastAsia="Times New Roman" w:hAnsi="Times New Roman"/>
      <w:b/>
      <w:sz w:val="24"/>
      <w:lang w:val="ro-RO"/>
    </w:rPr>
  </w:style>
  <w:style w:type="paragraph" w:styleId="NoSpacing">
    <w:name w:val="No Spacing"/>
    <w:qFormat/>
    <w:rsid w:val="00CC3BA7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71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ing3Char">
    <w:name w:val="Heading 3 Char"/>
    <w:basedOn w:val="DefaultParagraphFont"/>
    <w:link w:val="Heading3"/>
    <w:rsid w:val="005D33C1"/>
    <w:rPr>
      <w:rFonts w:ascii="Times New Roman" w:eastAsia="Times New Roman" w:hAnsi="Times New Roman"/>
      <w:b/>
      <w:bCs/>
      <w:i/>
      <w:iCs/>
      <w:sz w:val="44"/>
      <w:szCs w:val="24"/>
      <w:lang w:val="fr-FR" w:eastAsia="ro-RO"/>
    </w:rPr>
  </w:style>
  <w:style w:type="table" w:styleId="TableGrid">
    <w:name w:val="Table Grid"/>
    <w:basedOn w:val="TableNormal"/>
    <w:uiPriority w:val="39"/>
    <w:rsid w:val="00217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vamabuzaului.scoli.edu.ro" TargetMode="External"/><Relationship Id="rId1" Type="http://schemas.openxmlformats.org/officeDocument/2006/relationships/hyperlink" Target="mailto:scoalavm_bz@yahoo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-vama-buzaului.ro" TargetMode="External"/><Relationship Id="rId1" Type="http://schemas.openxmlformats.org/officeDocument/2006/relationships/hyperlink" Target="mailto:scoalavm_bz@yahoo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cea\Desktop\antet_VERT%20-%20Copy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antet_VERT - Copy (2)</Template>
  <TotalTime>1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884</CharactersWithSpaces>
  <SharedDoc>false</SharedDoc>
  <HLinks>
    <vt:vector size="36" baseType="variant">
      <vt:variant>
        <vt:i4>131087</vt:i4>
      </vt:variant>
      <vt:variant>
        <vt:i4>9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Mircea</dc:creator>
  <cp:lastModifiedBy>Mircea</cp:lastModifiedBy>
  <cp:revision>1</cp:revision>
  <cp:lastPrinted>2016-09-20T09:54:00Z</cp:lastPrinted>
  <dcterms:created xsi:type="dcterms:W3CDTF">2019-10-24T13:15:00Z</dcterms:created>
  <dcterms:modified xsi:type="dcterms:W3CDTF">2019-10-24T13:17:00Z</dcterms:modified>
</cp:coreProperties>
</file>