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73" w:rsidRPr="00F71831" w:rsidRDefault="00EC1F73" w:rsidP="00EC1F73">
      <w:pPr>
        <w:jc w:val="center"/>
        <w:rPr>
          <w:rFonts w:ascii="Georgia" w:hAnsi="Georgia"/>
          <w:sz w:val="32"/>
          <w:szCs w:val="32"/>
          <w:lang w:val="ro-RO"/>
        </w:rPr>
      </w:pPr>
      <w:bookmarkStart w:id="0" w:name="_GoBack"/>
      <w:bookmarkEnd w:id="0"/>
      <w:r>
        <w:rPr>
          <w:rFonts w:ascii="Georgia" w:hAnsi="Georgia"/>
          <w:sz w:val="32"/>
          <w:szCs w:val="32"/>
          <w:lang w:val="ro-RO"/>
        </w:rPr>
        <w:t xml:space="preserve">OBSERVAȚII METEO   - </w:t>
      </w:r>
      <w:r w:rsidRPr="00F71831">
        <w:rPr>
          <w:rFonts w:ascii="Georgia" w:hAnsi="Georgia"/>
          <w:sz w:val="32"/>
          <w:szCs w:val="32"/>
          <w:lang w:val="ro-RO"/>
        </w:rPr>
        <w:t>21.05.201</w:t>
      </w:r>
      <w:r>
        <w:rPr>
          <w:rFonts w:ascii="Georgia" w:hAnsi="Georgia"/>
          <w:sz w:val="32"/>
          <w:szCs w:val="32"/>
          <w:lang w:val="ro-RO"/>
        </w:rPr>
        <w:t>9</w:t>
      </w:r>
      <w:r w:rsidRPr="00F71831">
        <w:rPr>
          <w:rFonts w:ascii="Georgia" w:hAnsi="Georgia"/>
          <w:sz w:val="32"/>
          <w:szCs w:val="32"/>
          <w:lang w:val="ro-RO"/>
        </w:rPr>
        <w:t xml:space="preserve"> – 26.05.201</w:t>
      </w:r>
      <w:r>
        <w:rPr>
          <w:rFonts w:ascii="Georgia" w:hAnsi="Georgia"/>
          <w:sz w:val="32"/>
          <w:szCs w:val="32"/>
          <w:lang w:val="ro-RO"/>
        </w:rPr>
        <w:t>9</w:t>
      </w:r>
    </w:p>
    <w:p w:rsidR="00EC1F73" w:rsidRDefault="00EC1F73" w:rsidP="005D33C1"/>
    <w:tbl>
      <w:tblPr>
        <w:tblStyle w:val="TableGrid"/>
        <w:tblW w:w="0" w:type="auto"/>
        <w:tblLook w:val="04A0"/>
      </w:tblPr>
      <w:tblGrid>
        <w:gridCol w:w="1866"/>
        <w:gridCol w:w="1862"/>
        <w:gridCol w:w="1862"/>
        <w:gridCol w:w="1862"/>
        <w:gridCol w:w="1862"/>
      </w:tblGrid>
      <w:tr w:rsidR="00EC1F73" w:rsidTr="00407D96">
        <w:tc>
          <w:tcPr>
            <w:tcW w:w="1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8.00</w:t>
            </w: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886F8D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886F8D">
              <w:rPr>
                <w:rFonts w:ascii="Georgia" w:hAnsi="Georgia"/>
                <w:sz w:val="20"/>
                <w:szCs w:val="20"/>
              </w:rPr>
              <w:t xml:space="preserve"> 14.00</w:t>
            </w:r>
          </w:p>
        </w:tc>
        <w:tc>
          <w:tcPr>
            <w:tcW w:w="186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Observații</w:t>
            </w:r>
            <w:proofErr w:type="spellEnd"/>
          </w:p>
        </w:tc>
      </w:tr>
      <w:tr w:rsidR="00EC1F73" w:rsidTr="00407D96">
        <w:trPr>
          <w:trHeight w:val="270"/>
        </w:trPr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1</w:t>
            </w:r>
            <w:r>
              <w:rPr>
                <w:rFonts w:ascii="Georgia" w:hAnsi="Georgia"/>
                <w:sz w:val="20"/>
                <w:szCs w:val="20"/>
              </w:rPr>
              <w:t>0</w:t>
            </w:r>
            <w:r w:rsidRPr="003A58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886F8D">
              <w:rPr>
                <w:rFonts w:ascii="Georgia" w:hAnsi="Georgia"/>
                <w:sz w:val="20"/>
                <w:szCs w:val="20"/>
              </w:rPr>
              <w:t>1</w:t>
            </w:r>
            <w:r>
              <w:rPr>
                <w:rFonts w:ascii="Georgia" w:hAnsi="Georgia"/>
                <w:sz w:val="20"/>
                <w:szCs w:val="20"/>
              </w:rPr>
              <w:t>2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 w:rsidRPr="00886F8D"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8.00-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 w:rsidRPr="003A58D3">
              <w:rPr>
                <w:rFonts w:ascii="Georgia" w:hAnsi="Georgia"/>
                <w:sz w:val="20"/>
                <w:szCs w:val="20"/>
              </w:rPr>
              <w:t xml:space="preserve"> 14.00-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 w:rsidRPr="003A58D3">
              <w:rPr>
                <w:rFonts w:ascii="Georgia" w:hAnsi="Georgia"/>
                <w:sz w:val="20"/>
                <w:szCs w:val="20"/>
              </w:rPr>
              <w:t>înnorat</w:t>
            </w:r>
            <w:proofErr w:type="spellEnd"/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7</w:t>
            </w:r>
            <w:r>
              <w:rPr>
                <w:rFonts w:ascii="Georgia" w:hAnsi="Georgia"/>
                <w:sz w:val="20"/>
                <w:szCs w:val="20"/>
              </w:rPr>
              <w:t>22</w:t>
            </w:r>
            <w:r w:rsidRPr="003A58D3">
              <w:rPr>
                <w:rFonts w:ascii="Georgia" w:hAnsi="Georgia"/>
                <w:sz w:val="20"/>
                <w:szCs w:val="20"/>
              </w:rPr>
              <w:t xml:space="preserve"> mm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718mm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tcBorders>
              <w:left w:val="single" w:sz="18" w:space="0" w:color="auto"/>
            </w:tcBorders>
            <w:vAlign w:val="center"/>
          </w:tcPr>
          <w:p w:rsidR="00EC1F73" w:rsidRPr="003A58D3" w:rsidRDefault="00EC1F73" w:rsidP="00407D96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LUNI</w:t>
            </w: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62</w:t>
            </w:r>
            <w:r w:rsidRPr="003A58D3">
              <w:rPr>
                <w:rFonts w:ascii="Georgia" w:hAnsi="Georgia"/>
                <w:sz w:val="20"/>
                <w:szCs w:val="20"/>
              </w:rPr>
              <w:t>%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98%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left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Pr="003A58D3">
              <w:rPr>
                <w:rFonts w:ascii="Georgia" w:hAnsi="Georgia"/>
                <w:sz w:val="20"/>
                <w:szCs w:val="20"/>
              </w:rPr>
              <w:t>,</w:t>
            </w:r>
            <w:r>
              <w:rPr>
                <w:rFonts w:ascii="Georgia" w:hAnsi="Georgia"/>
                <w:sz w:val="20"/>
                <w:szCs w:val="20"/>
              </w:rPr>
              <w:t>4</w:t>
            </w:r>
            <w:r w:rsidRPr="003A58D3">
              <w:rPr>
                <w:rFonts w:ascii="Georgia" w:hAnsi="Georgia"/>
                <w:sz w:val="20"/>
                <w:szCs w:val="20"/>
              </w:rPr>
              <w:t xml:space="preserve"> m/s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A58D3"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Plouă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slab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15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22</w:t>
            </w:r>
            <w:r w:rsidRPr="003A58D3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>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EC1F7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</w:t>
            </w:r>
          </w:p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EC1F7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</w:t>
            </w:r>
          </w:p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în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rafale</w:t>
            </w:r>
            <w:proofErr w:type="spellEnd"/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</w:tcBorders>
            <w:vAlign w:val="center"/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718mm</w:t>
            </w:r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719mm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tcBorders>
              <w:left w:val="single" w:sz="18" w:space="0" w:color="auto"/>
            </w:tcBorders>
            <w:vAlign w:val="center"/>
          </w:tcPr>
          <w:p w:rsidR="00EC1F73" w:rsidRPr="003A58D3" w:rsidRDefault="00EC1F73" w:rsidP="00407D96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58D3">
              <w:rPr>
                <w:rFonts w:ascii="Georgia" w:hAnsi="Georgia"/>
                <w:b/>
                <w:sz w:val="20"/>
                <w:szCs w:val="20"/>
              </w:rPr>
              <w:t>MARȚI</w:t>
            </w: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78%</w:t>
            </w:r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left w:val="single" w:sz="18" w:space="0" w:color="auto"/>
            </w:tcBorders>
            <w:vAlign w:val="center"/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 m/s</w:t>
            </w:r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EC1F73" w:rsidRPr="003A58D3" w:rsidRDefault="00EC1F73" w:rsidP="00407D96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14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24 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EC1F7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cersenin</w:t>
            </w:r>
            <w:proofErr w:type="spellEnd"/>
          </w:p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 – partial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noros</w:t>
            </w:r>
            <w:proofErr w:type="spellEnd"/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EC1F73" w:rsidRPr="003A58D3" w:rsidRDefault="00EC1F73" w:rsidP="00407D96">
            <w:pPr>
              <w:rPr>
                <w:sz w:val="20"/>
                <w:szCs w:val="20"/>
              </w:rPr>
            </w:pP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721mm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712mm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tcBorders>
              <w:lef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b/>
                <w:sz w:val="20"/>
                <w:szCs w:val="20"/>
              </w:rPr>
            </w:pPr>
            <w:r w:rsidRPr="003A58D3">
              <w:rPr>
                <w:rFonts w:ascii="Georgia" w:hAnsi="Georgia"/>
                <w:b/>
                <w:sz w:val="20"/>
                <w:szCs w:val="20"/>
              </w:rPr>
              <w:t>MIERCURI</w:t>
            </w: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72%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53%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1,5 m/s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2,5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14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20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EC1F7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 – partial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noros</w:t>
            </w:r>
            <w:proofErr w:type="spellEnd"/>
          </w:p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 – partial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noros</w:t>
            </w:r>
            <w:proofErr w:type="spellEnd"/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719mm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tcBorders>
              <w:lef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JOI</w:t>
            </w: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68%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86%%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2,0 m/s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1,2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  <w:lang w:val="ro-RO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Temperatur</w:t>
            </w:r>
            <w:proofErr w:type="spellEnd"/>
            <w:r w:rsidRPr="00032B47">
              <w:rPr>
                <w:rFonts w:ascii="Georgia" w:hAnsi="Georgia"/>
                <w:sz w:val="20"/>
                <w:szCs w:val="20"/>
                <w:lang w:val="ro-RO"/>
              </w:rPr>
              <w:t>ă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19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tcBorders>
              <w:top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23</w:t>
            </w:r>
            <w:r w:rsidRPr="00E9136B">
              <w:rPr>
                <w:rFonts w:ascii="Georgia" w:hAnsi="Georgia"/>
                <w:sz w:val="20"/>
                <w:szCs w:val="20"/>
                <w:vertAlign w:val="superscript"/>
              </w:rPr>
              <w:t>0</w:t>
            </w:r>
            <w:r>
              <w:rPr>
                <w:rFonts w:ascii="Georgia" w:hAnsi="Georgia"/>
                <w:sz w:val="20"/>
                <w:szCs w:val="20"/>
              </w:rPr>
              <w:t xml:space="preserve"> C</w:t>
            </w:r>
          </w:p>
        </w:tc>
        <w:tc>
          <w:tcPr>
            <w:tcW w:w="1862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EC1F7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8.00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 w:rsidR="0029763F"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senin</w:t>
            </w:r>
            <w:proofErr w:type="spellEnd"/>
          </w:p>
          <w:p w:rsidR="00EC1F7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Ora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14.00 –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cer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noros</w:t>
            </w:r>
            <w:proofErr w:type="spellEnd"/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Presiune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710mm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tcBorders>
              <w:lef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VINERI</w:t>
            </w:r>
          </w:p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Umiditate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68%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57%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 w:val="restart"/>
            <w:tcBorders>
              <w:left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Vânt</w:t>
            </w:r>
            <w:proofErr w:type="spellEnd"/>
          </w:p>
        </w:tc>
        <w:tc>
          <w:tcPr>
            <w:tcW w:w="1862" w:type="dxa"/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0,9 m/s</w:t>
            </w:r>
          </w:p>
        </w:tc>
        <w:tc>
          <w:tcPr>
            <w:tcW w:w="1862" w:type="dxa"/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1,0 m/s</w:t>
            </w:r>
          </w:p>
        </w:tc>
        <w:tc>
          <w:tcPr>
            <w:tcW w:w="1862" w:type="dxa"/>
            <w:vMerge/>
            <w:tcBorders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EC1F73" w:rsidTr="00407D96">
        <w:tc>
          <w:tcPr>
            <w:tcW w:w="186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C1F73" w:rsidRDefault="00EC1F73" w:rsidP="00407D96"/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032B47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032B47">
              <w:rPr>
                <w:rFonts w:ascii="Georgia" w:hAnsi="Georgia"/>
                <w:sz w:val="20"/>
                <w:szCs w:val="20"/>
              </w:rPr>
              <w:t>Precipitații</w:t>
            </w:r>
            <w:proofErr w:type="spellEnd"/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3A58D3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-</w:t>
            </w:r>
          </w:p>
        </w:tc>
        <w:tc>
          <w:tcPr>
            <w:tcW w:w="1862" w:type="dxa"/>
            <w:tcBorders>
              <w:bottom w:val="single" w:sz="18" w:space="0" w:color="auto"/>
            </w:tcBorders>
            <w:vAlign w:val="center"/>
          </w:tcPr>
          <w:p w:rsidR="00EC1F73" w:rsidRPr="00886F8D" w:rsidRDefault="00EC1F73" w:rsidP="00407D96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Ploaie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scurtă</w:t>
            </w:r>
            <w:proofErr w:type="spellEnd"/>
          </w:p>
        </w:tc>
        <w:tc>
          <w:tcPr>
            <w:tcW w:w="1862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EC1F73" w:rsidRPr="003A58D3" w:rsidRDefault="00EC1F73" w:rsidP="00407D96">
            <w:pPr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EC1F73" w:rsidRDefault="00EC1F73" w:rsidP="005D33C1"/>
    <w:sectPr w:rsidR="00EC1F73" w:rsidSect="00E73294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2127" w:right="850" w:bottom="1134" w:left="1276" w:header="426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FCB" w:rsidRDefault="00E75FCB" w:rsidP="00E160F0">
      <w:r>
        <w:separator/>
      </w:r>
    </w:p>
  </w:endnote>
  <w:endnote w:type="continuationSeparator" w:id="0">
    <w:p w:rsidR="00E75FCB" w:rsidRDefault="00E75FCB" w:rsidP="00E16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Str. Principala 424  Vama Buzăului, jud. Braşov  507245</w:t>
    </w:r>
  </w:p>
  <w:p w:rsidR="00655C4B" w:rsidRPr="00AA5837" w:rsidRDefault="00655C4B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r w:rsidRPr="00AA5837">
      <w:rPr>
        <w:rFonts w:ascii="Palatino Linotype" w:hAnsi="Palatino Linotype"/>
        <w:color w:val="0F243E"/>
        <w:sz w:val="16"/>
        <w:szCs w:val="16"/>
      </w:rPr>
      <w:t>tel. 0268-288506,  fax 0268-288801</w:t>
    </w:r>
  </w:p>
  <w:p w:rsidR="00655C4B" w:rsidRPr="00AA5837" w:rsidRDefault="000D21F5" w:rsidP="00655C4B">
    <w:pPr>
      <w:pStyle w:val="Header"/>
      <w:ind w:left="1582" w:firstLine="142"/>
      <w:jc w:val="right"/>
      <w:rPr>
        <w:rFonts w:ascii="Palatino Linotype" w:hAnsi="Palatino Linotype"/>
        <w:color w:val="0F243E"/>
        <w:sz w:val="16"/>
        <w:szCs w:val="16"/>
      </w:rPr>
    </w:pPr>
    <w:hyperlink r:id="rId1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scoalavm_bz@yahoo.com</w:t>
      </w:r>
    </w:hyperlink>
  </w:p>
  <w:p w:rsidR="00002654" w:rsidRPr="00655C4B" w:rsidRDefault="000D21F5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655C4B" w:rsidRPr="00AA5837">
        <w:rPr>
          <w:rFonts w:ascii="Palatino Linotype" w:hAnsi="Palatino Linotype"/>
          <w:color w:val="0F243E"/>
          <w:sz w:val="16"/>
          <w:szCs w:val="16"/>
        </w:rPr>
        <w:t>http://vamabuzaului.scoli.edu.ro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C4B" w:rsidRPr="00425CF8" w:rsidRDefault="00655C4B" w:rsidP="00655C4B">
    <w:pPr>
      <w:pBdr>
        <w:bottom w:val="single" w:sz="12" w:space="1" w:color="auto"/>
      </w:pBdr>
      <w:rPr>
        <w:sz w:val="4"/>
        <w:szCs w:val="18"/>
      </w:rPr>
    </w:pP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 xml:space="preserve">Str. </w:t>
    </w:r>
    <w:r w:rsidRPr="00DB2DA6">
      <w:rPr>
        <w:rFonts w:ascii="Cambria" w:hAnsi="Cambria"/>
        <w:color w:val="0F243E"/>
        <w:sz w:val="16"/>
        <w:szCs w:val="16"/>
      </w:rPr>
      <w:t>Principala 424  Vama Buzăului, jud. Braşov  507245</w:t>
    </w:r>
  </w:p>
  <w:p w:rsidR="00655C4B" w:rsidRPr="00DB2DA6" w:rsidRDefault="00655C4B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r w:rsidRPr="00DB2DA6">
      <w:rPr>
        <w:rFonts w:ascii="Cambria" w:hAnsi="Cambria"/>
        <w:color w:val="0F243E"/>
        <w:sz w:val="16"/>
        <w:szCs w:val="16"/>
      </w:rPr>
      <w:t>tel. 0268-288506,  fax 0268-288801</w:t>
    </w:r>
  </w:p>
  <w:p w:rsidR="00655C4B" w:rsidRPr="00DB2DA6" w:rsidRDefault="000D21F5" w:rsidP="00655C4B">
    <w:pPr>
      <w:pStyle w:val="Header"/>
      <w:ind w:left="1582" w:firstLine="142"/>
      <w:jc w:val="right"/>
      <w:rPr>
        <w:rFonts w:ascii="Cambria" w:hAnsi="Cambria"/>
        <w:color w:val="0F243E"/>
        <w:sz w:val="16"/>
        <w:szCs w:val="16"/>
      </w:rPr>
    </w:pPr>
    <w:hyperlink r:id="rId1" w:history="1">
      <w:r w:rsidR="00655C4B" w:rsidRPr="00DB2DA6">
        <w:rPr>
          <w:rFonts w:ascii="Cambria" w:hAnsi="Cambria"/>
          <w:color w:val="0F243E"/>
          <w:sz w:val="16"/>
          <w:szCs w:val="16"/>
        </w:rPr>
        <w:t>scoalavm_bz@yahoo.com</w:t>
      </w:r>
    </w:hyperlink>
  </w:p>
  <w:p w:rsidR="00655C4B" w:rsidRPr="001C12E3" w:rsidRDefault="000D21F5" w:rsidP="00655C4B">
    <w:pPr>
      <w:ind w:left="1004" w:firstLine="720"/>
      <w:jc w:val="right"/>
      <w:rPr>
        <w:b/>
        <w:i/>
        <w:iCs/>
        <w:sz w:val="16"/>
        <w:szCs w:val="16"/>
        <w:lang w:val="it-IT"/>
      </w:rPr>
    </w:pPr>
    <w:hyperlink r:id="rId2" w:history="1">
      <w:r w:rsidR="00AD36F1" w:rsidRPr="002D2B96">
        <w:rPr>
          <w:rStyle w:val="Hyperlink"/>
          <w:rFonts w:ascii="Cambria" w:hAnsi="Cambria"/>
          <w:sz w:val="16"/>
          <w:szCs w:val="16"/>
        </w:rPr>
        <w:t>www.scoala-vama-buzaului.ro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FCB" w:rsidRDefault="00E75FCB" w:rsidP="00E160F0">
      <w:r>
        <w:separator/>
      </w:r>
    </w:p>
  </w:footnote>
  <w:footnote w:type="continuationSeparator" w:id="0">
    <w:p w:rsidR="00E75FCB" w:rsidRDefault="00E75FCB" w:rsidP="00E160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0F0" w:rsidRPr="00125B2E" w:rsidRDefault="00E160F0" w:rsidP="00125B2E">
    <w:pPr>
      <w:pStyle w:val="Header"/>
    </w:pPr>
    <w:r w:rsidRPr="00125B2E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25F" w:rsidRPr="00AA5837" w:rsidRDefault="00AD36F1" w:rsidP="0070025F">
    <w:pPr>
      <w:pStyle w:val="Header"/>
      <w:ind w:firstLine="1414"/>
      <w:jc w:val="center"/>
      <w:rPr>
        <w:rFonts w:ascii="Palatino Linotype" w:hAnsi="Palatino Linotype"/>
        <w:b/>
        <w:color w:val="0F243E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5141595</wp:posOffset>
          </wp:positionH>
          <wp:positionV relativeFrom="paragraph">
            <wp:posOffset>-92075</wp:posOffset>
          </wp:positionV>
          <wp:extent cx="1078230" cy="948690"/>
          <wp:effectExtent l="0" t="0" r="7620" b="3810"/>
          <wp:wrapThrough wrapText="bothSides">
            <wp:wrapPolygon edited="0">
              <wp:start x="0" y="0"/>
              <wp:lineTo x="0" y="21253"/>
              <wp:lineTo x="21371" y="21253"/>
              <wp:lineTo x="21371" y="0"/>
              <wp:lineTo x="0" y="0"/>
            </wp:wrapPolygon>
          </wp:wrapThrough>
          <wp:docPr id="40" name="Picture 2" descr="Description: E:\2017_2018\proiect_VERT\logo_VERT_fina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:\2017_2018\proiect_VERT\logo_VERT_fina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21F5" w:rsidRPr="000D21F5">
      <w:rPr>
        <w:noProof/>
        <w:lang w:val="en-US"/>
      </w:rPr>
      <w:pict>
        <v:group id="Group 43" o:spid="_x0000_s4102" style="position:absolute;left:0;text-align:left;margin-left:175.3pt;margin-top:-3.1pt;width:137.85pt;height:41.95pt;z-index:251659520;mso-position-horizontal-relative:text;mso-position-vertical-relative:text" coordorigin="4704,364" coordsize="2757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">
          <v:rect id="Rectangle 39" o:spid="_x0000_s4104" style="position:absolute;left:4704;top:842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<v:textbox>
              <w:txbxContent>
                <w:p w:rsidR="00E44D0D" w:rsidRPr="00AD36F1" w:rsidRDefault="00E44D0D" w:rsidP="00E44D0D">
                  <w:pPr>
                    <w:spacing w:line="276" w:lineRule="auto"/>
                    <w:jc w:val="center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Proiect strategic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7</w:t>
                  </w: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 xml:space="preserve"> - 201</w:t>
                  </w:r>
                  <w:r w:rsidR="00AD36F1"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9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7" o:spid="_x0000_s4103" type="#_x0000_t75" alt="logo_proiect_E+_640" style="position:absolute;left:5189;top:364;width:2256;height:5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U33CAAAA2gAAAA8AAABkcnMvZG93bnJldi54bWxET8tqwkAU3Qv9h+EWutNJXVRJHUORCi0p&#10;SlNLt5fMzYNk7oSZUVO/3lkILg/nvcpG04sTOd9aVvA8S0AQl1a3XCs4/GynSxA+IGvsLZOCf/KQ&#10;rR8mK0y1PfM3nYpQixjCPkUFTQhDKqUvGzLoZ3YgjlxlncEQoauldniO4aaX8yR5kQZbjg0NDrRp&#10;qOyKo1GwuFSd+63z/HDcvXeff/uvjc2XSj09jm+vIAKN4S6+uT+0grg1Xok3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1N9wgAAANoAAAAPAAAAAAAAAAAAAAAAAJ8C&#10;AABkcnMvZG93bnJldi54bWxQSwUGAAAAAAQABAD3AAAAjgMAAAAA&#10;">
            <v:imagedata r:id="rId2" o:title="logo_proiect_E+_640" cropbottom="41388f" cropleft="23192f"/>
          </v:shape>
        </v:group>
      </w:pict>
    </w:r>
    <w:r w:rsidR="000D21F5" w:rsidRPr="000D21F5">
      <w:rPr>
        <w:noProof/>
        <w:lang w:val="en-US"/>
      </w:rPr>
      <w:pict>
        <v:group id="Group 42" o:spid="_x0000_s4099" style="position:absolute;left:0;text-align:left;margin-left:-36.75pt;margin-top:-3.1pt;width:137.85pt;height:70.55pt;z-index:251656192;mso-position-horizontal-relative:text;mso-position-vertical-relative:text" coordorigin="541,364" coordsize="2757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">
          <v:shape id="Picture 23" o:spid="_x0000_s4101" type="#_x0000_t75" alt="logo_antet_fara_ani" style="position:absolute;left:1207;top:364;width:1201;height:1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OrvDAAAA2gAAAA8AAABkcnMvZG93bnJldi54bWxEj0+LwjAUxO+C3yG8BW+arn8WqUYRQfSw&#10;ILpevD2bZ9vd5qUkUbt+eiMIHoeZ+Q0znTemEldyvrSs4LOXgCDOrC45V3D4WXXHIHxA1lhZJgX/&#10;5GE+a7emmGp74x1d9yEXEcI+RQVFCHUqpc8KMuh7tiaO3tk6gyFKl0vt8BbhppL9JPmSBkuOCwXW&#10;tCwo+9tfjIJl31zuzn4PjnJR5dvT74jXslaq89EsJiACNeEdfrU3WsEQnlfiDZ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U6u8MAAADaAAAADwAAAAAAAAAAAAAAAACf&#10;AgAAZHJzL2Rvd25yZXYueG1sUEsFBgAAAAAEAAQA9wAAAI8DAAAAAA==&#10;">
            <v:imagedata r:id="rId3" o:title="logo_antet_fara_ani"/>
          </v:shape>
          <v:rect id="Rectangle 35" o:spid="_x0000_s4100" style="position:absolute;left:541;top:1414;width:2757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<v:textbox>
              <w:txbxContent>
                <w:p w:rsidR="00E44D0D" w:rsidRPr="00AD36F1" w:rsidRDefault="00E44D0D" w:rsidP="00E44D0D">
                  <w:pPr>
                    <w:spacing w:line="276" w:lineRule="auto"/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</w:pPr>
                  <w:r w:rsidRPr="00AD36F1">
                    <w:rPr>
                      <w:rFonts w:ascii="Cambria" w:hAnsi="Cambria"/>
                      <w:b/>
                      <w:color w:val="4F6228" w:themeColor="accent3" w:themeShade="80"/>
                      <w:sz w:val="16"/>
                      <w:szCs w:val="16"/>
                    </w:rPr>
                    <w:t>Şcoala Gimnazială Vama Buzăului</w:t>
                  </w:r>
                  <w:r w:rsidRPr="00AD36F1">
                    <w:rPr>
                      <w:rFonts w:ascii="Cambria" w:hAnsi="Cambria"/>
                      <w:color w:val="4F6228" w:themeColor="accent3" w:themeShade="80"/>
                      <w:sz w:val="16"/>
                      <w:szCs w:val="16"/>
                    </w:rPr>
                    <w:br/>
                  </w:r>
                </w:p>
              </w:txbxContent>
            </v:textbox>
          </v:rect>
        </v:group>
      </w:pict>
    </w:r>
  </w:p>
  <w:p w:rsidR="0070025F" w:rsidRPr="00AA5837" w:rsidRDefault="0070025F" w:rsidP="0070025F">
    <w:pPr>
      <w:pStyle w:val="Header"/>
      <w:rPr>
        <w:rFonts w:ascii="Palatino Linotype" w:hAnsi="Palatino Linotype"/>
        <w:color w:val="0F243E"/>
        <w:sz w:val="16"/>
        <w:szCs w:val="16"/>
      </w:rPr>
    </w:pPr>
  </w:p>
  <w:p w:rsidR="00125B2E" w:rsidRPr="0070025F" w:rsidRDefault="000D21F5" w:rsidP="0070025F">
    <w:pPr>
      <w:pStyle w:val="Header"/>
      <w:rPr>
        <w:szCs w:val="16"/>
      </w:rPr>
    </w:pPr>
    <w:r>
      <w:rPr>
        <w:noProof/>
        <w:szCs w:val="16"/>
        <w:lang w:val="en-US"/>
      </w:rPr>
      <w:pict>
        <v:rect id="Rectangle 41" o:spid="_x0000_s4098" style="position:absolute;margin-left:100.1pt;margin-top:12.8pt;width:295.8pt;height:36.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g+twIAALg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" filled="f" stroked="f">
          <v:textbox>
            <w:txbxContent>
              <w:p w:rsidR="00AD36F1" w:rsidRPr="00AD36F1" w:rsidRDefault="00AD36F1" w:rsidP="00AD36F1">
                <w:pPr>
                  <w:shd w:val="clear" w:color="auto" w:fill="9BBB59" w:themeFill="accent3"/>
                  <w:spacing w:line="276" w:lineRule="auto"/>
                  <w:jc w:val="center"/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</w:pPr>
                <w:r w:rsidRPr="00AD36F1">
                  <w:rPr>
                    <w:rFonts w:ascii="Cambria" w:hAnsi="Cambria"/>
                    <w:b/>
                    <w:color w:val="4F6228" w:themeColor="accent3" w:themeShade="80"/>
                    <w:sz w:val="16"/>
                    <w:szCs w:val="16"/>
                  </w:rPr>
                  <w:t>VERT</w:t>
                </w:r>
              </w:p>
              <w:p w:rsidR="00AD36F1" w:rsidRPr="00AD36F1" w:rsidRDefault="00AD36F1" w:rsidP="00AD36F1">
                <w:pPr>
                  <w:shd w:val="clear" w:color="auto" w:fill="9BBB59" w:themeFill="accent3"/>
                  <w:spacing w:line="276" w:lineRule="auto"/>
                  <w:jc w:val="center"/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</w:pPr>
                <w:r>
                  <w:rPr>
                    <w:b/>
                    <w:color w:val="4F6228" w:themeColor="accent3" w:themeShade="80"/>
                    <w:sz w:val="18"/>
                    <w:szCs w:val="18"/>
                  </w:rPr>
                  <w:t>„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V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olontariat,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E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ngagement,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R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 xml:space="preserve">esponsabilité, </w:t>
                </w:r>
                <w:r w:rsidRPr="00AD36F1">
                  <w:rPr>
                    <w:b/>
                    <w:color w:val="4F6228" w:themeColor="accent3" w:themeShade="80"/>
                    <w:sz w:val="18"/>
                    <w:szCs w:val="18"/>
                  </w:rPr>
                  <w:t>T</w:t>
                </w:r>
                <w:r w:rsidRPr="00AD36F1">
                  <w:rPr>
                    <w:color w:val="4F6228" w:themeColor="accent3" w:themeShade="80"/>
                    <w:sz w:val="18"/>
                    <w:szCs w:val="18"/>
                  </w:rPr>
                  <w:t>ransfert de bonnes pratiques</w:t>
                </w:r>
                <w:r>
                  <w:rPr>
                    <w:color w:val="4F6228" w:themeColor="accent3" w:themeShade="80"/>
                    <w:sz w:val="18"/>
                    <w:szCs w:val="18"/>
                  </w:rPr>
                  <w:t>”</w:t>
                </w:r>
                <w:r w:rsidRPr="00AD36F1">
                  <w:rPr>
                    <w:rFonts w:ascii="Cambria" w:hAnsi="Cambria"/>
                    <w:color w:val="4F6228" w:themeColor="accent3" w:themeShade="80"/>
                    <w:sz w:val="18"/>
                    <w:szCs w:val="18"/>
                  </w:rPr>
                  <w:br/>
                </w:r>
              </w:p>
            </w:txbxContent>
          </v:textbox>
        </v:rect>
      </w:pict>
    </w:r>
    <w:r>
      <w:rPr>
        <w:noProof/>
        <w:szCs w:val="16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1" o:spid="_x0000_s4097" type="#_x0000_t32" style="position:absolute;margin-left:-18.05pt;margin-top:49.4pt;width:510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8j6IAIAADw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FEF"/>
    <w:multiLevelType w:val="hybridMultilevel"/>
    <w:tmpl w:val="9D00A206"/>
    <w:lvl w:ilvl="0" w:tplc="0418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70FEB"/>
    <w:multiLevelType w:val="hybridMultilevel"/>
    <w:tmpl w:val="DBBAE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106F9"/>
    <w:multiLevelType w:val="hybridMultilevel"/>
    <w:tmpl w:val="9C7813C4"/>
    <w:lvl w:ilvl="0" w:tplc="DB7816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06D74"/>
    <w:multiLevelType w:val="hybridMultilevel"/>
    <w:tmpl w:val="42E84CCA"/>
    <w:lvl w:ilvl="0" w:tplc="522AA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6436F"/>
    <w:multiLevelType w:val="hybridMultilevel"/>
    <w:tmpl w:val="677EAE0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5427BA9"/>
    <w:multiLevelType w:val="hybridMultilevel"/>
    <w:tmpl w:val="8E1438BC"/>
    <w:lvl w:ilvl="0" w:tplc="E7369A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ourier New" w:hAnsi="Calibri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9763F"/>
    <w:rsid w:val="00002654"/>
    <w:rsid w:val="000143A7"/>
    <w:rsid w:val="0002321E"/>
    <w:rsid w:val="000A3EBE"/>
    <w:rsid w:val="000A7CD5"/>
    <w:rsid w:val="000B032C"/>
    <w:rsid w:val="000B40AA"/>
    <w:rsid w:val="000D21F5"/>
    <w:rsid w:val="000F7FEE"/>
    <w:rsid w:val="001119D1"/>
    <w:rsid w:val="00125B2E"/>
    <w:rsid w:val="00154E81"/>
    <w:rsid w:val="001A28C4"/>
    <w:rsid w:val="001B11CF"/>
    <w:rsid w:val="001E1B05"/>
    <w:rsid w:val="001E3C7E"/>
    <w:rsid w:val="001F03E6"/>
    <w:rsid w:val="00213B82"/>
    <w:rsid w:val="00217105"/>
    <w:rsid w:val="00237C63"/>
    <w:rsid w:val="00245BBA"/>
    <w:rsid w:val="00272B34"/>
    <w:rsid w:val="00276681"/>
    <w:rsid w:val="0029763F"/>
    <w:rsid w:val="002C3596"/>
    <w:rsid w:val="002E0DE0"/>
    <w:rsid w:val="00326DF0"/>
    <w:rsid w:val="00361477"/>
    <w:rsid w:val="004055F4"/>
    <w:rsid w:val="004061C1"/>
    <w:rsid w:val="00407B68"/>
    <w:rsid w:val="00424B89"/>
    <w:rsid w:val="0044242F"/>
    <w:rsid w:val="00457AED"/>
    <w:rsid w:val="00514539"/>
    <w:rsid w:val="00517D99"/>
    <w:rsid w:val="0053227E"/>
    <w:rsid w:val="00545904"/>
    <w:rsid w:val="00585599"/>
    <w:rsid w:val="005A51C8"/>
    <w:rsid w:val="005A75AB"/>
    <w:rsid w:val="005D33C1"/>
    <w:rsid w:val="005D76E1"/>
    <w:rsid w:val="00601C3E"/>
    <w:rsid w:val="00605059"/>
    <w:rsid w:val="00606A63"/>
    <w:rsid w:val="00614389"/>
    <w:rsid w:val="00655C4B"/>
    <w:rsid w:val="00662C80"/>
    <w:rsid w:val="006A08AE"/>
    <w:rsid w:val="006C51E0"/>
    <w:rsid w:val="0070025F"/>
    <w:rsid w:val="0072608A"/>
    <w:rsid w:val="00741580"/>
    <w:rsid w:val="007C75A2"/>
    <w:rsid w:val="008126DD"/>
    <w:rsid w:val="008849B3"/>
    <w:rsid w:val="00886058"/>
    <w:rsid w:val="00906BB9"/>
    <w:rsid w:val="00954E25"/>
    <w:rsid w:val="00962072"/>
    <w:rsid w:val="00964164"/>
    <w:rsid w:val="00966814"/>
    <w:rsid w:val="009818C3"/>
    <w:rsid w:val="00987F5E"/>
    <w:rsid w:val="00996DDF"/>
    <w:rsid w:val="009F197E"/>
    <w:rsid w:val="00A43CC3"/>
    <w:rsid w:val="00A7649C"/>
    <w:rsid w:val="00AA5837"/>
    <w:rsid w:val="00AB028B"/>
    <w:rsid w:val="00AC41BE"/>
    <w:rsid w:val="00AD36F1"/>
    <w:rsid w:val="00AD7A13"/>
    <w:rsid w:val="00B07138"/>
    <w:rsid w:val="00B32315"/>
    <w:rsid w:val="00B84CEC"/>
    <w:rsid w:val="00BD14DE"/>
    <w:rsid w:val="00BE1284"/>
    <w:rsid w:val="00CA23A9"/>
    <w:rsid w:val="00CC3BA7"/>
    <w:rsid w:val="00CE269B"/>
    <w:rsid w:val="00DB2DA6"/>
    <w:rsid w:val="00DB2F28"/>
    <w:rsid w:val="00DE24B1"/>
    <w:rsid w:val="00DF2CE0"/>
    <w:rsid w:val="00E10961"/>
    <w:rsid w:val="00E160F0"/>
    <w:rsid w:val="00E31923"/>
    <w:rsid w:val="00E432BE"/>
    <w:rsid w:val="00E44D0D"/>
    <w:rsid w:val="00E73294"/>
    <w:rsid w:val="00E75FCB"/>
    <w:rsid w:val="00E9682B"/>
    <w:rsid w:val="00EA0576"/>
    <w:rsid w:val="00EB5CD0"/>
    <w:rsid w:val="00EC1F73"/>
    <w:rsid w:val="00F254DD"/>
    <w:rsid w:val="00F37781"/>
    <w:rsid w:val="00F45E1B"/>
    <w:rsid w:val="00FA08A7"/>
    <w:rsid w:val="00FA097B"/>
    <w:rsid w:val="00FC4422"/>
    <w:rsid w:val="00FD37FA"/>
    <w:rsid w:val="00FF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7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CC3B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ro-RO"/>
    </w:rPr>
  </w:style>
  <w:style w:type="paragraph" w:styleId="Heading3">
    <w:name w:val="heading 3"/>
    <w:basedOn w:val="Normal"/>
    <w:next w:val="Normal"/>
    <w:link w:val="Heading3Char"/>
    <w:qFormat/>
    <w:rsid w:val="005D33C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44"/>
      <w:szCs w:val="24"/>
      <w:lang w:val="fr-FR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24B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CC3BA7"/>
    <w:rPr>
      <w:rFonts w:ascii="Times New Roman" w:eastAsia="Times New Roman" w:hAnsi="Times New Roman"/>
      <w:b/>
      <w:sz w:val="24"/>
      <w:lang w:val="ro-RO"/>
    </w:rPr>
  </w:style>
  <w:style w:type="paragraph" w:styleId="NoSpacing">
    <w:name w:val="No Spacing"/>
    <w:qFormat/>
    <w:rsid w:val="00CC3BA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1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rsid w:val="005D33C1"/>
    <w:rPr>
      <w:rFonts w:ascii="Times New Roman" w:eastAsia="Times New Roman" w:hAnsi="Times New Roman"/>
      <w:b/>
      <w:bCs/>
      <w:i/>
      <w:iCs/>
      <w:sz w:val="44"/>
      <w:szCs w:val="24"/>
      <w:lang w:val="fr-FR" w:eastAsia="ro-RO"/>
    </w:rPr>
  </w:style>
  <w:style w:type="table" w:styleId="TableGrid">
    <w:name w:val="Table Grid"/>
    <w:basedOn w:val="TableNormal"/>
    <w:uiPriority w:val="39"/>
    <w:rsid w:val="00217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vamabuzaului.scoli.edu.ro" TargetMode="External"/><Relationship Id="rId1" Type="http://schemas.openxmlformats.org/officeDocument/2006/relationships/hyperlink" Target="mailto:scoalavm_bz@yahoo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-vama-buzaului.ro" TargetMode="External"/><Relationship Id="rId1" Type="http://schemas.openxmlformats.org/officeDocument/2006/relationships/hyperlink" Target="mailto:scoalavm_bz@yahoo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cea\Desktop\antet_VERT%20-%20Copy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antet_VERT - Copy (2)</Template>
  <TotalTime>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935</CharactersWithSpaces>
  <SharedDoc>false</SharedDoc>
  <HLinks>
    <vt:vector size="36" baseType="variant">
      <vt:variant>
        <vt:i4>131087</vt:i4>
      </vt:variant>
      <vt:variant>
        <vt:i4>9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http://vamabuzaului.scoli.edu.ro/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mailto:scoalavm_bz@yahoo.com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Mircea</dc:creator>
  <cp:lastModifiedBy>Mircea</cp:lastModifiedBy>
  <cp:revision>2</cp:revision>
  <cp:lastPrinted>2016-09-20T09:54:00Z</cp:lastPrinted>
  <dcterms:created xsi:type="dcterms:W3CDTF">2019-10-25T05:29:00Z</dcterms:created>
  <dcterms:modified xsi:type="dcterms:W3CDTF">2019-10-25T05:29:00Z</dcterms:modified>
</cp:coreProperties>
</file>