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844" w:rsidRDefault="00E61E87">
      <w:r>
        <w:rPr>
          <w:noProof/>
          <w:lang w:eastAsia="cs-CZ"/>
        </w:rPr>
        <w:drawing>
          <wp:inline distT="0" distB="0" distL="0" distR="0">
            <wp:extent cx="5760720" cy="4053469"/>
            <wp:effectExtent l="0" t="0" r="0" b="444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E87" w:rsidRDefault="00E61E87">
      <w:r>
        <w:rPr>
          <w:noProof/>
          <w:lang w:eastAsia="cs-CZ"/>
        </w:rPr>
        <w:drawing>
          <wp:inline distT="0" distB="0" distL="0" distR="0">
            <wp:extent cx="5760720" cy="3926274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2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E87" w:rsidRDefault="00E61E87"/>
    <w:p w:rsidR="00E61E87" w:rsidRDefault="00E61E87"/>
    <w:p w:rsidR="00E61E87" w:rsidRDefault="00E61E87">
      <w:r>
        <w:rPr>
          <w:noProof/>
          <w:lang w:eastAsia="cs-CZ"/>
        </w:rPr>
        <w:lastRenderedPageBreak/>
        <w:drawing>
          <wp:inline distT="0" distB="0" distL="0" distR="0">
            <wp:extent cx="5760720" cy="3075472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E87" w:rsidRDefault="00E61E87"/>
    <w:p w:rsidR="00E61E87" w:rsidRDefault="00E61E87"/>
    <w:p w:rsidR="00E61E87" w:rsidRDefault="00E61E87" w:rsidP="00E61E87">
      <w:pPr>
        <w:jc w:val="center"/>
      </w:pPr>
      <w:bookmarkStart w:id="0" w:name="_GoBack"/>
      <w:r>
        <w:rPr>
          <w:noProof/>
          <w:lang w:eastAsia="cs-CZ"/>
        </w:rPr>
        <w:drawing>
          <wp:inline distT="0" distB="0" distL="0" distR="0" wp14:anchorId="66B00F8E" wp14:editId="0B51B552">
            <wp:extent cx="3423859" cy="4823138"/>
            <wp:effectExtent l="0" t="0" r="571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428" cy="482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61E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E87"/>
    <w:rsid w:val="0088646E"/>
    <w:rsid w:val="008F0844"/>
    <w:rsid w:val="00E6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61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61E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61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61E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1E000F9B.dotm</Template>
  <TotalTime>76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Baníková Martina</dc:creator>
  <cp:lastModifiedBy>Baníková Martina</cp:lastModifiedBy>
  <cp:revision>1</cp:revision>
  <cp:lastPrinted>2017-06-20T09:01:00Z</cp:lastPrinted>
  <dcterms:created xsi:type="dcterms:W3CDTF">2017-06-20T08:58:00Z</dcterms:created>
  <dcterms:modified xsi:type="dcterms:W3CDTF">2017-06-20T10:14:00Z</dcterms:modified>
</cp:coreProperties>
</file>