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7409"/>
        <w:gridCol w:w="1537"/>
      </w:tblGrid>
      <w:tr w:rsidR="00D55303" w:rsidTr="00D55303">
        <w:tc>
          <w:tcPr>
            <w:tcW w:w="1242" w:type="dxa"/>
          </w:tcPr>
          <w:p w:rsidR="00D55303" w:rsidRPr="00626FA8" w:rsidRDefault="00D55303" w:rsidP="009737B1">
            <w:pPr>
              <w:rPr>
                <w:b/>
              </w:rPr>
            </w:pPr>
            <w:bookmarkStart w:id="0" w:name="_GoBack"/>
            <w:bookmarkEnd w:id="0"/>
            <w:r w:rsidRPr="00626FA8">
              <w:rPr>
                <w:b/>
              </w:rPr>
              <w:t>Who</w:t>
            </w:r>
            <w:r w:rsidR="00E61405">
              <w:rPr>
                <w:b/>
              </w:rPr>
              <w:t xml:space="preserve"> </w:t>
            </w:r>
            <w:proofErr w:type="spellStart"/>
            <w:r w:rsidR="00E61405">
              <w:rPr>
                <w:b/>
              </w:rPr>
              <w:t>presented</w:t>
            </w:r>
            <w:proofErr w:type="spellEnd"/>
            <w:r w:rsidRPr="00626FA8">
              <w:rPr>
                <w:b/>
              </w:rPr>
              <w:t>?</w:t>
            </w:r>
          </w:p>
        </w:tc>
        <w:tc>
          <w:tcPr>
            <w:tcW w:w="7938" w:type="dxa"/>
          </w:tcPr>
          <w:p w:rsidR="00D55303" w:rsidRPr="00626FA8" w:rsidRDefault="00D55303" w:rsidP="009737B1">
            <w:pPr>
              <w:rPr>
                <w:b/>
              </w:rPr>
            </w:pPr>
            <w:proofErr w:type="spellStart"/>
            <w:r w:rsidRPr="00626FA8">
              <w:rPr>
                <w:b/>
              </w:rPr>
              <w:t>What</w:t>
            </w:r>
            <w:proofErr w:type="spellEnd"/>
            <w:r w:rsidRPr="00626FA8">
              <w:rPr>
                <w:b/>
              </w:rPr>
              <w:t>?</w:t>
            </w:r>
          </w:p>
        </w:tc>
        <w:tc>
          <w:tcPr>
            <w:tcW w:w="1426" w:type="dxa"/>
          </w:tcPr>
          <w:p w:rsidR="00D55303" w:rsidRDefault="00E61405" w:rsidP="009737B1">
            <w:r>
              <w:t xml:space="preserve">Who </w:t>
            </w:r>
            <w:proofErr w:type="spellStart"/>
            <w:r>
              <w:t>is</w:t>
            </w:r>
            <w:proofErr w:type="spellEnd"/>
            <w:r>
              <w:t xml:space="preserve"> in </w:t>
            </w:r>
            <w:proofErr w:type="spellStart"/>
            <w:r>
              <w:t>charge</w:t>
            </w:r>
            <w:proofErr w:type="spellEnd"/>
            <w:r>
              <w:t>?</w:t>
            </w:r>
          </w:p>
        </w:tc>
      </w:tr>
      <w:tr w:rsidR="00D55303" w:rsidRPr="00D55303" w:rsidTr="00D55303">
        <w:tc>
          <w:tcPr>
            <w:tcW w:w="1242" w:type="dxa"/>
          </w:tcPr>
          <w:p w:rsidR="00D55303" w:rsidRDefault="00D55303" w:rsidP="009737B1">
            <w:r>
              <w:t>Ulla</w:t>
            </w:r>
          </w:p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/>
          <w:p w:rsidR="00A24B8F" w:rsidRDefault="00A24B8F" w:rsidP="009737B1">
            <w:r>
              <w:t>Carolin</w:t>
            </w:r>
          </w:p>
        </w:tc>
        <w:tc>
          <w:tcPr>
            <w:tcW w:w="7938" w:type="dxa"/>
          </w:tcPr>
          <w:p w:rsidR="00D55303" w:rsidRPr="00626FA8" w:rsidRDefault="00D55303" w:rsidP="009737B1">
            <w:pPr>
              <w:rPr>
                <w:b/>
                <w:lang w:val="en-US"/>
              </w:rPr>
            </w:pPr>
            <w:r w:rsidRPr="00626FA8">
              <w:rPr>
                <w:b/>
                <w:lang w:val="en-US"/>
              </w:rPr>
              <w:t xml:space="preserve">Introduction of </w:t>
            </w:r>
            <w:proofErr w:type="spellStart"/>
            <w:r w:rsidRPr="00626FA8">
              <w:rPr>
                <w:b/>
                <w:lang w:val="en-US"/>
              </w:rPr>
              <w:t>TwinSpace</w:t>
            </w:r>
            <w:proofErr w:type="spellEnd"/>
          </w:p>
          <w:p w:rsidR="00D55303" w:rsidRPr="00626FA8" w:rsidRDefault="00D55303" w:rsidP="00626F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 w:rsidRPr="00626FA8">
              <w:rPr>
                <w:lang w:val="en-US"/>
              </w:rPr>
              <w:t xml:space="preserve">Explanation of </w:t>
            </w:r>
            <w:r w:rsidR="00F65C36">
              <w:rPr>
                <w:lang w:val="en-US"/>
              </w:rPr>
              <w:t>“</w:t>
            </w:r>
            <w:r w:rsidRPr="00626FA8">
              <w:rPr>
                <w:lang w:val="en-US"/>
              </w:rPr>
              <w:t>Game to get to know each other“</w:t>
            </w:r>
          </w:p>
          <w:p w:rsidR="00D55303" w:rsidRDefault="00D55303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In </w:t>
            </w:r>
            <w:r w:rsidR="00D95EB9">
              <w:rPr>
                <w:lang w:val="en-US"/>
              </w:rPr>
              <w:t>Germany</w:t>
            </w:r>
            <w:r>
              <w:rPr>
                <w:lang w:val="en-US"/>
              </w:rPr>
              <w:t>: presentation of students</w:t>
            </w:r>
          </w:p>
          <w:p w:rsidR="00D55303" w:rsidRDefault="00D55303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BUT: only the students who travel to </w:t>
            </w:r>
            <w:r w:rsidR="00D95EB9">
              <w:rPr>
                <w:lang w:val="en-US"/>
              </w:rPr>
              <w:t>Germany</w:t>
            </w:r>
          </w:p>
          <w:p w:rsidR="00D55303" w:rsidRDefault="00D95EB9" w:rsidP="009737B1">
            <w:pPr>
              <w:rPr>
                <w:lang w:val="en-US"/>
              </w:rPr>
            </w:pPr>
            <w:r>
              <w:rPr>
                <w:lang w:val="en-US"/>
              </w:rPr>
              <w:t>Germany</w:t>
            </w:r>
            <w:r w:rsidR="00D55303">
              <w:rPr>
                <w:lang w:val="en-US"/>
              </w:rPr>
              <w:t xml:space="preserve"> presents all their students</w:t>
            </w:r>
          </w:p>
          <w:p w:rsidR="00626FA8" w:rsidRDefault="00626FA8" w:rsidP="00626F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Invite your students to </w:t>
            </w:r>
            <w:proofErr w:type="spellStart"/>
            <w:r>
              <w:rPr>
                <w:lang w:val="en-US"/>
              </w:rPr>
              <w:t>TwinSpace</w:t>
            </w:r>
            <w:proofErr w:type="spellEnd"/>
            <w:r>
              <w:rPr>
                <w:lang w:val="en-US"/>
              </w:rPr>
              <w:t>: Password: Erasmus</w:t>
            </w:r>
          </w:p>
          <w:p w:rsidR="00112EB5" w:rsidRPr="00112EB5" w:rsidRDefault="00626FA8" w:rsidP="00626F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Upload material! (files</w:t>
            </w:r>
            <w:r w:rsidR="00112EB5">
              <w:rPr>
                <w:lang w:val="en-US"/>
              </w:rPr>
              <w:t xml:space="preserve">); edit page </w:t>
            </w:r>
            <w:r w:rsidR="00112EB5">
              <w:rPr>
                <w:rFonts w:cs="Arial"/>
                <w:lang w:val="en-US"/>
              </w:rPr>
              <w:t>→</w:t>
            </w:r>
            <w:r w:rsidR="00112EB5">
              <w:rPr>
                <w:lang w:val="en-US"/>
              </w:rPr>
              <w:t xml:space="preserve"> who can see this page?</w:t>
            </w:r>
            <w:r w:rsidR="00112EB5">
              <w:rPr>
                <w:rFonts w:cs="Arial"/>
                <w:lang w:val="en-US"/>
              </w:rPr>
              <w:t xml:space="preserve"> →etc.</w:t>
            </w:r>
          </w:p>
          <w:p w:rsidR="00112EB5" w:rsidRPr="00112EB5" w:rsidRDefault="00112EB5" w:rsidP="00626F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rFonts w:cs="Arial"/>
                <w:lang w:val="en-US"/>
              </w:rPr>
              <w:t>Videos: edit page →add link →</w:t>
            </w:r>
            <w:proofErr w:type="spellStart"/>
            <w:r>
              <w:rPr>
                <w:rFonts w:cs="Arial"/>
                <w:lang w:val="en-US"/>
              </w:rPr>
              <w:t>youtube</w:t>
            </w:r>
            <w:proofErr w:type="spellEnd"/>
            <w:r w:rsidR="00F65C36">
              <w:rPr>
                <w:rFonts w:cs="Arial"/>
                <w:lang w:val="en-US"/>
              </w:rPr>
              <w:t xml:space="preserve"> → </w:t>
            </w:r>
            <w:proofErr w:type="spellStart"/>
            <w:r w:rsidR="00F65C36">
              <w:rPr>
                <w:rFonts w:cs="Arial"/>
                <w:lang w:val="en-US"/>
              </w:rPr>
              <w:t>Quellcode</w:t>
            </w:r>
            <w:proofErr w:type="spellEnd"/>
            <w:r w:rsidR="00F65C36">
              <w:rPr>
                <w:rFonts w:cs="Arial"/>
                <w:lang w:val="en-US"/>
              </w:rPr>
              <w:t xml:space="preserve"> (embedded code)</w:t>
            </w:r>
          </w:p>
          <w:p w:rsidR="00626FA8" w:rsidRDefault="00112EB5" w:rsidP="00112EB5">
            <w:pPr>
              <w:pStyle w:val="Listenabsatz"/>
              <w:rPr>
                <w:lang w:val="en-US"/>
              </w:rPr>
            </w:pPr>
            <w:r>
              <w:rPr>
                <w:rFonts w:cs="Arial"/>
                <w:lang w:val="en-US"/>
              </w:rPr>
              <w:t xml:space="preserve">(but video has to be uploaded first on </w:t>
            </w:r>
            <w:proofErr w:type="spellStart"/>
            <w:r>
              <w:rPr>
                <w:rFonts w:cs="Arial"/>
                <w:lang w:val="en-US"/>
              </w:rPr>
              <w:t>youtube</w:t>
            </w:r>
            <w:proofErr w:type="spellEnd"/>
            <w:r>
              <w:rPr>
                <w:rFonts w:cs="Arial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  <w:p w:rsidR="00F65C36" w:rsidRDefault="00F65C36" w:rsidP="00F65C36">
            <w:pPr>
              <w:rPr>
                <w:lang w:val="en-US"/>
              </w:rPr>
            </w:pPr>
            <w:r>
              <w:rPr>
                <w:lang w:val="en-US"/>
              </w:rPr>
              <w:t>Quality label: depends on the final report, if you get more than 85 points you will receive a quality label</w:t>
            </w:r>
          </w:p>
          <w:p w:rsidR="00F65C36" w:rsidRDefault="00F65C36" w:rsidP="00F65C36">
            <w:pPr>
              <w:rPr>
                <w:lang w:val="en-US"/>
              </w:rPr>
            </w:pPr>
            <w:r>
              <w:rPr>
                <w:lang w:val="en-US"/>
              </w:rPr>
              <w:t>Nadia: eTwinning ambassador (explain about eTwinning, discussions in schools)</w:t>
            </w:r>
          </w:p>
          <w:p w:rsidR="00F65C36" w:rsidRDefault="00F65C36" w:rsidP="00F65C36">
            <w:pPr>
              <w:rPr>
                <w:lang w:val="en-US"/>
              </w:rPr>
            </w:pPr>
            <w:r>
              <w:rPr>
                <w:lang w:val="en-US"/>
              </w:rPr>
              <w:t xml:space="preserve">After one year, we can all apply for a </w:t>
            </w:r>
            <w:r w:rsidRPr="00E61405">
              <w:rPr>
                <w:b/>
                <w:lang w:val="en-US"/>
              </w:rPr>
              <w:t>quality label</w:t>
            </w:r>
            <w:r>
              <w:rPr>
                <w:lang w:val="en-US"/>
              </w:rPr>
              <w:t xml:space="preserve"> with the work that we upload on </w:t>
            </w:r>
            <w:proofErr w:type="spellStart"/>
            <w:r>
              <w:rPr>
                <w:lang w:val="en-US"/>
              </w:rPr>
              <w:t>TwinSpace</w:t>
            </w:r>
            <w:proofErr w:type="spellEnd"/>
            <w:r w:rsidR="00E61405">
              <w:rPr>
                <w:lang w:val="en-US"/>
              </w:rPr>
              <w:t xml:space="preserve"> (work and communication are e</w:t>
            </w:r>
            <w:r w:rsidR="00A24B8F">
              <w:rPr>
                <w:lang w:val="en-US"/>
              </w:rPr>
              <w:t>valuated); there are also prize</w:t>
            </w:r>
          </w:p>
          <w:p w:rsidR="00A24B8F" w:rsidRDefault="00A24B8F" w:rsidP="00F65C36">
            <w:pPr>
              <w:rPr>
                <w:lang w:val="en-US"/>
              </w:rPr>
            </w:pPr>
          </w:p>
          <w:p w:rsidR="00A24B8F" w:rsidRDefault="00A24B8F" w:rsidP="00F65C36">
            <w:pPr>
              <w:rPr>
                <w:lang w:val="en-US"/>
              </w:rPr>
            </w:pPr>
            <w:r>
              <w:rPr>
                <w:lang w:val="en-US"/>
              </w:rPr>
              <w:t>Copyright Infringement</w:t>
            </w:r>
          </w:p>
          <w:p w:rsidR="00A24B8F" w:rsidRPr="00F65C36" w:rsidRDefault="00495D9E" w:rsidP="00F65C36">
            <w:pPr>
              <w:rPr>
                <w:lang w:val="en-US"/>
              </w:rPr>
            </w:pPr>
            <w:r>
              <w:rPr>
                <w:lang w:val="en-US"/>
              </w:rPr>
              <w:t>(all coordinators signed it)</w:t>
            </w:r>
          </w:p>
          <w:p w:rsidR="00626FA8" w:rsidRPr="00D55303" w:rsidRDefault="00626FA8" w:rsidP="009737B1">
            <w:pPr>
              <w:rPr>
                <w:lang w:val="en-US"/>
              </w:rPr>
            </w:pPr>
          </w:p>
        </w:tc>
        <w:tc>
          <w:tcPr>
            <w:tcW w:w="1426" w:type="dxa"/>
          </w:tcPr>
          <w:p w:rsidR="00D55303" w:rsidRDefault="00D55303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Default="006E5EFA" w:rsidP="009737B1">
            <w:pPr>
              <w:rPr>
                <w:lang w:val="en-US"/>
              </w:rPr>
            </w:pPr>
          </w:p>
          <w:p w:rsidR="006E5EFA" w:rsidRPr="00D55303" w:rsidRDefault="006E5EFA" w:rsidP="009737B1">
            <w:pPr>
              <w:rPr>
                <w:lang w:val="en-US"/>
              </w:rPr>
            </w:pPr>
            <w:r>
              <w:rPr>
                <w:lang w:val="en-US"/>
              </w:rPr>
              <w:t>Nadia</w:t>
            </w:r>
          </w:p>
        </w:tc>
      </w:tr>
      <w:tr w:rsidR="00D55303" w:rsidRPr="00A24B8F" w:rsidTr="00D55303">
        <w:tc>
          <w:tcPr>
            <w:tcW w:w="1242" w:type="dxa"/>
          </w:tcPr>
          <w:p w:rsidR="00D55303" w:rsidRPr="00D55303" w:rsidRDefault="00A24B8F" w:rsidP="009737B1">
            <w:pPr>
              <w:rPr>
                <w:lang w:val="en-US"/>
              </w:rPr>
            </w:pPr>
            <w:r>
              <w:rPr>
                <w:lang w:val="en-US"/>
              </w:rPr>
              <w:t>Lee</w:t>
            </w:r>
          </w:p>
        </w:tc>
        <w:tc>
          <w:tcPr>
            <w:tcW w:w="7938" w:type="dxa"/>
          </w:tcPr>
          <w:p w:rsidR="00D55303" w:rsidRPr="00A24B8F" w:rsidRDefault="00A24B8F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Presentation of </w:t>
            </w:r>
            <w:proofErr w:type="spellStart"/>
            <w:r w:rsidRPr="00A24B8F">
              <w:rPr>
                <w:b/>
                <w:lang w:val="en-US"/>
              </w:rPr>
              <w:t>Piktochart</w:t>
            </w:r>
            <w:proofErr w:type="spellEnd"/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 w:rsidR="00C35583">
              <w:rPr>
                <w:lang w:val="en-US"/>
              </w:rPr>
              <w:t>=</w:t>
            </w:r>
            <w:r w:rsidR="00D95EB9">
              <w:rPr>
                <w:lang w:val="en-US"/>
              </w:rPr>
              <w:t xml:space="preserve"> </w:t>
            </w:r>
            <w:r>
              <w:rPr>
                <w:lang w:val="en-US"/>
              </w:rPr>
              <w:t>prog</w:t>
            </w:r>
            <w:r w:rsidR="00E44717">
              <w:rPr>
                <w:lang w:val="en-US"/>
              </w:rPr>
              <w:t>ram to create posters)</w:t>
            </w:r>
          </w:p>
          <w:p w:rsidR="00A24B8F" w:rsidRDefault="00A24B8F" w:rsidP="00A24B8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different versions: free, 10 dollars, more expensive for the full license</w:t>
            </w:r>
          </w:p>
          <w:p w:rsidR="00A24B8F" w:rsidRPr="00184C65" w:rsidRDefault="00A24B8F" w:rsidP="00A24B8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Infographics </w:t>
            </w:r>
            <w:r w:rsidRPr="00A24B8F">
              <w:rPr>
                <w:rFonts w:cs="Arial"/>
                <w:noProof/>
                <w:lang w:val="en-US" w:eastAsia="de-DE"/>
              </w:rPr>
              <w:t>→</w:t>
            </w:r>
            <w:r w:rsidRPr="00A24B8F">
              <w:rPr>
                <w:noProof/>
                <w:lang w:val="en-US" w:eastAsia="de-DE"/>
              </w:rPr>
              <w:t xml:space="preserve"> choose a template </w:t>
            </w:r>
            <w:r w:rsidRPr="00A24B8F">
              <w:rPr>
                <w:rFonts w:cs="Arial"/>
                <w:noProof/>
                <w:lang w:val="en-US" w:eastAsia="de-DE"/>
              </w:rPr>
              <w:t xml:space="preserve">→ then you can add all the information you </w:t>
            </w:r>
            <w:r w:rsidR="00D95EB9">
              <w:rPr>
                <w:rFonts w:cs="Arial"/>
                <w:noProof/>
                <w:lang w:val="en-US" w:eastAsia="de-DE"/>
              </w:rPr>
              <w:t>want</w:t>
            </w:r>
          </w:p>
          <w:p w:rsidR="00184C65" w:rsidRPr="00A24B8F" w:rsidRDefault="00184C65" w:rsidP="00184C65">
            <w:pPr>
              <w:pStyle w:val="Listenabsatz"/>
              <w:rPr>
                <w:lang w:val="en-US"/>
              </w:rPr>
            </w:pPr>
          </w:p>
          <w:p w:rsidR="00A24B8F" w:rsidRDefault="00184C65" w:rsidP="009737B1">
            <w:pPr>
              <w:rPr>
                <w:b/>
                <w:lang w:val="en-US"/>
              </w:rPr>
            </w:pPr>
            <w:proofErr w:type="spellStart"/>
            <w:r w:rsidRPr="00184C65">
              <w:rPr>
                <w:b/>
                <w:lang w:val="en-US"/>
              </w:rPr>
              <w:t>Padlet</w:t>
            </w:r>
            <w:proofErr w:type="spellEnd"/>
            <w:r>
              <w:rPr>
                <w:b/>
                <w:lang w:val="en-US"/>
              </w:rPr>
              <w:t xml:space="preserve"> </w:t>
            </w:r>
            <w:r w:rsidRPr="00184C65">
              <w:rPr>
                <w:lang w:val="en-US"/>
              </w:rPr>
              <w:t>(= digital noticeboard)</w:t>
            </w:r>
          </w:p>
          <w:p w:rsidR="00C35583" w:rsidRDefault="00C35583" w:rsidP="00184C6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platform to discuss different topics</w:t>
            </w:r>
          </w:p>
          <w:p w:rsidR="00184C65" w:rsidRDefault="00184C65" w:rsidP="00184C6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could be used to discuss the possible bioplastics product</w:t>
            </w:r>
          </w:p>
          <w:p w:rsidR="00184C65" w:rsidRDefault="00184C65" w:rsidP="00184C65">
            <w:pPr>
              <w:pStyle w:val="Listenabsatz"/>
              <w:rPr>
                <w:lang w:val="en-US"/>
              </w:rPr>
            </w:pPr>
          </w:p>
          <w:p w:rsidR="00184C65" w:rsidRPr="00184C65" w:rsidRDefault="00184C65" w:rsidP="00184C65">
            <w:pPr>
              <w:rPr>
                <w:b/>
                <w:lang w:val="en-US"/>
              </w:rPr>
            </w:pPr>
            <w:proofErr w:type="spellStart"/>
            <w:r w:rsidRPr="00184C65">
              <w:rPr>
                <w:b/>
                <w:lang w:val="en-US"/>
              </w:rPr>
              <w:t>Madmagz</w:t>
            </w:r>
            <w:proofErr w:type="spellEnd"/>
            <w:r w:rsidRPr="00184C65">
              <w:rPr>
                <w:b/>
                <w:lang w:val="en-US"/>
              </w:rPr>
              <w:t xml:space="preserve"> (= to create an eBook)</w:t>
            </w:r>
          </w:p>
          <w:p w:rsidR="00184C65" w:rsidRDefault="00184C65" w:rsidP="00184C6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possible to create free eBooks but if you want to download or print them, then…</w:t>
            </w:r>
          </w:p>
          <w:p w:rsidR="00184C65" w:rsidRDefault="00184C65" w:rsidP="00184C6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one finished eBook costs about 12 euros</w:t>
            </w:r>
          </w:p>
          <w:p w:rsidR="00184C65" w:rsidRDefault="00184C65" w:rsidP="00184C6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easy to create</w:t>
            </w:r>
          </w:p>
          <w:p w:rsidR="009778FE" w:rsidRDefault="009778FE" w:rsidP="009778FE">
            <w:pPr>
              <w:rPr>
                <w:lang w:val="en-US"/>
              </w:rPr>
            </w:pPr>
          </w:p>
          <w:p w:rsidR="009778FE" w:rsidRDefault="009778FE" w:rsidP="009778FE">
            <w:pPr>
              <w:rPr>
                <w:b/>
                <w:lang w:val="en-US"/>
              </w:rPr>
            </w:pPr>
            <w:r w:rsidRPr="009778FE">
              <w:rPr>
                <w:b/>
                <w:lang w:val="en-US"/>
              </w:rPr>
              <w:t>ISSUU</w:t>
            </w:r>
            <w:r>
              <w:rPr>
                <w:b/>
                <w:lang w:val="en-US"/>
              </w:rPr>
              <w:t xml:space="preserve"> (=</w:t>
            </w:r>
            <w:r w:rsidR="00D8475E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to create an eBook)</w:t>
            </w:r>
          </w:p>
          <w:p w:rsidR="009778FE" w:rsidRPr="009778FE" w:rsidRDefault="009778FE" w:rsidP="009778FE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free</w:t>
            </w:r>
          </w:p>
          <w:p w:rsidR="009E4946" w:rsidRDefault="009E4946" w:rsidP="009E4946">
            <w:pPr>
              <w:rPr>
                <w:lang w:val="en-US"/>
              </w:rPr>
            </w:pPr>
          </w:p>
          <w:p w:rsidR="009E4946" w:rsidRDefault="00C35583" w:rsidP="009E4946">
            <w:pPr>
              <w:rPr>
                <w:lang w:val="en-US"/>
              </w:rPr>
            </w:pPr>
            <w:r>
              <w:rPr>
                <w:lang w:val="en-US"/>
              </w:rPr>
              <w:t xml:space="preserve">final </w:t>
            </w:r>
            <w:r w:rsidR="009E4946">
              <w:rPr>
                <w:lang w:val="en-US"/>
              </w:rPr>
              <w:t>eBook: about production of bioplastics</w:t>
            </w:r>
          </w:p>
          <w:p w:rsidR="00EE07E9" w:rsidRDefault="00EE07E9" w:rsidP="009E4946">
            <w:pPr>
              <w:rPr>
                <w:lang w:val="en-US"/>
              </w:rPr>
            </w:pPr>
          </w:p>
          <w:p w:rsidR="009E4946" w:rsidRDefault="00C35583" w:rsidP="009E4946">
            <w:pPr>
              <w:rPr>
                <w:lang w:val="en-US"/>
              </w:rPr>
            </w:pPr>
            <w:r>
              <w:rPr>
                <w:lang w:val="en-US"/>
              </w:rPr>
              <w:t xml:space="preserve">final </w:t>
            </w:r>
            <w:r w:rsidR="009E4946">
              <w:rPr>
                <w:lang w:val="en-US"/>
              </w:rPr>
              <w:t>newspaper: about all project meetings</w:t>
            </w:r>
          </w:p>
          <w:p w:rsidR="00EE07E9" w:rsidRPr="009E4946" w:rsidRDefault="00EE07E9" w:rsidP="009E4946">
            <w:pPr>
              <w:rPr>
                <w:lang w:val="en-US"/>
              </w:rPr>
            </w:pPr>
            <w:r>
              <w:rPr>
                <w:lang w:val="en-US"/>
              </w:rPr>
              <w:t>after every mobility all our students have to communicate their impressions to GB</w:t>
            </w:r>
          </w:p>
        </w:tc>
        <w:tc>
          <w:tcPr>
            <w:tcW w:w="1426" w:type="dxa"/>
          </w:tcPr>
          <w:p w:rsidR="00D55303" w:rsidRDefault="00D55303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  <w:r>
              <w:rPr>
                <w:lang w:val="en-US"/>
              </w:rPr>
              <w:t>Lee</w:t>
            </w: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</w:p>
          <w:p w:rsidR="009E4946" w:rsidRDefault="009E4946" w:rsidP="009737B1">
            <w:pPr>
              <w:rPr>
                <w:lang w:val="en-US"/>
              </w:rPr>
            </w:pPr>
            <w:r>
              <w:rPr>
                <w:lang w:val="en-US"/>
              </w:rPr>
              <w:t>Nadia</w:t>
            </w:r>
          </w:p>
          <w:p w:rsidR="00EE07E9" w:rsidRDefault="00EE07E9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</w:p>
          <w:p w:rsidR="009778FE" w:rsidRDefault="009778FE" w:rsidP="009737B1">
            <w:pPr>
              <w:rPr>
                <w:lang w:val="en-US"/>
              </w:rPr>
            </w:pPr>
            <w:r>
              <w:rPr>
                <w:lang w:val="en-US"/>
              </w:rPr>
              <w:t>Nadia</w:t>
            </w:r>
          </w:p>
          <w:p w:rsidR="009778FE" w:rsidRDefault="009778FE" w:rsidP="009737B1">
            <w:pPr>
              <w:rPr>
                <w:lang w:val="en-US"/>
              </w:rPr>
            </w:pPr>
          </w:p>
          <w:p w:rsidR="009E4946" w:rsidRPr="00D55303" w:rsidRDefault="009E4946" w:rsidP="009737B1">
            <w:pPr>
              <w:rPr>
                <w:lang w:val="en-US"/>
              </w:rPr>
            </w:pPr>
            <w:r>
              <w:rPr>
                <w:lang w:val="en-US"/>
              </w:rPr>
              <w:t>Lee</w:t>
            </w:r>
          </w:p>
        </w:tc>
      </w:tr>
      <w:tr w:rsidR="00D55303" w:rsidRPr="00D95EB9" w:rsidTr="00D55303">
        <w:tc>
          <w:tcPr>
            <w:tcW w:w="1242" w:type="dxa"/>
          </w:tcPr>
          <w:p w:rsidR="00D55303" w:rsidRP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all </w:t>
            </w:r>
          </w:p>
        </w:tc>
        <w:tc>
          <w:tcPr>
            <w:tcW w:w="7938" w:type="dxa"/>
          </w:tcPr>
          <w:p w:rsidR="00D55303" w:rsidRP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steps of the project, discussion about first project meeting</w:t>
            </w:r>
          </w:p>
        </w:tc>
        <w:tc>
          <w:tcPr>
            <w:tcW w:w="1426" w:type="dxa"/>
          </w:tcPr>
          <w:p w:rsidR="00D55303" w:rsidRPr="00D55303" w:rsidRDefault="00D55303" w:rsidP="009737B1">
            <w:pPr>
              <w:rPr>
                <w:lang w:val="en-US"/>
              </w:rPr>
            </w:pPr>
          </w:p>
        </w:tc>
      </w:tr>
      <w:tr w:rsidR="00D55303" w:rsidRPr="00D95EB9" w:rsidTr="00D55303">
        <w:tc>
          <w:tcPr>
            <w:tcW w:w="1242" w:type="dxa"/>
          </w:tcPr>
          <w:p w:rsid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Carolin</w:t>
            </w:r>
          </w:p>
          <w:p w:rsidR="009056C7" w:rsidRDefault="009056C7" w:rsidP="009737B1">
            <w:pPr>
              <w:rPr>
                <w:lang w:val="en-US"/>
              </w:rPr>
            </w:pPr>
          </w:p>
          <w:p w:rsidR="009056C7" w:rsidRDefault="009056C7" w:rsidP="009737B1">
            <w:pPr>
              <w:rPr>
                <w:lang w:val="en-US"/>
              </w:rPr>
            </w:pPr>
          </w:p>
          <w:p w:rsidR="009056C7" w:rsidRDefault="009056C7" w:rsidP="009737B1">
            <w:pPr>
              <w:rPr>
                <w:lang w:val="en-US"/>
              </w:rPr>
            </w:pPr>
          </w:p>
          <w:p w:rsidR="009056C7" w:rsidRDefault="009056C7" w:rsidP="009737B1">
            <w:pPr>
              <w:rPr>
                <w:lang w:val="en-US"/>
              </w:rPr>
            </w:pPr>
          </w:p>
          <w:p w:rsidR="009056C7" w:rsidRP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Lee</w:t>
            </w:r>
          </w:p>
        </w:tc>
        <w:tc>
          <w:tcPr>
            <w:tcW w:w="7938" w:type="dxa"/>
          </w:tcPr>
          <w:p w:rsidR="00D55303" w:rsidRPr="009056C7" w:rsidRDefault="009056C7" w:rsidP="009737B1">
            <w:pPr>
              <w:rPr>
                <w:lang w:val="en-US"/>
              </w:rPr>
            </w:pPr>
            <w:r w:rsidRPr="009056C7">
              <w:rPr>
                <w:lang w:val="en-US"/>
              </w:rPr>
              <w:t>presentation of different websites to create CLIL exercises</w:t>
            </w:r>
          </w:p>
          <w:p w:rsidR="009056C7" w:rsidRPr="009056C7" w:rsidRDefault="003A6DDC" w:rsidP="009056C7">
            <w:pPr>
              <w:rPr>
                <w:rFonts w:cs="Arial"/>
                <w:lang w:val="en-US"/>
              </w:rPr>
            </w:pPr>
            <w:hyperlink r:id="rId8" w:history="1">
              <w:r w:rsidR="009056C7" w:rsidRPr="009056C7">
                <w:rPr>
                  <w:rStyle w:val="Hyperlink"/>
                  <w:rFonts w:cs="Arial"/>
                  <w:color w:val="auto"/>
                  <w:u w:val="none"/>
                  <w:lang w:val="en-US"/>
                </w:rPr>
                <w:t>www.educaplay.com</w:t>
              </w:r>
            </w:hyperlink>
          </w:p>
          <w:p w:rsidR="009056C7" w:rsidRPr="009056C7" w:rsidRDefault="003A6DDC" w:rsidP="009056C7">
            <w:pPr>
              <w:rPr>
                <w:rFonts w:cs="Arial"/>
                <w:lang w:val="en-US"/>
              </w:rPr>
            </w:pPr>
            <w:hyperlink r:id="rId9" w:history="1">
              <w:r w:rsidR="009056C7" w:rsidRPr="009056C7">
                <w:rPr>
                  <w:rStyle w:val="Hyperlink"/>
                  <w:rFonts w:cs="Arial"/>
                  <w:color w:val="auto"/>
                  <w:u w:val="none"/>
                  <w:lang w:val="en-US"/>
                </w:rPr>
                <w:t>https://www.xwords-generator.de/en</w:t>
              </w:r>
            </w:hyperlink>
          </w:p>
          <w:p w:rsidR="009056C7" w:rsidRPr="00E40E3F" w:rsidRDefault="003A6DDC" w:rsidP="009737B1">
            <w:pPr>
              <w:rPr>
                <w:lang w:val="en-US"/>
              </w:rPr>
            </w:pPr>
            <w:hyperlink r:id="rId10" w:history="1">
              <w:r w:rsidR="009056C7" w:rsidRPr="009056C7">
                <w:rPr>
                  <w:rStyle w:val="Hyperlink"/>
                  <w:rFonts w:cs="Arial"/>
                  <w:color w:val="auto"/>
                  <w:u w:val="none"/>
                  <w:lang w:val="en-US"/>
                </w:rPr>
                <w:t>http://www.discoveryeducation.com/free-puzzlemaker/index.cfm?campaign=footer_teacher_puzzle</w:t>
              </w:r>
            </w:hyperlink>
          </w:p>
          <w:p w:rsidR="009056C7" w:rsidRPr="00D95EB9" w:rsidRDefault="003A6DDC" w:rsidP="009737B1">
            <w:pPr>
              <w:rPr>
                <w:lang w:val="en-US"/>
              </w:rPr>
            </w:pPr>
            <w:hyperlink r:id="rId11" w:history="1">
              <w:r w:rsidR="009056C7" w:rsidRPr="00D95EB9">
                <w:rPr>
                  <w:rStyle w:val="Hyperlink"/>
                  <w:color w:val="auto"/>
                  <w:u w:val="none"/>
                  <w:lang w:val="en-US"/>
                </w:rPr>
                <w:t>www.quizizz.com</w:t>
              </w:r>
            </w:hyperlink>
          </w:p>
          <w:p w:rsidR="009056C7" w:rsidRPr="00D95EB9" w:rsidRDefault="009056C7" w:rsidP="009737B1">
            <w:pPr>
              <w:rPr>
                <w:lang w:val="en-US"/>
              </w:rPr>
            </w:pPr>
          </w:p>
          <w:p w:rsidR="009056C7" w:rsidRPr="009056C7" w:rsidRDefault="009056C7" w:rsidP="009737B1">
            <w:pPr>
              <w:rPr>
                <w:lang w:val="en-US"/>
              </w:rPr>
            </w:pPr>
            <w:r w:rsidRPr="009056C7">
              <w:rPr>
                <w:lang w:val="en-US"/>
              </w:rPr>
              <w:t>international student groups have to create CLIL (=</w:t>
            </w:r>
            <w:r w:rsidR="00D95EB9">
              <w:rPr>
                <w:lang w:val="en-US"/>
              </w:rPr>
              <w:t xml:space="preserve"> </w:t>
            </w:r>
            <w:r w:rsidRPr="009056C7">
              <w:rPr>
                <w:lang w:val="en-US"/>
              </w:rPr>
              <w:t>content language integrated learning) exercises (about bioplastics, etc…)</w:t>
            </w:r>
          </w:p>
          <w:p w:rsidR="009056C7" w:rsidRPr="009056C7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We should be able to upload (Word/PDF) the exercises to </w:t>
            </w:r>
            <w:proofErr w:type="spellStart"/>
            <w:r>
              <w:rPr>
                <w:lang w:val="en-US"/>
              </w:rPr>
              <w:t>TwinSpace</w:t>
            </w:r>
            <w:proofErr w:type="spellEnd"/>
            <w:r>
              <w:rPr>
                <w:lang w:val="en-US"/>
              </w:rPr>
              <w:t xml:space="preserve"> because we want to create an eBook out of the exercises.</w:t>
            </w:r>
          </w:p>
          <w:p w:rsidR="009056C7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If students choose to create online exercises</w:t>
            </w:r>
            <w:r w:rsidR="00D95EB9">
              <w:rPr>
                <w:lang w:val="en-US"/>
              </w:rPr>
              <w:t>,</w:t>
            </w:r>
            <w:r>
              <w:rPr>
                <w:lang w:val="en-US"/>
              </w:rPr>
              <w:t xml:space="preserve"> then we have to upload the link.</w:t>
            </w:r>
            <w:r w:rsidR="00B63C0B">
              <w:rPr>
                <w:lang w:val="en-US"/>
              </w:rPr>
              <w:t xml:space="preserve"> Ongoing.</w:t>
            </w:r>
          </w:p>
          <w:p w:rsidR="009056C7" w:rsidRPr="009056C7" w:rsidRDefault="009056C7" w:rsidP="009737B1">
            <w:pPr>
              <w:rPr>
                <w:b/>
                <w:lang w:val="en-US"/>
              </w:rPr>
            </w:pPr>
            <w:r w:rsidRPr="009056C7">
              <w:rPr>
                <w:b/>
                <w:lang w:val="en-US"/>
              </w:rPr>
              <w:t>The coordinators are responsible for the content/language/uploading!</w:t>
            </w:r>
          </w:p>
        </w:tc>
        <w:tc>
          <w:tcPr>
            <w:tcW w:w="1426" w:type="dxa"/>
          </w:tcPr>
          <w:p w:rsid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all coordinators</w:t>
            </w:r>
          </w:p>
          <w:p w:rsidR="009056C7" w:rsidRDefault="009056C7" w:rsidP="009737B1">
            <w:pPr>
              <w:rPr>
                <w:lang w:val="en-US"/>
              </w:rPr>
            </w:pPr>
          </w:p>
          <w:p w:rsidR="009056C7" w:rsidRDefault="009056C7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</w:p>
          <w:p w:rsidR="009056C7" w:rsidRP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international student groups</w:t>
            </w:r>
          </w:p>
        </w:tc>
      </w:tr>
      <w:tr w:rsidR="00D55303" w:rsidRPr="00E40E3F" w:rsidTr="00D55303">
        <w:tc>
          <w:tcPr>
            <w:tcW w:w="1242" w:type="dxa"/>
          </w:tcPr>
          <w:p w:rsidR="00D55303" w:rsidRP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Markus</w:t>
            </w:r>
          </w:p>
        </w:tc>
        <w:tc>
          <w:tcPr>
            <w:tcW w:w="7938" w:type="dxa"/>
          </w:tcPr>
          <w:p w:rsidR="00D55303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Presentation of the computer program </w:t>
            </w:r>
            <w:proofErr w:type="spellStart"/>
            <w:r>
              <w:rPr>
                <w:lang w:val="en-US"/>
              </w:rPr>
              <w:t>ChemSketch</w:t>
            </w:r>
            <w:proofErr w:type="spellEnd"/>
          </w:p>
          <w:p w:rsidR="009056C7" w:rsidRDefault="009056C7" w:rsidP="009737B1">
            <w:pPr>
              <w:rPr>
                <w:lang w:val="en-US"/>
              </w:rPr>
            </w:pPr>
            <w:r>
              <w:rPr>
                <w:lang w:val="en-US"/>
              </w:rPr>
              <w:t>This program should be used by all countries to create chemical equations.</w:t>
            </w:r>
          </w:p>
          <w:p w:rsidR="00E40E3F" w:rsidRPr="00D55303" w:rsidRDefault="00E40E3F" w:rsidP="009737B1">
            <w:pPr>
              <w:rPr>
                <w:lang w:val="en-US"/>
              </w:rPr>
            </w:pPr>
            <w:r>
              <w:rPr>
                <w:lang w:val="en-US"/>
              </w:rPr>
              <w:t>Give program to all science teachers!</w:t>
            </w:r>
          </w:p>
        </w:tc>
        <w:tc>
          <w:tcPr>
            <w:tcW w:w="1426" w:type="dxa"/>
          </w:tcPr>
          <w:p w:rsidR="00D55303" w:rsidRPr="00D55303" w:rsidRDefault="00E40E3F" w:rsidP="009737B1">
            <w:pPr>
              <w:rPr>
                <w:lang w:val="en-US"/>
              </w:rPr>
            </w:pPr>
            <w:r>
              <w:rPr>
                <w:lang w:val="en-US"/>
              </w:rPr>
              <w:t>Science teachers and students</w:t>
            </w:r>
          </w:p>
        </w:tc>
      </w:tr>
      <w:tr w:rsidR="00D55303" w:rsidRPr="00D95EB9" w:rsidTr="00D55303">
        <w:tc>
          <w:tcPr>
            <w:tcW w:w="1242" w:type="dxa"/>
          </w:tcPr>
          <w:p w:rsidR="00D55303" w:rsidRPr="00D55303" w:rsidRDefault="00E40E3F" w:rsidP="009737B1">
            <w:pPr>
              <w:rPr>
                <w:lang w:val="en-US"/>
              </w:rPr>
            </w:pPr>
            <w:r>
              <w:rPr>
                <w:lang w:val="en-US"/>
              </w:rPr>
              <w:t>Ulla</w:t>
            </w:r>
          </w:p>
        </w:tc>
        <w:tc>
          <w:tcPr>
            <w:tcW w:w="7938" w:type="dxa"/>
          </w:tcPr>
          <w:p w:rsidR="00E40E3F" w:rsidRDefault="00E40E3F" w:rsidP="009737B1">
            <w:pPr>
              <w:rPr>
                <w:lang w:val="en-US"/>
              </w:rPr>
            </w:pPr>
            <w:r>
              <w:rPr>
                <w:lang w:val="en-US"/>
              </w:rPr>
              <w:t>Explanation of international  student groups:</w:t>
            </w:r>
          </w:p>
          <w:p w:rsidR="00E40E3F" w:rsidRDefault="00E40E3F" w:rsidP="00E40E3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 w:rsidRPr="00E40E3F">
              <w:rPr>
                <w:lang w:val="en-US"/>
              </w:rPr>
              <w:t>In each group there are students from each country</w:t>
            </w:r>
          </w:p>
          <w:p w:rsidR="00E40E3F" w:rsidRDefault="00E40E3F" w:rsidP="00E40E3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Each group has to do all tasks</w:t>
            </w:r>
          </w:p>
          <w:p w:rsidR="00E40E3F" w:rsidRDefault="00E40E3F" w:rsidP="00E40E3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We have group G1, G2, G3,</w:t>
            </w:r>
          </w:p>
          <w:p w:rsidR="00E40E3F" w:rsidRDefault="009678A8" w:rsidP="00E40E3F">
            <w:pPr>
              <w:rPr>
                <w:lang w:val="en-US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8BD2FD" wp14:editId="0D29EFC8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127635</wp:posOffset>
                      </wp:positionV>
                      <wp:extent cx="4295775" cy="2419350"/>
                      <wp:effectExtent l="0" t="0" r="28575" b="1905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5775" cy="2419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541E8" id="Ellipse 1" o:spid="_x0000_s1026" style="position:absolute;margin-left:6.2pt;margin-top:10.05pt;width:338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E40E3F">
              <w:rPr>
                <w:lang w:val="en-US"/>
              </w:rPr>
              <w:t>How do students interact in the group?</w:t>
            </w: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  <w:r w:rsidRPr="009678A8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FBBF92" wp14:editId="49F14F4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2374265" cy="1403985"/>
                      <wp:effectExtent l="0" t="0" r="27940" b="1016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8A8" w:rsidRP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9678A8">
                                    <w:rPr>
                                      <w:lang w:val="en-US"/>
                                    </w:rPr>
                                    <w:t>2 students from GB</w:t>
                                  </w:r>
                                </w:p>
                                <w:p w:rsidR="009678A8" w:rsidRP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9678A8">
                                    <w:rPr>
                                      <w:lang w:val="en-US"/>
                                    </w:rPr>
                                    <w:t>2 students from Rom</w:t>
                                  </w:r>
                                </w:p>
                                <w:p w:rsid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 students from Germany</w:t>
                                  </w:r>
                                </w:p>
                                <w:p w:rsid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 students from Greece</w:t>
                                  </w:r>
                                </w:p>
                                <w:p w:rsid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one of those students is the leader</w:t>
                                  </w:r>
                                </w:p>
                                <w:p w:rsid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one of those students is the vice-leader</w:t>
                                  </w:r>
                                </w:p>
                                <w:p w:rsid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9678A8" w:rsidRPr="009678A8" w:rsidRDefault="009678A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Supervisor: teacher from same country as leader of group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9FBBF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0;margin-top:0;width:186.95pt;height:110.55pt;z-index:25166131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L56bjiYCAABHBAAADgAAAAAAAAAAAAAAAAAuAgAAZHJzL2Uyb0RvYy54&#10;bWxQSwECLQAUAAYACAAAACEA/S8y1tsAAAAFAQAADwAAAAAAAAAAAAAAAACABAAAZHJzL2Rvd25y&#10;ZXYueG1sUEsFBgAAAAAEAAQA8wAAAIgFAAAAAA==&#10;">
                      <v:textbox style="mso-fit-shape-to-text:t">
                        <w:txbxContent>
                          <w:p w:rsidR="009678A8" w:rsidRPr="009678A8" w:rsidRDefault="009678A8">
                            <w:pPr>
                              <w:rPr>
                                <w:lang w:val="en-US"/>
                              </w:rPr>
                            </w:pPr>
                            <w:r w:rsidRPr="009678A8">
                              <w:rPr>
                                <w:lang w:val="en-US"/>
                              </w:rPr>
                              <w:t>2 students from GB</w:t>
                            </w:r>
                          </w:p>
                          <w:p w:rsidR="009678A8" w:rsidRPr="009678A8" w:rsidRDefault="009678A8">
                            <w:pPr>
                              <w:rPr>
                                <w:lang w:val="en-US"/>
                              </w:rPr>
                            </w:pPr>
                            <w:r w:rsidRPr="009678A8">
                              <w:rPr>
                                <w:lang w:val="en-US"/>
                              </w:rPr>
                              <w:t>2 students from Rom</w:t>
                            </w:r>
                          </w:p>
                          <w:p w:rsidR="009678A8" w:rsidRDefault="009678A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 students from Germany</w:t>
                            </w:r>
                          </w:p>
                          <w:p w:rsidR="009678A8" w:rsidRDefault="009678A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 students from Greece</w:t>
                            </w:r>
                          </w:p>
                          <w:p w:rsidR="009678A8" w:rsidRDefault="009678A8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78A8" w:rsidRDefault="009678A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one of those students is the leader</w:t>
                            </w:r>
                          </w:p>
                          <w:p w:rsidR="009678A8" w:rsidRDefault="009678A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one of those students is the vice-leader</w:t>
                            </w:r>
                          </w:p>
                          <w:p w:rsidR="009678A8" w:rsidRDefault="009678A8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678A8" w:rsidRPr="009678A8" w:rsidRDefault="009678A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Supervisor: teacher from same country as leader of group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E40E3F" w:rsidRDefault="00E40E3F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</w:p>
          <w:p w:rsidR="009678A8" w:rsidRDefault="009678A8" w:rsidP="00E40E3F">
            <w:pPr>
              <w:rPr>
                <w:lang w:val="en-US"/>
              </w:rPr>
            </w:pPr>
            <w:r>
              <w:rPr>
                <w:lang w:val="en-US"/>
              </w:rPr>
              <w:t>Tasks of the leader:</w:t>
            </w:r>
          </w:p>
          <w:p w:rsidR="009678A8" w:rsidRDefault="009678A8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is in connection with the teacher in charge</w:t>
            </w:r>
          </w:p>
          <w:p w:rsidR="009678A8" w:rsidRDefault="009678A8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has to ask for results which have to be established by the group</w:t>
            </w:r>
          </w:p>
          <w:p w:rsidR="009678A8" w:rsidRDefault="009678A8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not all leaders can be from the same country!!</w:t>
            </w:r>
          </w:p>
          <w:p w:rsidR="001218B5" w:rsidRDefault="001218B5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vice-leader should </w:t>
            </w:r>
            <w:r w:rsidR="00D95EB9">
              <w:rPr>
                <w:lang w:val="en-US"/>
              </w:rPr>
              <w:t>take the minutes (= write down what was discussed)</w:t>
            </w:r>
          </w:p>
          <w:p w:rsidR="009678A8" w:rsidRDefault="009678A8" w:rsidP="009678A8">
            <w:pPr>
              <w:rPr>
                <w:lang w:val="en-US"/>
              </w:rPr>
            </w:pPr>
            <w:r>
              <w:rPr>
                <w:lang w:val="en-US"/>
              </w:rPr>
              <w:t>Groups:</w:t>
            </w:r>
          </w:p>
          <w:p w:rsidR="009678A8" w:rsidRDefault="009678A8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have to fulfill tasks, can distribute tasks among one another</w:t>
            </w:r>
          </w:p>
          <w:p w:rsidR="009678A8" w:rsidRDefault="009678A8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will get a calendar with the steps</w:t>
            </w:r>
            <w:r w:rsidR="00F47285">
              <w:rPr>
                <w:lang w:val="en-US"/>
              </w:rPr>
              <w:t xml:space="preserve"> of the project (reduced!!)</w:t>
            </w:r>
          </w:p>
          <w:p w:rsidR="00F47285" w:rsidRDefault="00F47285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tasks are always available on </w:t>
            </w:r>
            <w:proofErr w:type="spellStart"/>
            <w:r>
              <w:rPr>
                <w:lang w:val="en-US"/>
              </w:rPr>
              <w:t>TwinSpace</w:t>
            </w:r>
            <w:proofErr w:type="spellEnd"/>
          </w:p>
          <w:p w:rsidR="00797543" w:rsidRPr="009678A8" w:rsidRDefault="00797543" w:rsidP="009678A8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members of groups will change throughout the time of the project</w:t>
            </w:r>
          </w:p>
        </w:tc>
        <w:tc>
          <w:tcPr>
            <w:tcW w:w="1426" w:type="dxa"/>
          </w:tcPr>
          <w:p w:rsidR="00D55303" w:rsidRPr="00D55303" w:rsidRDefault="00D55303" w:rsidP="009737B1">
            <w:pPr>
              <w:rPr>
                <w:lang w:val="en-US"/>
              </w:rPr>
            </w:pPr>
          </w:p>
        </w:tc>
      </w:tr>
      <w:tr w:rsidR="00D55303" w:rsidRPr="00F62775" w:rsidTr="00D55303">
        <w:tc>
          <w:tcPr>
            <w:tcW w:w="1242" w:type="dxa"/>
          </w:tcPr>
          <w:p w:rsidR="00D55303" w:rsidRPr="00D55303" w:rsidRDefault="008425C1" w:rsidP="009737B1">
            <w:pPr>
              <w:rPr>
                <w:lang w:val="en-US"/>
              </w:rPr>
            </w:pPr>
            <w:r>
              <w:rPr>
                <w:lang w:val="en-US"/>
              </w:rPr>
              <w:t xml:space="preserve">Dr. Tom </w:t>
            </w:r>
            <w:proofErr w:type="spellStart"/>
            <w:r>
              <w:rPr>
                <w:lang w:val="en-US"/>
              </w:rPr>
              <w:t>Queisser</w:t>
            </w:r>
            <w:proofErr w:type="spellEnd"/>
          </w:p>
        </w:tc>
        <w:tc>
          <w:tcPr>
            <w:tcW w:w="7938" w:type="dxa"/>
          </w:tcPr>
          <w:p w:rsidR="000B4E5A" w:rsidRDefault="000B4E5A" w:rsidP="009737B1">
            <w:pPr>
              <w:rPr>
                <w:lang w:val="en-US"/>
              </w:rPr>
            </w:pPr>
            <w:r>
              <w:rPr>
                <w:lang w:val="en-US"/>
              </w:rPr>
              <w:t>Teachers should provide a list of bioplastic products that could be made by the students!</w:t>
            </w:r>
          </w:p>
          <w:p w:rsidR="000B4E5A" w:rsidRDefault="000B4E5A" w:rsidP="009737B1">
            <w:pPr>
              <w:rPr>
                <w:lang w:val="en-US"/>
              </w:rPr>
            </w:pPr>
          </w:p>
          <w:p w:rsidR="00D55303" w:rsidRDefault="008425C1" w:rsidP="009737B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Introduction of Business Plan</w:t>
            </w:r>
          </w:p>
          <w:p w:rsidR="007A6065" w:rsidRPr="007A6065" w:rsidRDefault="007A6065" w:rsidP="009737B1">
            <w:pPr>
              <w:rPr>
                <w:b/>
                <w:lang w:val="en-US"/>
              </w:rPr>
            </w:pPr>
            <w:r w:rsidRPr="007A6065">
              <w:rPr>
                <w:b/>
                <w:lang w:val="en-US"/>
              </w:rPr>
              <w:t>Tips:</w:t>
            </w:r>
          </w:p>
          <w:p w:rsidR="008425C1" w:rsidRDefault="008425C1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Start with a striking example of the local community (successful business)</w:t>
            </w:r>
          </w:p>
          <w:p w:rsidR="00CC4B2D" w:rsidRDefault="00CC4B2D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tell students they have the power over their own destiny</w:t>
            </w:r>
          </w:p>
          <w:p w:rsidR="007A6065" w:rsidRPr="007A6065" w:rsidRDefault="007A6065" w:rsidP="007A6065">
            <w:pPr>
              <w:rPr>
                <w:b/>
                <w:lang w:val="en-US"/>
              </w:rPr>
            </w:pPr>
            <w:r w:rsidRPr="007A6065">
              <w:rPr>
                <w:b/>
                <w:lang w:val="en-US"/>
              </w:rPr>
              <w:t>Question: first product or first business plan?</w:t>
            </w:r>
          </w:p>
          <w:p w:rsidR="005A6BE8" w:rsidRDefault="005A6BE8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literature says: fi</w:t>
            </w:r>
            <w:r w:rsidR="00BE04D5">
              <w:rPr>
                <w:lang w:val="en-US"/>
              </w:rPr>
              <w:t>rst business plan, then produce</w:t>
            </w:r>
          </w:p>
          <w:p w:rsidR="005A6BE8" w:rsidRDefault="005A6BE8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now: invent and then make a business plan</w:t>
            </w:r>
          </w:p>
          <w:p w:rsidR="007A6065" w:rsidRDefault="007A6065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 product should have an advance so it sells itself </w:t>
            </w:r>
          </w:p>
          <w:p w:rsidR="007A6065" w:rsidRDefault="007A6065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best: make a prototype, then business plan, then produce on large scale</w:t>
            </w:r>
          </w:p>
          <w:p w:rsidR="003B0677" w:rsidRPr="003B0677" w:rsidRDefault="003B0677" w:rsidP="003B0677">
            <w:pPr>
              <w:rPr>
                <w:b/>
                <w:lang w:val="en-US"/>
              </w:rPr>
            </w:pPr>
            <w:r w:rsidRPr="003B0677">
              <w:rPr>
                <w:b/>
                <w:lang w:val="en-US"/>
              </w:rPr>
              <w:t>More tips:</w:t>
            </w:r>
          </w:p>
          <w:p w:rsidR="003B0677" w:rsidRDefault="003B0677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don’t just jump at the first idea</w:t>
            </w:r>
          </w:p>
          <w:p w:rsidR="003B0677" w:rsidRDefault="003B0677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be patient, probably the first try is a failure</w:t>
            </w:r>
          </w:p>
          <w:p w:rsidR="003B0677" w:rsidRDefault="003B0677" w:rsidP="008425C1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what customer</w:t>
            </w:r>
            <w:r w:rsidR="000821D8">
              <w:rPr>
                <w:lang w:val="en-US"/>
              </w:rPr>
              <w:t>s</w:t>
            </w:r>
            <w:r>
              <w:rPr>
                <w:lang w:val="en-US"/>
              </w:rPr>
              <w:t xml:space="preserve"> do you want to find?</w:t>
            </w:r>
          </w:p>
          <w:p w:rsidR="00BE04D5" w:rsidRDefault="003B0677" w:rsidP="00BE04D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what purpose does your pro</w:t>
            </w:r>
            <w:r w:rsidR="000821D8">
              <w:rPr>
                <w:lang w:val="en-US"/>
              </w:rPr>
              <w:t>duct have</w:t>
            </w:r>
            <w:r>
              <w:rPr>
                <w:lang w:val="en-US"/>
              </w:rPr>
              <w:t>?</w:t>
            </w:r>
          </w:p>
          <w:p w:rsidR="00912FFD" w:rsidRDefault="00912FFD" w:rsidP="00912FFD">
            <w:pPr>
              <w:rPr>
                <w:lang w:val="en-US"/>
              </w:rPr>
            </w:pPr>
          </w:p>
          <w:p w:rsidR="00912FFD" w:rsidRPr="00D95EB9" w:rsidRDefault="00912FFD" w:rsidP="00912FFD">
            <w:pPr>
              <w:rPr>
                <w:b/>
                <w:lang w:val="en-US"/>
              </w:rPr>
            </w:pPr>
            <w:r w:rsidRPr="00D95EB9">
              <w:rPr>
                <w:b/>
                <w:lang w:val="en-US"/>
              </w:rPr>
              <w:t>Ideas:</w:t>
            </w:r>
          </w:p>
          <w:p w:rsidR="00912FFD" w:rsidRDefault="00912FFD" w:rsidP="00912FFD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test the product in the school canteen (in Germany); publicity: hey, we are making bioplastics products</w:t>
            </w:r>
          </w:p>
          <w:p w:rsidR="00912FFD" w:rsidRPr="00EB2920" w:rsidRDefault="00912FFD" w:rsidP="00912FFD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go home, make the product better</w:t>
            </w:r>
            <w:r w:rsidR="00EB2920">
              <w:rPr>
                <w:lang w:val="en-US"/>
              </w:rPr>
              <w:t xml:space="preserve">, </w:t>
            </w:r>
            <w:r w:rsidRPr="00EB2920">
              <w:rPr>
                <w:lang w:val="en-US"/>
              </w:rPr>
              <w:t>produce a better product in Romania</w:t>
            </w:r>
          </w:p>
          <w:p w:rsidR="00560E59" w:rsidRDefault="00560E59" w:rsidP="00560E59">
            <w:pPr>
              <w:pStyle w:val="Listenabsatz"/>
              <w:rPr>
                <w:lang w:val="en-US"/>
              </w:rPr>
            </w:pPr>
          </w:p>
          <w:p w:rsidR="00560E59" w:rsidRPr="00912FFD" w:rsidRDefault="00560E59" w:rsidP="00560E59">
            <w:pPr>
              <w:rPr>
                <w:b/>
                <w:u w:val="single"/>
                <w:lang w:val="en-US"/>
              </w:rPr>
            </w:pPr>
            <w:r w:rsidRPr="00912FFD">
              <w:rPr>
                <w:b/>
                <w:u w:val="single"/>
                <w:lang w:val="en-US"/>
              </w:rPr>
              <w:t>Business Plan</w:t>
            </w:r>
            <w:r w:rsidR="00912FFD" w:rsidRPr="00912FFD">
              <w:rPr>
                <w:b/>
                <w:u w:val="single"/>
                <w:lang w:val="en-US"/>
              </w:rPr>
              <w:t xml:space="preserve"> for each international student group</w:t>
            </w:r>
          </w:p>
          <w:p w:rsidR="00560E59" w:rsidRDefault="00912FFD" w:rsidP="00912FFD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1. Executive summary with vision statement</w:t>
            </w:r>
          </w:p>
          <w:p w:rsidR="00912FFD" w:rsidRDefault="00912FFD" w:rsidP="00912FFD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2. Talk about your team (members, responsibilities)</w:t>
            </w:r>
          </w:p>
          <w:p w:rsidR="00090F1D" w:rsidRDefault="00912FFD" w:rsidP="00912FFD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3. What is your product?</w:t>
            </w:r>
            <w:r w:rsidR="0036218C">
              <w:rPr>
                <w:lang w:val="en-US"/>
              </w:rPr>
              <w:t xml:space="preserve"> (outcome, recipes/ingredients, methods, purpose</w:t>
            </w:r>
            <w:r w:rsidR="000B4E5A">
              <w:rPr>
                <w:lang w:val="en-US"/>
              </w:rPr>
              <w:t>)</w:t>
            </w:r>
          </w:p>
          <w:p w:rsidR="00912FFD" w:rsidRDefault="00090F1D" w:rsidP="00912FFD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4. Market overview (environmental awareness</w:t>
            </w:r>
            <w:r w:rsidR="007509BF">
              <w:rPr>
                <w:lang w:val="en-US"/>
              </w:rPr>
              <w:t xml:space="preserve"> in every </w:t>
            </w:r>
            <w:r>
              <w:rPr>
                <w:lang w:val="en-US"/>
              </w:rPr>
              <w:t>country</w:t>
            </w:r>
            <w:r w:rsidR="007509BF">
              <w:rPr>
                <w:lang w:val="en-US"/>
              </w:rPr>
              <w:t xml:space="preserve"> that is involved</w:t>
            </w:r>
            <w:r>
              <w:rPr>
                <w:lang w:val="en-US"/>
              </w:rPr>
              <w:t>, who is my customer?</w:t>
            </w:r>
            <w:r w:rsidR="000B4E5A">
              <w:rPr>
                <w:lang w:val="en-US"/>
              </w:rPr>
              <w:t xml:space="preserve">; be aware of the fact that you have to sell your product to all our countries: </w:t>
            </w:r>
            <w:r>
              <w:rPr>
                <w:lang w:val="en-US"/>
              </w:rPr>
              <w:t>)</w:t>
            </w:r>
            <w:r w:rsidR="0036218C">
              <w:rPr>
                <w:lang w:val="en-US"/>
              </w:rPr>
              <w:t xml:space="preserve"> </w:t>
            </w:r>
          </w:p>
          <w:p w:rsidR="00BE04D5" w:rsidRDefault="00B72C17" w:rsidP="00B72C17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5. Marketing (</w:t>
            </w:r>
            <w:r w:rsidR="00443669">
              <w:rPr>
                <w:lang w:val="en-US"/>
              </w:rPr>
              <w:t xml:space="preserve">finances, </w:t>
            </w:r>
            <w:r>
              <w:rPr>
                <w:lang w:val="en-US"/>
              </w:rPr>
              <w:t>prices, target group, etc…)</w:t>
            </w:r>
          </w:p>
          <w:p w:rsidR="00BE04D5" w:rsidRDefault="00B72C17" w:rsidP="004277A9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6. Risks and Chances</w:t>
            </w:r>
            <w:r w:rsidR="00443669">
              <w:rPr>
                <w:lang w:val="en-US"/>
              </w:rPr>
              <w:t xml:space="preserve"> (students should evaluate what could go right and wrong)</w:t>
            </w:r>
          </w:p>
          <w:p w:rsidR="004277A9" w:rsidRDefault="004277A9" w:rsidP="004277A9">
            <w:pPr>
              <w:rPr>
                <w:lang w:val="en-US"/>
              </w:rPr>
            </w:pPr>
          </w:p>
          <w:p w:rsidR="004277A9" w:rsidRDefault="004277A9" w:rsidP="004277A9">
            <w:pPr>
              <w:rPr>
                <w:lang w:val="en-US"/>
              </w:rPr>
            </w:pPr>
            <w:r>
              <w:rPr>
                <w:lang w:val="en-US"/>
              </w:rPr>
              <w:t>See document Heather!</w:t>
            </w:r>
          </w:p>
          <w:p w:rsidR="00F62775" w:rsidRDefault="00F62775" w:rsidP="004277A9">
            <w:pPr>
              <w:rPr>
                <w:lang w:val="en-US"/>
              </w:rPr>
            </w:pPr>
            <w:r>
              <w:rPr>
                <w:lang w:val="en-US"/>
              </w:rPr>
              <w:t>Business plan: we are going to do only parts of the business plan in Germany</w:t>
            </w:r>
            <w:r w:rsidR="00191AC5">
              <w:rPr>
                <w:lang w:val="en-US"/>
              </w:rPr>
              <w:t>!</w:t>
            </w:r>
          </w:p>
          <w:p w:rsidR="00F62775" w:rsidRDefault="00F62775" w:rsidP="004277A9">
            <w:pPr>
              <w:rPr>
                <w:lang w:val="en-US"/>
              </w:rPr>
            </w:pPr>
            <w:r w:rsidRPr="00F62775">
              <w:rPr>
                <w:u w:val="single"/>
                <w:lang w:val="en-US"/>
              </w:rPr>
              <w:t>In Germany</w:t>
            </w:r>
            <w:r>
              <w:rPr>
                <w:lang w:val="en-US"/>
              </w:rPr>
              <w:t>: production</w:t>
            </w:r>
            <w:r w:rsidR="00191AC5">
              <w:rPr>
                <w:lang w:val="en-US"/>
              </w:rPr>
              <w:t xml:space="preserve"> of bioplastics products, then one teacher introduces business plan</w:t>
            </w:r>
            <w:r>
              <w:rPr>
                <w:lang w:val="en-US"/>
              </w:rPr>
              <w:t xml:space="preserve"> and then at the end, students </w:t>
            </w:r>
            <w:r w:rsidR="00191AC5">
              <w:rPr>
                <w:lang w:val="en-US"/>
              </w:rPr>
              <w:t xml:space="preserve">only </w:t>
            </w:r>
            <w:r>
              <w:rPr>
                <w:lang w:val="en-US"/>
              </w:rPr>
              <w:t>talk about these points of the business plan</w:t>
            </w:r>
          </w:p>
          <w:p w:rsidR="00F62775" w:rsidRDefault="00F62775" w:rsidP="004277A9">
            <w:pPr>
              <w:rPr>
                <w:lang w:val="en-US"/>
              </w:rPr>
            </w:pPr>
            <w:r>
              <w:rPr>
                <w:lang w:val="en-US"/>
              </w:rPr>
              <w:t>1. Business Summary</w:t>
            </w:r>
          </w:p>
          <w:p w:rsidR="00F62775" w:rsidRDefault="00F62775" w:rsidP="004277A9">
            <w:pPr>
              <w:rPr>
                <w:lang w:val="en-US"/>
              </w:rPr>
            </w:pPr>
            <w:r>
              <w:rPr>
                <w:lang w:val="en-US"/>
              </w:rPr>
              <w:t>2. Product and Services</w:t>
            </w:r>
          </w:p>
          <w:p w:rsidR="00F62775" w:rsidRDefault="00F62775" w:rsidP="004277A9">
            <w:pPr>
              <w:rPr>
                <w:lang w:val="en-US"/>
              </w:rPr>
            </w:pPr>
          </w:p>
          <w:p w:rsidR="00F62775" w:rsidRDefault="00F62775" w:rsidP="004277A9">
            <w:pPr>
              <w:rPr>
                <w:lang w:val="en-US"/>
              </w:rPr>
            </w:pPr>
            <w:r>
              <w:rPr>
                <w:u w:val="single"/>
                <w:lang w:val="en-US"/>
              </w:rPr>
              <w:t>I</w:t>
            </w:r>
            <w:r w:rsidRPr="00F62775">
              <w:rPr>
                <w:u w:val="single"/>
                <w:lang w:val="en-US"/>
              </w:rPr>
              <w:t>n Romania</w:t>
            </w:r>
            <w:r>
              <w:rPr>
                <w:u w:val="single"/>
                <w:lang w:val="en-US"/>
              </w:rPr>
              <w:t xml:space="preserve">: </w:t>
            </w:r>
            <w:r>
              <w:rPr>
                <w:lang w:val="en-US"/>
              </w:rPr>
              <w:t>continue to work on the business plan</w:t>
            </w:r>
          </w:p>
          <w:p w:rsidR="00F62775" w:rsidRDefault="00F62775" w:rsidP="004277A9">
            <w:pPr>
              <w:rPr>
                <w:lang w:val="en-US"/>
              </w:rPr>
            </w:pPr>
            <w:r>
              <w:rPr>
                <w:lang w:val="en-US"/>
              </w:rPr>
              <w:t>3. Market research</w:t>
            </w:r>
          </w:p>
          <w:p w:rsidR="00F62775" w:rsidRDefault="00191AC5" w:rsidP="004277A9">
            <w:pPr>
              <w:rPr>
                <w:lang w:val="en-US"/>
              </w:rPr>
            </w:pPr>
            <w:r>
              <w:rPr>
                <w:lang w:val="en-US"/>
              </w:rPr>
              <w:t>4. SWO</w:t>
            </w:r>
            <w:r w:rsidR="00F62775">
              <w:rPr>
                <w:lang w:val="en-US"/>
              </w:rPr>
              <w:t>T (Strengths, Weaknesses, Opportunities and Threat)</w:t>
            </w:r>
          </w:p>
          <w:p w:rsidR="00F62775" w:rsidRDefault="00F62775" w:rsidP="004277A9">
            <w:pPr>
              <w:rPr>
                <w:lang w:val="en-US"/>
              </w:rPr>
            </w:pPr>
            <w:r>
              <w:rPr>
                <w:lang w:val="en-US"/>
              </w:rPr>
              <w:t>and if there is time: 5. Backup plan</w:t>
            </w:r>
          </w:p>
          <w:p w:rsidR="00191AC5" w:rsidRDefault="00191AC5" w:rsidP="004277A9">
            <w:pPr>
              <w:rPr>
                <w:lang w:val="en-US"/>
              </w:rPr>
            </w:pPr>
          </w:p>
          <w:p w:rsidR="00191AC5" w:rsidRDefault="00191AC5" w:rsidP="004277A9">
            <w:pPr>
              <w:rPr>
                <w:u w:val="single"/>
                <w:lang w:val="en-US"/>
              </w:rPr>
            </w:pPr>
            <w:r w:rsidRPr="00191AC5">
              <w:rPr>
                <w:u w:val="single"/>
                <w:lang w:val="en-US"/>
              </w:rPr>
              <w:t xml:space="preserve">In Greece: </w:t>
            </w:r>
            <w:r w:rsidRPr="00191AC5">
              <w:rPr>
                <w:lang w:val="en-US"/>
              </w:rPr>
              <w:t xml:space="preserve">revise the </w:t>
            </w:r>
            <w:r>
              <w:rPr>
                <w:lang w:val="en-US"/>
              </w:rPr>
              <w:t xml:space="preserve">whole </w:t>
            </w:r>
            <w:r w:rsidRPr="00191AC5">
              <w:rPr>
                <w:lang w:val="en-US"/>
              </w:rPr>
              <w:t>business plan</w:t>
            </w:r>
            <w:r>
              <w:rPr>
                <w:u w:val="single"/>
                <w:lang w:val="en-US"/>
              </w:rPr>
              <w:t xml:space="preserve"> </w:t>
            </w:r>
          </w:p>
          <w:p w:rsidR="002738D8" w:rsidRDefault="002738D8" w:rsidP="004277A9">
            <w:pPr>
              <w:rPr>
                <w:u w:val="single"/>
                <w:lang w:val="en-US"/>
              </w:rPr>
            </w:pPr>
          </w:p>
          <w:p w:rsidR="00F62775" w:rsidRPr="002738D8" w:rsidRDefault="002738D8" w:rsidP="004277A9">
            <w:pPr>
              <w:rPr>
                <w:lang w:val="en-US"/>
              </w:rPr>
            </w:pPr>
            <w:r>
              <w:rPr>
                <w:u w:val="single"/>
                <w:lang w:val="en-US"/>
              </w:rPr>
              <w:t xml:space="preserve">After every meeting: </w:t>
            </w:r>
            <w:r w:rsidRPr="002738D8">
              <w:rPr>
                <w:lang w:val="en-US"/>
              </w:rPr>
              <w:t>students present their business plan to the rest of the students</w:t>
            </w:r>
            <w:r w:rsidR="005771A3">
              <w:rPr>
                <w:lang w:val="en-US"/>
              </w:rPr>
              <w:t xml:space="preserve"> (students are the jury)</w:t>
            </w:r>
          </w:p>
          <w:p w:rsidR="00F62775" w:rsidRPr="00BF73B6" w:rsidRDefault="00F62775" w:rsidP="00BF73B6">
            <w:pPr>
              <w:rPr>
                <w:lang w:val="en-US"/>
              </w:rPr>
            </w:pPr>
            <w:r>
              <w:rPr>
                <w:lang w:val="en-US"/>
              </w:rPr>
              <w:t>Time that is need</w:t>
            </w:r>
            <w:r w:rsidR="00BF73B6">
              <w:rPr>
                <w:lang w:val="en-US"/>
              </w:rPr>
              <w:t>ed to create the business plan: difficult to say!</w:t>
            </w:r>
          </w:p>
        </w:tc>
        <w:tc>
          <w:tcPr>
            <w:tcW w:w="1426" w:type="dxa"/>
          </w:tcPr>
          <w:p w:rsidR="00D55303" w:rsidRDefault="00D95EB9" w:rsidP="009737B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Ulla</w:t>
            </w:r>
          </w:p>
          <w:p w:rsidR="00D95EB9" w:rsidRDefault="00D95EB9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</w:p>
          <w:p w:rsidR="00D95EB9" w:rsidRDefault="00D95EB9" w:rsidP="009737B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Heather</w:t>
            </w: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</w:p>
          <w:p w:rsidR="002738D8" w:rsidRDefault="002738D8" w:rsidP="009737B1">
            <w:pPr>
              <w:rPr>
                <w:lang w:val="en-US"/>
              </w:rPr>
            </w:pPr>
            <w:r>
              <w:rPr>
                <w:lang w:val="en-US"/>
              </w:rPr>
              <w:t>Heather</w:t>
            </w:r>
          </w:p>
          <w:p w:rsidR="002738D8" w:rsidRPr="00D55303" w:rsidRDefault="002738D8" w:rsidP="009737B1">
            <w:pPr>
              <w:rPr>
                <w:lang w:val="en-US"/>
              </w:rPr>
            </w:pPr>
          </w:p>
        </w:tc>
      </w:tr>
      <w:tr w:rsidR="007509BF" w:rsidRPr="00E40E3F" w:rsidTr="00D55303">
        <w:tc>
          <w:tcPr>
            <w:tcW w:w="1242" w:type="dxa"/>
          </w:tcPr>
          <w:p w:rsidR="007509BF" w:rsidRDefault="007509BF" w:rsidP="009737B1">
            <w:pPr>
              <w:rPr>
                <w:lang w:val="en-US"/>
              </w:rPr>
            </w:pPr>
          </w:p>
        </w:tc>
        <w:tc>
          <w:tcPr>
            <w:tcW w:w="7938" w:type="dxa"/>
          </w:tcPr>
          <w:p w:rsidR="007509BF" w:rsidRDefault="007509BF" w:rsidP="009737B1">
            <w:pPr>
              <w:rPr>
                <w:lang w:val="en-US"/>
              </w:rPr>
            </w:pPr>
            <w:r>
              <w:rPr>
                <w:lang w:val="en-US"/>
              </w:rPr>
              <w:t>Meeting in Germany</w:t>
            </w:r>
          </w:p>
          <w:p w:rsidR="007509BF" w:rsidRDefault="007509BF" w:rsidP="007509B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workshops to get to know each other</w:t>
            </w:r>
          </w:p>
          <w:p w:rsidR="007509BF" w:rsidRDefault="007509BF" w:rsidP="007509B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form groups</w:t>
            </w:r>
          </w:p>
          <w:p w:rsidR="007509BF" w:rsidRDefault="007509BF" w:rsidP="007509B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lastRenderedPageBreak/>
              <w:t>what is bioplastics?</w:t>
            </w:r>
          </w:p>
          <w:p w:rsidR="007509BF" w:rsidRDefault="007509BF" w:rsidP="007509B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samples of bioplastic products</w:t>
            </w:r>
          </w:p>
          <w:p w:rsidR="007509BF" w:rsidRDefault="007509BF" w:rsidP="007509B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make your own product</w:t>
            </w:r>
            <w:r w:rsidR="00022E3E">
              <w:rPr>
                <w:lang w:val="en-US"/>
              </w:rPr>
              <w:t xml:space="preserve"> (variety should be reduced, e.g. cups, film, plates…, but don’t let students produce whatever!)</w:t>
            </w:r>
          </w:p>
          <w:p w:rsidR="007509BF" w:rsidRPr="007509BF" w:rsidRDefault="007509BF" w:rsidP="007509BF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create a business plan</w:t>
            </w:r>
          </w:p>
        </w:tc>
        <w:tc>
          <w:tcPr>
            <w:tcW w:w="1426" w:type="dxa"/>
          </w:tcPr>
          <w:p w:rsidR="007509BF" w:rsidRPr="00D55303" w:rsidRDefault="007509BF" w:rsidP="009737B1">
            <w:pPr>
              <w:rPr>
                <w:lang w:val="en-US"/>
              </w:rPr>
            </w:pPr>
          </w:p>
        </w:tc>
      </w:tr>
      <w:tr w:rsidR="00065280" w:rsidRPr="00D95EB9" w:rsidTr="00D55303">
        <w:tc>
          <w:tcPr>
            <w:tcW w:w="1242" w:type="dxa"/>
          </w:tcPr>
          <w:p w:rsidR="00065280" w:rsidRDefault="00065280" w:rsidP="009737B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Vagelis</w:t>
            </w:r>
            <w:proofErr w:type="spellEnd"/>
          </w:p>
        </w:tc>
        <w:tc>
          <w:tcPr>
            <w:tcW w:w="7938" w:type="dxa"/>
          </w:tcPr>
          <w:p w:rsidR="00065280" w:rsidRDefault="00065280" w:rsidP="009737B1">
            <w:pPr>
              <w:rPr>
                <w:b/>
                <w:lang w:val="en-US"/>
              </w:rPr>
            </w:pPr>
            <w:r w:rsidRPr="00065280">
              <w:rPr>
                <w:b/>
                <w:lang w:val="en-US"/>
              </w:rPr>
              <w:t>Creation of main website (authority)</w:t>
            </w:r>
          </w:p>
          <w:p w:rsidR="00065280" w:rsidRPr="00065280" w:rsidRDefault="00065280" w:rsidP="009737B1">
            <w:pPr>
              <w:rPr>
                <w:lang w:val="en-US"/>
              </w:rPr>
            </w:pPr>
            <w:r w:rsidRPr="00065280">
              <w:rPr>
                <w:lang w:val="en-US"/>
              </w:rPr>
              <w:t>The program that is used is godaddy.com</w:t>
            </w:r>
          </w:p>
          <w:p w:rsidR="00065280" w:rsidRDefault="00065280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 w:rsidRPr="00065280">
              <w:rPr>
                <w:lang w:val="en-US"/>
              </w:rPr>
              <w:t>Find a</w:t>
            </w:r>
            <w:r>
              <w:rPr>
                <w:lang w:val="en-US"/>
              </w:rPr>
              <w:t xml:space="preserve"> domain website (name)</w:t>
            </w:r>
            <w:r w:rsidR="00085AA7">
              <w:rPr>
                <w:lang w:val="en-US"/>
              </w:rPr>
              <w:t>: bioplastics-future.eu</w:t>
            </w:r>
          </w:p>
          <w:p w:rsidR="00065280" w:rsidRDefault="00065280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We ha</w:t>
            </w:r>
            <w:r w:rsidR="00CB2A39">
              <w:rPr>
                <w:lang w:val="en-US"/>
              </w:rPr>
              <w:t>ve to pay an annual general fee and another fee to keep up the site</w:t>
            </w:r>
          </w:p>
          <w:p w:rsidR="00085AA7" w:rsidRDefault="00085AA7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We have to pay for the website for more than 2 years (it should be available after the project)</w:t>
            </w:r>
          </w:p>
          <w:p w:rsidR="00194903" w:rsidRDefault="008A59BE" w:rsidP="00EF1C0C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explanation of google key word search; we have to find less popu</w:t>
            </w:r>
            <w:r w:rsidR="00012EAD">
              <w:rPr>
                <w:lang w:val="en-US"/>
              </w:rPr>
              <w:t>lar key words (</w:t>
            </w:r>
            <w:r w:rsidR="00194903" w:rsidRPr="00EF1C0C">
              <w:rPr>
                <w:lang w:val="en-US"/>
              </w:rPr>
              <w:t>biodegradable plastic</w:t>
            </w:r>
            <w:r w:rsidR="00EF1C0C" w:rsidRPr="00EF1C0C">
              <w:rPr>
                <w:lang w:val="en-US"/>
              </w:rPr>
              <w:t xml:space="preserve"> DE</w:t>
            </w:r>
            <w:r w:rsidR="00194903" w:rsidRPr="00EF1C0C">
              <w:rPr>
                <w:lang w:val="en-US"/>
              </w:rPr>
              <w:t>, biodegradable products</w:t>
            </w:r>
            <w:r w:rsidR="00EF1C0C">
              <w:rPr>
                <w:lang w:val="en-US"/>
              </w:rPr>
              <w:t xml:space="preserve"> UK</w:t>
            </w:r>
            <w:r w:rsidR="00194903" w:rsidRPr="00EF1C0C">
              <w:rPr>
                <w:lang w:val="en-US"/>
              </w:rPr>
              <w:t>, biodegradable packaging</w:t>
            </w:r>
            <w:r w:rsidR="00EF1C0C">
              <w:rPr>
                <w:lang w:val="en-US"/>
              </w:rPr>
              <w:t xml:space="preserve"> GR</w:t>
            </w:r>
            <w:r w:rsidR="00194903" w:rsidRPr="00EF1C0C">
              <w:rPr>
                <w:lang w:val="en-US"/>
              </w:rPr>
              <w:t>, biodegradable bags</w:t>
            </w:r>
            <w:r w:rsidR="00EF1C0C">
              <w:rPr>
                <w:lang w:val="en-US"/>
              </w:rPr>
              <w:t xml:space="preserve"> RO</w:t>
            </w:r>
            <w:r w:rsidR="00194903" w:rsidRPr="00EF1C0C">
              <w:rPr>
                <w:lang w:val="en-US"/>
              </w:rPr>
              <w:t>, biodegradable materials</w:t>
            </w:r>
            <w:r w:rsidR="00EF1C0C">
              <w:rPr>
                <w:lang w:val="en-US"/>
              </w:rPr>
              <w:t xml:space="preserve"> DE</w:t>
            </w:r>
            <w:r w:rsidR="00194903" w:rsidRPr="00EF1C0C">
              <w:rPr>
                <w:lang w:val="en-US"/>
              </w:rPr>
              <w:t>, eco packaging</w:t>
            </w:r>
            <w:r w:rsidR="00EF1C0C">
              <w:rPr>
                <w:lang w:val="en-US"/>
              </w:rPr>
              <w:t xml:space="preserve"> UK</w:t>
            </w:r>
            <w:r w:rsidR="00194903" w:rsidRPr="00EF1C0C">
              <w:rPr>
                <w:lang w:val="en-US"/>
              </w:rPr>
              <w:t>, sustainable packaging</w:t>
            </w:r>
            <w:r w:rsidR="00EF1C0C">
              <w:rPr>
                <w:lang w:val="en-US"/>
              </w:rPr>
              <w:t xml:space="preserve"> GR</w:t>
            </w:r>
            <w:r w:rsidR="00194903" w:rsidRPr="00EF1C0C">
              <w:rPr>
                <w:lang w:val="en-US"/>
              </w:rPr>
              <w:t>, biodegradable waste</w:t>
            </w:r>
            <w:r w:rsidR="00EF1C0C">
              <w:rPr>
                <w:lang w:val="en-US"/>
              </w:rPr>
              <w:t xml:space="preserve"> RO</w:t>
            </w:r>
            <w:r w:rsidR="00194903" w:rsidRPr="00EF1C0C">
              <w:rPr>
                <w:lang w:val="en-US"/>
              </w:rPr>
              <w:t xml:space="preserve">, </w:t>
            </w:r>
            <w:proofErr w:type="spellStart"/>
            <w:r w:rsidR="00194903" w:rsidRPr="00EF1C0C">
              <w:rPr>
                <w:lang w:val="en-US"/>
              </w:rPr>
              <w:t>eco friendly</w:t>
            </w:r>
            <w:proofErr w:type="spellEnd"/>
            <w:r w:rsidR="00194903" w:rsidRPr="00EF1C0C">
              <w:rPr>
                <w:lang w:val="en-US"/>
              </w:rPr>
              <w:t xml:space="preserve"> packaging</w:t>
            </w:r>
            <w:r w:rsidR="00EF1C0C">
              <w:rPr>
                <w:lang w:val="en-US"/>
              </w:rPr>
              <w:t xml:space="preserve"> DE</w:t>
            </w:r>
            <w:r w:rsidR="00194903" w:rsidRPr="00EF1C0C">
              <w:rPr>
                <w:lang w:val="en-US"/>
              </w:rPr>
              <w:t>, bioplastic products</w:t>
            </w:r>
            <w:r w:rsidR="00EF1C0C">
              <w:rPr>
                <w:lang w:val="en-US"/>
              </w:rPr>
              <w:t xml:space="preserve"> UK</w:t>
            </w:r>
            <w:r w:rsidR="00194903" w:rsidRPr="00EF1C0C">
              <w:rPr>
                <w:lang w:val="en-US"/>
              </w:rPr>
              <w:t>, bioplastics</w:t>
            </w:r>
            <w:r w:rsidR="00EF1C0C">
              <w:rPr>
                <w:lang w:val="en-US"/>
              </w:rPr>
              <w:t xml:space="preserve"> GR</w:t>
            </w:r>
            <w:r w:rsidR="00194903" w:rsidRPr="00EF1C0C">
              <w:rPr>
                <w:lang w:val="en-US"/>
              </w:rPr>
              <w:t>, bioplastic recipes</w:t>
            </w:r>
            <w:r w:rsidR="00EF1C0C">
              <w:rPr>
                <w:lang w:val="en-US"/>
              </w:rPr>
              <w:t xml:space="preserve"> RO</w:t>
            </w:r>
            <w:r w:rsidR="00194903" w:rsidRPr="00EF1C0C">
              <w:rPr>
                <w:lang w:val="en-US"/>
              </w:rPr>
              <w:t>, how to make bioplastic</w:t>
            </w:r>
            <w:r w:rsidR="00EF1C0C">
              <w:rPr>
                <w:lang w:val="en-US"/>
              </w:rPr>
              <w:t xml:space="preserve"> DE</w:t>
            </w:r>
            <w:r w:rsidR="00194903" w:rsidRPr="00EF1C0C">
              <w:rPr>
                <w:lang w:val="en-US"/>
              </w:rPr>
              <w:t>, future packaging</w:t>
            </w:r>
            <w:r w:rsidR="00EF1C0C">
              <w:rPr>
                <w:lang w:val="en-US"/>
              </w:rPr>
              <w:t xml:space="preserve"> UK</w:t>
            </w:r>
            <w:r w:rsidR="00194903" w:rsidRPr="00EF1C0C">
              <w:rPr>
                <w:lang w:val="en-US"/>
              </w:rPr>
              <w:t>, future plastic</w:t>
            </w:r>
            <w:r w:rsidR="00EF1C0C">
              <w:rPr>
                <w:lang w:val="en-US"/>
              </w:rPr>
              <w:t xml:space="preserve"> GR</w:t>
            </w:r>
            <w:r w:rsidR="00194903" w:rsidRPr="00EF1C0C">
              <w:rPr>
                <w:lang w:val="en-US"/>
              </w:rPr>
              <w:t>, bioplastic food packaging</w:t>
            </w:r>
            <w:r w:rsidR="00EF1C0C">
              <w:rPr>
                <w:lang w:val="en-US"/>
              </w:rPr>
              <w:t xml:space="preserve"> RO</w:t>
            </w:r>
            <w:r w:rsidR="00194903" w:rsidRPr="00EF1C0C">
              <w:rPr>
                <w:lang w:val="en-US"/>
              </w:rPr>
              <w:t>, food packaging materials</w:t>
            </w:r>
            <w:r w:rsidR="00EF1C0C">
              <w:rPr>
                <w:lang w:val="en-US"/>
              </w:rPr>
              <w:t xml:space="preserve"> DE</w:t>
            </w:r>
            <w:r w:rsidR="00194903" w:rsidRPr="00EF1C0C">
              <w:rPr>
                <w:lang w:val="en-US"/>
              </w:rPr>
              <w:t>)</w:t>
            </w:r>
            <w:r w:rsidR="00D95EB9">
              <w:rPr>
                <w:lang w:val="en-US"/>
              </w:rPr>
              <w:t>; see below!</w:t>
            </w:r>
          </w:p>
          <w:p w:rsidR="00020121" w:rsidRPr="00020121" w:rsidRDefault="00020121" w:rsidP="00EF1C0C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Each country has to prepare the articles, one article should have around </w:t>
            </w:r>
            <w:r w:rsidR="00FC30B1">
              <w:rPr>
                <w:b/>
                <w:lang w:val="en-US"/>
              </w:rPr>
              <w:t>25</w:t>
            </w:r>
            <w:r w:rsidR="00F1499C">
              <w:rPr>
                <w:b/>
                <w:lang w:val="en-US"/>
              </w:rPr>
              <w:t>0 words (min./500 max), UNTIL MEETING IN GERMANY</w:t>
            </w:r>
          </w:p>
          <w:p w:rsidR="00020121" w:rsidRPr="00EF1C0C" w:rsidRDefault="00020121" w:rsidP="00EF1C0C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 articles have to be sent to </w:t>
            </w:r>
            <w:proofErr w:type="spellStart"/>
            <w:r>
              <w:rPr>
                <w:lang w:val="en-US"/>
              </w:rPr>
              <w:t>Vagelis</w:t>
            </w:r>
            <w:proofErr w:type="spellEnd"/>
            <w:r>
              <w:rPr>
                <w:lang w:val="en-US"/>
              </w:rPr>
              <w:t>, he uploads them.</w:t>
            </w:r>
          </w:p>
          <w:p w:rsidR="008A59BE" w:rsidRDefault="00012EAD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to make sure that people find our website</w:t>
            </w:r>
          </w:p>
          <w:p w:rsidR="00012EAD" w:rsidRDefault="00012EAD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key word search shows you which terms are popular</w:t>
            </w:r>
          </w:p>
          <w:p w:rsidR="00012EAD" w:rsidRDefault="00CC0EBD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we need to write 10 articles to be able to include the key words for the keyword search</w:t>
            </w:r>
            <w:r w:rsidR="00F1499C">
              <w:rPr>
                <w:lang w:val="en-US"/>
              </w:rPr>
              <w:t xml:space="preserve"> (but not all keywords can be in one article, there has to be an article about every single keyword).</w:t>
            </w:r>
          </w:p>
          <w:p w:rsidR="00964BA1" w:rsidRDefault="00964BA1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Disclaimer: Greece is responsible for that. Text for disclaimer can be found on the Erasmus website</w:t>
            </w:r>
          </w:p>
          <w:p w:rsidR="00FC30B1" w:rsidRDefault="00FC30B1" w:rsidP="00065280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Vagelis</w:t>
            </w:r>
            <w:proofErr w:type="spellEnd"/>
            <w:r>
              <w:rPr>
                <w:lang w:val="en-US"/>
              </w:rPr>
              <w:t xml:space="preserve"> creates the main website</w:t>
            </w:r>
            <w:r w:rsidR="00F1499C">
              <w:rPr>
                <w:lang w:val="en-US"/>
              </w:rPr>
              <w:t>.</w:t>
            </w:r>
          </w:p>
          <w:p w:rsidR="00F1499C" w:rsidRPr="00F1499C" w:rsidRDefault="00F1499C" w:rsidP="00F1499C">
            <w:pPr>
              <w:ind w:left="360"/>
              <w:rPr>
                <w:lang w:val="en-US"/>
              </w:rPr>
            </w:pPr>
          </w:p>
          <w:p w:rsidR="00F1499C" w:rsidRDefault="00F1499C" w:rsidP="00F1499C">
            <w:pPr>
              <w:rPr>
                <w:lang w:val="en-US"/>
              </w:rPr>
            </w:pPr>
          </w:p>
          <w:p w:rsidR="00F1499C" w:rsidRDefault="00F1499C" w:rsidP="00F1499C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How do students communicate? Students have to decide on their own!!</w:t>
            </w:r>
            <w:r w:rsidR="005807B5">
              <w:rPr>
                <w:lang w:val="en-US"/>
              </w:rPr>
              <w:t xml:space="preserve"> (</w:t>
            </w:r>
            <w:proofErr w:type="spellStart"/>
            <w:r w:rsidR="005807B5">
              <w:rPr>
                <w:lang w:val="en-US"/>
              </w:rPr>
              <w:t>trello</w:t>
            </w:r>
            <w:proofErr w:type="spellEnd"/>
            <w:r w:rsidR="005807B5">
              <w:rPr>
                <w:lang w:val="en-US"/>
              </w:rPr>
              <w:t>, Facebook)</w:t>
            </w:r>
          </w:p>
          <w:p w:rsidR="00F1499C" w:rsidRPr="00F1499C" w:rsidRDefault="00F1499C" w:rsidP="00F1499C">
            <w:pPr>
              <w:rPr>
                <w:lang w:val="en-US"/>
              </w:rPr>
            </w:pPr>
          </w:p>
          <w:p w:rsidR="00964BA1" w:rsidRDefault="00964BA1" w:rsidP="00964BA1">
            <w:pPr>
              <w:rPr>
                <w:lang w:val="en-US"/>
              </w:rPr>
            </w:pPr>
          </w:p>
          <w:p w:rsidR="00964BA1" w:rsidRPr="00083D89" w:rsidRDefault="00964BA1" w:rsidP="00964BA1">
            <w:pPr>
              <w:rPr>
                <w:strike/>
                <w:u w:val="single"/>
                <w:lang w:val="en-US"/>
              </w:rPr>
            </w:pPr>
            <w:r w:rsidRPr="00083D89">
              <w:rPr>
                <w:strike/>
                <w:u w:val="single"/>
                <w:lang w:val="en-US"/>
              </w:rPr>
              <w:t>Blogger.com</w:t>
            </w:r>
          </w:p>
          <w:p w:rsidR="00964BA1" w:rsidRPr="00083D89" w:rsidRDefault="00964BA1" w:rsidP="00964BA1">
            <w:pPr>
              <w:rPr>
                <w:strike/>
                <w:lang w:val="en-US"/>
              </w:rPr>
            </w:pPr>
            <w:r w:rsidRPr="00083D89">
              <w:rPr>
                <w:strike/>
                <w:lang w:val="en-US"/>
              </w:rPr>
              <w:t>bioplastics-future.blogspot.com</w:t>
            </w:r>
            <w:r w:rsidR="00083D89">
              <w:rPr>
                <w:strike/>
                <w:lang w:val="en-US"/>
              </w:rPr>
              <w:t xml:space="preserve"> </w:t>
            </w:r>
            <w:r w:rsidR="00083D89" w:rsidRPr="00083D89">
              <w:rPr>
                <w:lang w:val="en-US"/>
              </w:rPr>
              <w:t>(see below)</w:t>
            </w:r>
          </w:p>
          <w:p w:rsidR="009778FE" w:rsidRDefault="009778FE" w:rsidP="00964BA1">
            <w:pPr>
              <w:rPr>
                <w:lang w:val="en-US"/>
              </w:rPr>
            </w:pPr>
          </w:p>
          <w:p w:rsidR="009778FE" w:rsidRDefault="009778FE" w:rsidP="00964BA1">
            <w:pPr>
              <w:rPr>
                <w:lang w:val="en-US"/>
              </w:rPr>
            </w:pPr>
            <w:r>
              <w:rPr>
                <w:lang w:val="en-US"/>
              </w:rPr>
              <w:t>Every international group has ONE blog; one person of this international group is responsible for the content of the blog; ONLY this persons is allowed to upload the material;</w:t>
            </w:r>
          </w:p>
          <w:p w:rsidR="009778FE" w:rsidRPr="00964BA1" w:rsidRDefault="009C0E0E" w:rsidP="00964BA1">
            <w:pPr>
              <w:rPr>
                <w:lang w:val="en-US"/>
              </w:rPr>
            </w:pPr>
            <w:r>
              <w:rPr>
                <w:lang w:val="en-US"/>
              </w:rPr>
              <w:t>all responsible teachers HAVE TO read the blogs regularly</w:t>
            </w:r>
          </w:p>
        </w:tc>
        <w:tc>
          <w:tcPr>
            <w:tcW w:w="1426" w:type="dxa"/>
          </w:tcPr>
          <w:p w:rsidR="00065280" w:rsidRDefault="008A59BE" w:rsidP="009737B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Vagelis</w:t>
            </w:r>
            <w:proofErr w:type="spellEnd"/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</w:p>
          <w:p w:rsidR="00020121" w:rsidRDefault="00020121" w:rsidP="009737B1">
            <w:pPr>
              <w:rPr>
                <w:lang w:val="en-US"/>
              </w:rPr>
            </w:pPr>
            <w:r>
              <w:rPr>
                <w:lang w:val="en-US"/>
              </w:rPr>
              <w:t>all countries</w:t>
            </w:r>
          </w:p>
          <w:p w:rsidR="00020121" w:rsidRDefault="00020121" w:rsidP="009737B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Vagelis</w:t>
            </w:r>
            <w:proofErr w:type="spellEnd"/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</w:p>
          <w:p w:rsidR="009C0E0E" w:rsidRDefault="009C0E0E" w:rsidP="009737B1">
            <w:pPr>
              <w:rPr>
                <w:lang w:val="en-US"/>
              </w:rPr>
            </w:pPr>
            <w:r>
              <w:rPr>
                <w:lang w:val="en-US"/>
              </w:rPr>
              <w:t>ALL teachers!</w:t>
            </w:r>
          </w:p>
          <w:p w:rsidR="00A30790" w:rsidRDefault="00A30790" w:rsidP="009737B1">
            <w:pPr>
              <w:rPr>
                <w:lang w:val="en-US"/>
              </w:rPr>
            </w:pPr>
          </w:p>
          <w:p w:rsidR="00A30790" w:rsidRDefault="00A30790" w:rsidP="009737B1">
            <w:pPr>
              <w:rPr>
                <w:lang w:val="en-US"/>
              </w:rPr>
            </w:pPr>
          </w:p>
          <w:p w:rsidR="00A30790" w:rsidRDefault="00A30790" w:rsidP="009737B1">
            <w:pPr>
              <w:rPr>
                <w:lang w:val="en-US"/>
              </w:rPr>
            </w:pPr>
          </w:p>
          <w:p w:rsidR="00A30790" w:rsidRPr="00D55303" w:rsidRDefault="00A30790" w:rsidP="009737B1">
            <w:pPr>
              <w:rPr>
                <w:lang w:val="en-US"/>
              </w:rPr>
            </w:pPr>
          </w:p>
        </w:tc>
      </w:tr>
      <w:tr w:rsidR="008A59BE" w:rsidRPr="00D95EB9" w:rsidTr="00D55303">
        <w:tc>
          <w:tcPr>
            <w:tcW w:w="1242" w:type="dxa"/>
          </w:tcPr>
          <w:p w:rsidR="008A59BE" w:rsidRDefault="00A30790" w:rsidP="009737B1">
            <w:pPr>
              <w:rPr>
                <w:lang w:val="en-US"/>
              </w:rPr>
            </w:pPr>
            <w:r>
              <w:rPr>
                <w:lang w:val="en-US"/>
              </w:rPr>
              <w:t>Heather</w:t>
            </w:r>
          </w:p>
          <w:p w:rsidR="00A30790" w:rsidRDefault="00A30790" w:rsidP="009737B1">
            <w:pPr>
              <w:rPr>
                <w:lang w:val="en-US"/>
              </w:rPr>
            </w:pPr>
          </w:p>
        </w:tc>
        <w:tc>
          <w:tcPr>
            <w:tcW w:w="7938" w:type="dxa"/>
          </w:tcPr>
          <w:p w:rsidR="008A59BE" w:rsidRDefault="00A30790" w:rsidP="00A3079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trello.com</w:t>
            </w:r>
          </w:p>
          <w:p w:rsidR="00A30790" w:rsidRDefault="00A30790" w:rsidP="00A30790">
            <w:pPr>
              <w:rPr>
                <w:lang w:val="en-US"/>
              </w:rPr>
            </w:pPr>
            <w:r>
              <w:rPr>
                <w:lang w:val="en-US"/>
              </w:rPr>
              <w:t>website to create “to do lists”</w:t>
            </w:r>
          </w:p>
          <w:p w:rsidR="00C55E72" w:rsidRPr="00A30790" w:rsidRDefault="00C55E72" w:rsidP="00A30790">
            <w:pPr>
              <w:rPr>
                <w:lang w:val="en-US"/>
              </w:rPr>
            </w:pPr>
            <w:r>
              <w:rPr>
                <w:lang w:val="en-US"/>
              </w:rPr>
              <w:t>This website could be used by the international groups to organize their work.</w:t>
            </w:r>
          </w:p>
        </w:tc>
        <w:tc>
          <w:tcPr>
            <w:tcW w:w="1426" w:type="dxa"/>
          </w:tcPr>
          <w:p w:rsidR="008A59BE" w:rsidRPr="00D55303" w:rsidRDefault="008A59BE" w:rsidP="009737B1">
            <w:pPr>
              <w:rPr>
                <w:lang w:val="en-US"/>
              </w:rPr>
            </w:pPr>
          </w:p>
        </w:tc>
      </w:tr>
      <w:tr w:rsidR="00D8475E" w:rsidRPr="00D95EB9" w:rsidTr="00D55303">
        <w:tc>
          <w:tcPr>
            <w:tcW w:w="1242" w:type="dxa"/>
          </w:tcPr>
          <w:p w:rsidR="00D8475E" w:rsidRDefault="00D8475E" w:rsidP="009737B1">
            <w:pPr>
              <w:rPr>
                <w:lang w:val="en-US"/>
              </w:rPr>
            </w:pPr>
          </w:p>
        </w:tc>
        <w:tc>
          <w:tcPr>
            <w:tcW w:w="7938" w:type="dxa"/>
          </w:tcPr>
          <w:p w:rsidR="00D8475E" w:rsidRDefault="005807B5" w:rsidP="00A3079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Programs we use</w:t>
            </w:r>
            <w:r w:rsidR="00CA3035">
              <w:rPr>
                <w:b/>
                <w:lang w:val="en-US"/>
              </w:rPr>
              <w:t xml:space="preserve"> [and who is paying for them]</w:t>
            </w:r>
          </w:p>
          <w:p w:rsidR="00083D89" w:rsidRPr="00083D89" w:rsidRDefault="00083D89" w:rsidP="00083D89">
            <w:pPr>
              <w:pStyle w:val="Listenabsatz"/>
              <w:numPr>
                <w:ilvl w:val="0"/>
                <w:numId w:val="4"/>
              </w:numPr>
              <w:rPr>
                <w:b/>
                <w:lang w:val="en-US"/>
              </w:rPr>
            </w:pPr>
            <w:r>
              <w:rPr>
                <w:lang w:val="en-US"/>
              </w:rPr>
              <w:t>godaddy.com</w:t>
            </w:r>
            <w:r w:rsidR="00C501A6">
              <w:rPr>
                <w:lang w:val="en-US"/>
              </w:rPr>
              <w:t xml:space="preserve"> (authority website)</w:t>
            </w:r>
            <w:r w:rsidR="00B63C0B">
              <w:rPr>
                <w:lang w:val="en-US"/>
              </w:rPr>
              <w:t xml:space="preserve"> [Germany</w:t>
            </w:r>
            <w:r w:rsidR="00CA3035">
              <w:rPr>
                <w:lang w:val="en-US"/>
              </w:rPr>
              <w:t>, ca. 500 euros</w:t>
            </w:r>
            <w:r w:rsidR="00B63C0B">
              <w:rPr>
                <w:lang w:val="en-US"/>
              </w:rPr>
              <w:t>]</w:t>
            </w:r>
          </w:p>
          <w:p w:rsidR="00083D89" w:rsidRPr="00083D89" w:rsidRDefault="005807B5" w:rsidP="00083D89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wordpress.com (for students’ blogs)</w:t>
            </w:r>
            <w:r w:rsidR="00B63C0B">
              <w:rPr>
                <w:lang w:val="en-US"/>
              </w:rPr>
              <w:t xml:space="preserve"> [free]</w:t>
            </w:r>
          </w:p>
          <w:p w:rsidR="00083D89" w:rsidRDefault="00083D89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1275392</wp:posOffset>
                      </wp:positionH>
                      <wp:positionV relativeFrom="paragraph">
                        <wp:posOffset>55341</wp:posOffset>
                      </wp:positionV>
                      <wp:extent cx="45719" cy="448573"/>
                      <wp:effectExtent l="0" t="0" r="31115" b="27940"/>
                      <wp:wrapNone/>
                      <wp:docPr id="2" name="Geschweifte Klammer recht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48573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7138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2" o:spid="_x0000_s1026" type="#_x0000_t88" style="position:absolute;margin-left:100.4pt;margin-top:4.35pt;width:3.6pt;height:3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" adj="183" strokecolor="#5b9bd5 [3204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lang w:val="en-US"/>
              </w:rPr>
              <w:t xml:space="preserve">trello.com    </w:t>
            </w:r>
          </w:p>
          <w:p w:rsidR="00083D89" w:rsidRDefault="00083D89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WhatsApp      for conversation within the group</w:t>
            </w:r>
          </w:p>
          <w:p w:rsidR="00083D89" w:rsidRDefault="00083D89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lastRenderedPageBreak/>
              <w:t>Facebook</w:t>
            </w:r>
          </w:p>
          <w:p w:rsidR="00C501A6" w:rsidRDefault="00C501A6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ChemSketch</w:t>
            </w:r>
            <w:proofErr w:type="spellEnd"/>
            <w:r>
              <w:rPr>
                <w:lang w:val="en-US"/>
              </w:rPr>
              <w:t xml:space="preserve"> (chemical equations)</w:t>
            </w:r>
            <w:r w:rsidR="00B63C0B">
              <w:rPr>
                <w:lang w:val="en-US"/>
              </w:rPr>
              <w:t xml:space="preserve"> [free]</w:t>
            </w:r>
          </w:p>
          <w:p w:rsidR="00B63C0B" w:rsidRDefault="00B63C0B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ISSUU (to create eBooks</w:t>
            </w:r>
            <w:r w:rsidR="00CA3035">
              <w:rPr>
                <w:lang w:val="en-US"/>
              </w:rPr>
              <w:t xml:space="preserve"> from a PDF</w:t>
            </w:r>
            <w:r>
              <w:rPr>
                <w:lang w:val="en-US"/>
              </w:rPr>
              <w:t>) [free]</w:t>
            </w:r>
          </w:p>
          <w:p w:rsidR="00B63C0B" w:rsidRDefault="00B63C0B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P</w:t>
            </w:r>
            <w:r w:rsidR="00CA3035">
              <w:rPr>
                <w:lang w:val="en-US"/>
              </w:rPr>
              <w:t>iktochart</w:t>
            </w:r>
            <w:proofErr w:type="spellEnd"/>
            <w:r w:rsidR="00CA3035">
              <w:rPr>
                <w:lang w:val="en-US"/>
              </w:rPr>
              <w:t xml:space="preserve"> [license for 2 years?; ca. 70 euros p.a.; GB]</w:t>
            </w:r>
          </w:p>
          <w:p w:rsidR="00CA3035" w:rsidRDefault="00CA3035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Padlet</w:t>
            </w:r>
            <w:proofErr w:type="spellEnd"/>
            <w:r>
              <w:rPr>
                <w:lang w:val="en-US"/>
              </w:rPr>
              <w:t xml:space="preserve"> [free]</w:t>
            </w:r>
          </w:p>
          <w:p w:rsidR="00B63C0B" w:rsidRDefault="00B63C0B" w:rsidP="005807B5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www.educaplay.com [basic version is free]</w:t>
            </w:r>
          </w:p>
          <w:p w:rsidR="00B63C0B" w:rsidRPr="00B63C0B" w:rsidRDefault="003A6DDC" w:rsidP="00B63C0B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hyperlink r:id="rId12" w:history="1">
              <w:r w:rsidR="00B63C0B" w:rsidRPr="00B63C0B">
                <w:rPr>
                  <w:rStyle w:val="Hyperlink"/>
                  <w:color w:val="auto"/>
                  <w:u w:val="none"/>
                  <w:lang w:val="en-US"/>
                </w:rPr>
                <w:t>www.quizizz.com</w:t>
              </w:r>
            </w:hyperlink>
            <w:r w:rsidR="00B63C0B" w:rsidRPr="00B63C0B">
              <w:rPr>
                <w:rStyle w:val="Hyperlink"/>
                <w:color w:val="auto"/>
                <w:u w:val="none"/>
                <w:lang w:val="en-US"/>
              </w:rPr>
              <w:t xml:space="preserve"> </w:t>
            </w:r>
            <w:r w:rsidR="00B63C0B" w:rsidRPr="00B63C0B">
              <w:rPr>
                <w:lang w:val="en-US"/>
              </w:rPr>
              <w:t>[free]</w:t>
            </w:r>
          </w:p>
          <w:p w:rsidR="00B63C0B" w:rsidRPr="00B63C0B" w:rsidRDefault="003A6DDC" w:rsidP="00B63C0B">
            <w:pPr>
              <w:pStyle w:val="Listenabsatz"/>
              <w:numPr>
                <w:ilvl w:val="0"/>
                <w:numId w:val="4"/>
              </w:numPr>
              <w:rPr>
                <w:rStyle w:val="Hyperlink"/>
                <w:color w:val="auto"/>
                <w:u w:val="none"/>
                <w:lang w:val="en-US"/>
              </w:rPr>
            </w:pPr>
            <w:hyperlink r:id="rId13" w:history="1">
              <w:r w:rsidR="00B63C0B" w:rsidRPr="00B63C0B">
                <w:rPr>
                  <w:rStyle w:val="Hyperlink"/>
                  <w:rFonts w:cs="Arial"/>
                  <w:color w:val="auto"/>
                  <w:u w:val="none"/>
                  <w:lang w:val="en-US"/>
                </w:rPr>
                <w:t>www.xwords-generator.de/en</w:t>
              </w:r>
            </w:hyperlink>
            <w:r w:rsidR="00B63C0B">
              <w:rPr>
                <w:rStyle w:val="Hyperlink"/>
                <w:rFonts w:cs="Arial"/>
                <w:color w:val="auto"/>
                <w:u w:val="none"/>
                <w:lang w:val="en-US"/>
              </w:rPr>
              <w:t xml:space="preserve"> [free]</w:t>
            </w:r>
          </w:p>
          <w:p w:rsidR="00B63C0B" w:rsidRPr="00CA3035" w:rsidRDefault="003A6DDC" w:rsidP="00B63C0B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hyperlink r:id="rId14" w:history="1">
              <w:r w:rsidR="00B63C0B" w:rsidRPr="00CA3035">
                <w:rPr>
                  <w:rStyle w:val="Hyperlink"/>
                  <w:rFonts w:cs="Arial"/>
                  <w:color w:val="auto"/>
                  <w:u w:val="none"/>
                  <w:lang w:val="en-US"/>
                </w:rPr>
                <w:t>www.discoveryeducation.com/free-puzzlemaker/index.cfm?campaign=footer_teacher_puzzle</w:t>
              </w:r>
            </w:hyperlink>
            <w:r w:rsidR="00B63C0B" w:rsidRPr="00CA3035">
              <w:rPr>
                <w:rFonts w:cs="Arial"/>
                <w:lang w:val="en-US"/>
              </w:rPr>
              <w:t xml:space="preserve"> </w:t>
            </w:r>
            <w:r w:rsidR="00B63C0B">
              <w:rPr>
                <w:rFonts w:cs="Arial"/>
                <w:lang w:val="en-US"/>
              </w:rPr>
              <w:t>[free]</w:t>
            </w:r>
          </w:p>
          <w:p w:rsidR="00CA3035" w:rsidRPr="00B63C0B" w:rsidRDefault="00CA3035" w:rsidP="00B63C0B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rFonts w:cs="Arial"/>
                <w:lang w:val="en-US"/>
              </w:rPr>
              <w:t>Dropbox account for press group [free]</w:t>
            </w:r>
          </w:p>
          <w:p w:rsidR="00B63C0B" w:rsidRPr="005807B5" w:rsidRDefault="00B63C0B" w:rsidP="00B63C0B">
            <w:pPr>
              <w:rPr>
                <w:lang w:val="en-US"/>
              </w:rPr>
            </w:pPr>
          </w:p>
        </w:tc>
        <w:tc>
          <w:tcPr>
            <w:tcW w:w="1426" w:type="dxa"/>
          </w:tcPr>
          <w:p w:rsidR="00D8475E" w:rsidRPr="00D55303" w:rsidRDefault="00D8475E" w:rsidP="009737B1">
            <w:pPr>
              <w:rPr>
                <w:lang w:val="en-US"/>
              </w:rPr>
            </w:pPr>
          </w:p>
        </w:tc>
      </w:tr>
      <w:tr w:rsidR="00A30790" w:rsidRPr="00F62775" w:rsidTr="00D55303">
        <w:tc>
          <w:tcPr>
            <w:tcW w:w="1242" w:type="dxa"/>
          </w:tcPr>
          <w:p w:rsidR="00A30790" w:rsidRDefault="00A30790" w:rsidP="009737B1">
            <w:pPr>
              <w:rPr>
                <w:lang w:val="en-US"/>
              </w:rPr>
            </w:pPr>
          </w:p>
        </w:tc>
        <w:tc>
          <w:tcPr>
            <w:tcW w:w="7938" w:type="dxa"/>
          </w:tcPr>
          <w:p w:rsidR="00A30790" w:rsidRPr="00D95EB9" w:rsidRDefault="00C6542E" w:rsidP="00A30790">
            <w:pPr>
              <w:rPr>
                <w:b/>
              </w:rPr>
            </w:pPr>
            <w:proofErr w:type="spellStart"/>
            <w:r w:rsidRPr="00D95EB9">
              <w:rPr>
                <w:b/>
              </w:rPr>
              <w:t>GoogleDrive</w:t>
            </w:r>
            <w:proofErr w:type="spellEnd"/>
          </w:p>
          <w:p w:rsidR="00C6542E" w:rsidRPr="00C6542E" w:rsidRDefault="003A6DDC" w:rsidP="00A30790">
            <w:pPr>
              <w:rPr>
                <w:b/>
              </w:rPr>
            </w:pPr>
            <w:hyperlink r:id="rId15" w:history="1">
              <w:r w:rsidR="00C6542E" w:rsidRPr="00C6542E">
                <w:rPr>
                  <w:rStyle w:val="Hyperlink"/>
                  <w:b/>
                </w:rPr>
                <w:t>www.gmail.com</w:t>
              </w:r>
            </w:hyperlink>
          </w:p>
          <w:p w:rsidR="00C6542E" w:rsidRPr="00C6542E" w:rsidRDefault="00C6542E" w:rsidP="00A30790">
            <w:pPr>
              <w:rPr>
                <w:b/>
              </w:rPr>
            </w:pPr>
            <w:r w:rsidRPr="00C6542E">
              <w:rPr>
                <w:b/>
              </w:rPr>
              <w:t xml:space="preserve">Username: </w:t>
            </w:r>
            <w:proofErr w:type="spellStart"/>
            <w:r w:rsidRPr="00C6542E">
              <w:rPr>
                <w:b/>
              </w:rPr>
              <w:t>bioplasticserasmus</w:t>
            </w:r>
            <w:proofErr w:type="spellEnd"/>
          </w:p>
          <w:p w:rsidR="00C6542E" w:rsidRDefault="00C6542E" w:rsidP="00A30790">
            <w:pPr>
              <w:rPr>
                <w:b/>
              </w:rPr>
            </w:pPr>
            <w:r w:rsidRPr="00C6542E">
              <w:rPr>
                <w:b/>
              </w:rPr>
              <w:t xml:space="preserve">Password: </w:t>
            </w:r>
            <w:proofErr w:type="spellStart"/>
            <w:r w:rsidRPr="00C6542E">
              <w:rPr>
                <w:b/>
              </w:rPr>
              <w:t>erasmus</w:t>
            </w:r>
            <w:proofErr w:type="spellEnd"/>
            <w:r w:rsidRPr="00C6542E">
              <w:rPr>
                <w:b/>
              </w:rPr>
              <w:t>+</w:t>
            </w:r>
          </w:p>
          <w:p w:rsidR="00C6542E" w:rsidRPr="00C6542E" w:rsidRDefault="00C6542E" w:rsidP="00A30790">
            <w:pPr>
              <w:rPr>
                <w:b/>
                <w:highlight w:val="yellow"/>
              </w:rPr>
            </w:pPr>
            <w:r w:rsidRPr="00C6542E">
              <w:rPr>
                <w:rFonts w:cs="Arial"/>
                <w:b/>
              </w:rPr>
              <w:t>→</w:t>
            </w:r>
            <w:r w:rsidRPr="00C6542E">
              <w:rPr>
                <w:b/>
              </w:rPr>
              <w:t xml:space="preserve"> Drive</w:t>
            </w:r>
          </w:p>
        </w:tc>
        <w:tc>
          <w:tcPr>
            <w:tcW w:w="1426" w:type="dxa"/>
          </w:tcPr>
          <w:p w:rsidR="00A30790" w:rsidRPr="00C6542E" w:rsidRDefault="00C6542E" w:rsidP="009737B1">
            <w:r>
              <w:t>Nadia</w:t>
            </w:r>
          </w:p>
        </w:tc>
      </w:tr>
    </w:tbl>
    <w:p w:rsidR="005E1FC8" w:rsidRDefault="005E1FC8"/>
    <w:p w:rsidR="00D95EB9" w:rsidRDefault="00D95EB9">
      <w:proofErr w:type="spellStart"/>
      <w:r>
        <w:t>Articles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website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D95EB9" w:rsidTr="00D95EB9">
        <w:tc>
          <w:tcPr>
            <w:tcW w:w="2651" w:type="dxa"/>
          </w:tcPr>
          <w:p w:rsidR="00D95EB9" w:rsidRDefault="00D95EB9">
            <w:r>
              <w:t>Germany</w:t>
            </w:r>
          </w:p>
        </w:tc>
        <w:tc>
          <w:tcPr>
            <w:tcW w:w="2651" w:type="dxa"/>
          </w:tcPr>
          <w:p w:rsidR="00D95EB9" w:rsidRDefault="00D95EB9">
            <w:proofErr w:type="spellStart"/>
            <w:r>
              <w:t>Greece</w:t>
            </w:r>
            <w:proofErr w:type="spellEnd"/>
          </w:p>
        </w:tc>
        <w:tc>
          <w:tcPr>
            <w:tcW w:w="2652" w:type="dxa"/>
          </w:tcPr>
          <w:p w:rsidR="00D95EB9" w:rsidRDefault="00D95EB9">
            <w:r>
              <w:t>UK</w:t>
            </w:r>
          </w:p>
        </w:tc>
        <w:tc>
          <w:tcPr>
            <w:tcW w:w="2652" w:type="dxa"/>
          </w:tcPr>
          <w:p w:rsidR="00D95EB9" w:rsidRDefault="00D95EB9">
            <w:r>
              <w:t>Romania</w:t>
            </w:r>
          </w:p>
        </w:tc>
      </w:tr>
      <w:tr w:rsidR="00D95EB9" w:rsidTr="00D95EB9">
        <w:tc>
          <w:tcPr>
            <w:tcW w:w="2651" w:type="dxa"/>
          </w:tcPr>
          <w:p w:rsidR="00D95EB9" w:rsidRDefault="00D95EB9">
            <w:pPr>
              <w:rPr>
                <w:rFonts w:ascii="Times New Roman" w:hAnsi="Times New Roman"/>
                <w:lang w:eastAsia="de-DE"/>
              </w:rPr>
            </w:pPr>
            <w:proofErr w:type="spellStart"/>
            <w:r w:rsidRPr="00D95EB9">
              <w:rPr>
                <w:rFonts w:ascii="Times New Roman" w:hAnsi="Times New Roman"/>
                <w:lang w:eastAsia="de-DE"/>
              </w:rPr>
              <w:t>biodegradable</w:t>
            </w:r>
            <w:proofErr w:type="spellEnd"/>
            <w:r w:rsidRPr="00D95EB9">
              <w:rPr>
                <w:rFonts w:ascii="Times New Roman" w:hAnsi="Times New Roman"/>
                <w:lang w:eastAsia="de-DE"/>
              </w:rPr>
              <w:t xml:space="preserve"> </w:t>
            </w:r>
            <w:proofErr w:type="spellStart"/>
            <w:r w:rsidRPr="00D95EB9">
              <w:rPr>
                <w:rFonts w:ascii="Times New Roman" w:hAnsi="Times New Roman"/>
                <w:lang w:eastAsia="de-DE"/>
              </w:rPr>
              <w:t>plastic</w:t>
            </w:r>
            <w:proofErr w:type="spellEnd"/>
            <w:r w:rsidRPr="00D95EB9">
              <w:rPr>
                <w:rFonts w:ascii="Times New Roman" w:hAnsi="Times New Roman"/>
                <w:lang w:eastAsia="de-DE"/>
              </w:rPr>
              <w:t> </w:t>
            </w:r>
          </w:p>
          <w:p w:rsidR="00D95EB9" w:rsidRDefault="00D95EB9">
            <w:pPr>
              <w:rPr>
                <w:rFonts w:ascii="Times New Roman" w:hAnsi="Times New Roman"/>
                <w:lang w:val="es-ES" w:eastAsia="de-DE"/>
              </w:rPr>
            </w:pPr>
            <w:r w:rsidRPr="00D95EB9">
              <w:rPr>
                <w:rFonts w:ascii="Times New Roman" w:hAnsi="Times New Roman"/>
                <w:lang w:val="es-ES" w:eastAsia="de-DE"/>
              </w:rPr>
              <w:t>biodegradable materials </w:t>
            </w:r>
          </w:p>
          <w:p w:rsidR="00D95EB9" w:rsidRDefault="00D95EB9">
            <w:pPr>
              <w:rPr>
                <w:rFonts w:ascii="Times New Roman" w:hAnsi="Times New Roman"/>
                <w:lang w:val="en-US" w:eastAsia="de-DE"/>
              </w:rPr>
            </w:pPr>
            <w:proofErr w:type="spellStart"/>
            <w:r w:rsidRPr="00D95EB9">
              <w:rPr>
                <w:rFonts w:ascii="Times New Roman" w:hAnsi="Times New Roman"/>
                <w:lang w:val="en-US" w:eastAsia="de-DE"/>
              </w:rPr>
              <w:t>eco friendly</w:t>
            </w:r>
            <w:proofErr w:type="spellEnd"/>
            <w:r w:rsidRPr="00D95EB9">
              <w:rPr>
                <w:rFonts w:ascii="Times New Roman" w:hAnsi="Times New Roman"/>
                <w:lang w:val="en-US" w:eastAsia="de-DE"/>
              </w:rPr>
              <w:t xml:space="preserve"> packaging </w:t>
            </w:r>
          </w:p>
          <w:p w:rsidR="00D95EB9" w:rsidRDefault="00D95EB9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how to make bioplastic</w:t>
            </w:r>
          </w:p>
          <w:p w:rsidR="00D95EB9" w:rsidRDefault="00D95EB9">
            <w:proofErr w:type="spellStart"/>
            <w:r w:rsidRPr="00D95EB9">
              <w:rPr>
                <w:rFonts w:ascii="Times New Roman" w:hAnsi="Times New Roman"/>
                <w:lang w:eastAsia="de-DE"/>
              </w:rPr>
              <w:t>food</w:t>
            </w:r>
            <w:proofErr w:type="spellEnd"/>
            <w:r w:rsidRPr="00D95EB9">
              <w:rPr>
                <w:rFonts w:ascii="Times New Roman" w:hAnsi="Times New Roman"/>
                <w:lang w:eastAsia="de-DE"/>
              </w:rPr>
              <w:t xml:space="preserve"> </w:t>
            </w:r>
            <w:proofErr w:type="spellStart"/>
            <w:r w:rsidRPr="00D95EB9">
              <w:rPr>
                <w:rFonts w:ascii="Times New Roman" w:hAnsi="Times New Roman"/>
                <w:lang w:eastAsia="de-DE"/>
              </w:rPr>
              <w:t>packaging</w:t>
            </w:r>
            <w:proofErr w:type="spellEnd"/>
            <w:r w:rsidRPr="00D95EB9">
              <w:rPr>
                <w:rFonts w:ascii="Times New Roman" w:hAnsi="Times New Roman"/>
                <w:lang w:eastAsia="de-DE"/>
              </w:rPr>
              <w:t xml:space="preserve"> </w:t>
            </w:r>
            <w:proofErr w:type="spellStart"/>
            <w:r w:rsidRPr="00D95EB9">
              <w:rPr>
                <w:rFonts w:ascii="Times New Roman" w:hAnsi="Times New Roman"/>
                <w:lang w:eastAsia="de-DE"/>
              </w:rPr>
              <w:t>materials</w:t>
            </w:r>
            <w:proofErr w:type="spellEnd"/>
          </w:p>
        </w:tc>
        <w:tc>
          <w:tcPr>
            <w:tcW w:w="2651" w:type="dxa"/>
          </w:tcPr>
          <w:p w:rsidR="00D95EB9" w:rsidRDefault="00D95EB9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biodegradable packaging</w:t>
            </w:r>
          </w:p>
          <w:p w:rsidR="00D95EB9" w:rsidRDefault="00D95EB9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sustainable packaging</w:t>
            </w:r>
          </w:p>
          <w:p w:rsidR="00D95EB9" w:rsidRDefault="00D95EB9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bioplastics</w:t>
            </w:r>
          </w:p>
          <w:p w:rsidR="00D95EB9" w:rsidRDefault="00D95EB9">
            <w:r w:rsidRPr="00D95EB9">
              <w:rPr>
                <w:rFonts w:ascii="Times New Roman" w:hAnsi="Times New Roman"/>
                <w:lang w:val="en-US" w:eastAsia="de-DE"/>
              </w:rPr>
              <w:t>future plastic</w:t>
            </w:r>
          </w:p>
        </w:tc>
        <w:tc>
          <w:tcPr>
            <w:tcW w:w="2652" w:type="dxa"/>
          </w:tcPr>
          <w:p w:rsidR="00D95EB9" w:rsidRDefault="00307E7B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biodegradable products</w:t>
            </w:r>
          </w:p>
          <w:p w:rsidR="00307E7B" w:rsidRDefault="00307E7B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eco packaging</w:t>
            </w:r>
          </w:p>
          <w:p w:rsidR="00307E7B" w:rsidRDefault="00307E7B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bioplastic products</w:t>
            </w:r>
          </w:p>
          <w:p w:rsidR="00307E7B" w:rsidRDefault="00307E7B">
            <w:r w:rsidRPr="00D95EB9">
              <w:rPr>
                <w:rFonts w:ascii="Times New Roman" w:hAnsi="Times New Roman"/>
                <w:lang w:val="en-US" w:eastAsia="de-DE"/>
              </w:rPr>
              <w:t>future packaging</w:t>
            </w:r>
          </w:p>
        </w:tc>
        <w:tc>
          <w:tcPr>
            <w:tcW w:w="2652" w:type="dxa"/>
          </w:tcPr>
          <w:p w:rsidR="00D95EB9" w:rsidRDefault="00307E7B">
            <w:pPr>
              <w:rPr>
                <w:rFonts w:ascii="Times New Roman" w:hAnsi="Times New Roman"/>
                <w:lang w:val="es-ES" w:eastAsia="de-DE"/>
              </w:rPr>
            </w:pPr>
            <w:r w:rsidRPr="00D95EB9">
              <w:rPr>
                <w:rFonts w:ascii="Times New Roman" w:hAnsi="Times New Roman"/>
                <w:lang w:val="es-ES" w:eastAsia="de-DE"/>
              </w:rPr>
              <w:t>biodegradable bags </w:t>
            </w:r>
          </w:p>
          <w:p w:rsidR="00307E7B" w:rsidRDefault="00307E7B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biodegradable waste</w:t>
            </w:r>
          </w:p>
          <w:p w:rsidR="00307E7B" w:rsidRDefault="00307E7B">
            <w:pPr>
              <w:rPr>
                <w:rFonts w:ascii="Times New Roman" w:hAnsi="Times New Roman"/>
                <w:lang w:val="en-US" w:eastAsia="de-DE"/>
              </w:rPr>
            </w:pPr>
            <w:r w:rsidRPr="00D95EB9">
              <w:rPr>
                <w:rFonts w:ascii="Times New Roman" w:hAnsi="Times New Roman"/>
                <w:lang w:val="en-US" w:eastAsia="de-DE"/>
              </w:rPr>
              <w:t>bioplastic recipes</w:t>
            </w:r>
          </w:p>
          <w:p w:rsidR="00307E7B" w:rsidRDefault="00307E7B">
            <w:r w:rsidRPr="00D95EB9">
              <w:rPr>
                <w:rFonts w:ascii="Times New Roman" w:hAnsi="Times New Roman"/>
                <w:lang w:val="en-US" w:eastAsia="de-DE"/>
              </w:rPr>
              <w:t>bioplastic food packaging</w:t>
            </w:r>
          </w:p>
        </w:tc>
      </w:tr>
    </w:tbl>
    <w:p w:rsidR="00D95EB9" w:rsidRPr="00307E7B" w:rsidRDefault="00D95EB9" w:rsidP="00307E7B">
      <w:pPr>
        <w:suppressAutoHyphens w:val="0"/>
        <w:rPr>
          <w:rFonts w:ascii="Times New Roman" w:hAnsi="Times New Roman"/>
          <w:lang w:eastAsia="de-DE"/>
        </w:rPr>
      </w:pPr>
    </w:p>
    <w:sectPr w:rsidR="00D95EB9" w:rsidRPr="00307E7B" w:rsidSect="002767F2">
      <w:headerReference w:type="first" r:id="rId16"/>
      <w:footerReference w:type="first" r:id="rId17"/>
      <w:pgSz w:w="11906" w:h="16838"/>
      <w:pgMar w:top="720" w:right="720" w:bottom="720" w:left="720" w:header="567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DDC" w:rsidRDefault="003A6DDC">
      <w:r>
        <w:separator/>
      </w:r>
    </w:p>
  </w:endnote>
  <w:endnote w:type="continuationSeparator" w:id="0">
    <w:p w:rsidR="003A6DDC" w:rsidRDefault="003A6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95A" w:rsidRDefault="00DB395A">
    <w:pPr>
      <w:pStyle w:val="Fuzeile"/>
    </w:pPr>
  </w:p>
  <w:p w:rsidR="00304B7D" w:rsidRDefault="003A6DDC" w:rsidP="002767F2">
    <w:pPr>
      <w:pStyle w:val="Fuzeile"/>
      <w:pBdr>
        <w:top w:val="single" w:sz="8" w:space="1" w:color="808080"/>
      </w:pBdr>
      <w:tabs>
        <w:tab w:val="clear" w:pos="4536"/>
        <w:tab w:val="clear" w:pos="9072"/>
        <w:tab w:val="left" w:pos="2805"/>
        <w:tab w:val="left" w:pos="5423"/>
        <w:tab w:val="right" w:pos="9350"/>
      </w:tabs>
      <w:rPr>
        <w:rFonts w:cs="Arial"/>
        <w:color w:val="3366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DDC" w:rsidRDefault="003A6DDC">
      <w:r>
        <w:separator/>
      </w:r>
    </w:p>
  </w:footnote>
  <w:footnote w:type="continuationSeparator" w:id="0">
    <w:p w:rsidR="003A6DDC" w:rsidRDefault="003A6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95A" w:rsidRDefault="00DB395A" w:rsidP="00DB395A">
    <w:pPr>
      <w:pStyle w:val="Kopfzeile"/>
      <w:pBdr>
        <w:bottom w:val="single" w:sz="8" w:space="3" w:color="808080"/>
      </w:pBdr>
      <w:tabs>
        <w:tab w:val="clear" w:pos="9072"/>
        <w:tab w:val="right" w:pos="9989"/>
      </w:tabs>
      <w:rPr>
        <w:rFonts w:cs="Arial"/>
        <w:b/>
        <w:bCs/>
        <w:color w:val="336699"/>
        <w:sz w:val="20"/>
        <w:szCs w:val="36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65408" behindDoc="1" locked="0" layoutInCell="1" allowOverlap="1" wp14:anchorId="7BDF4C83" wp14:editId="40873C72">
          <wp:simplePos x="0" y="0"/>
          <wp:positionH relativeFrom="column">
            <wp:posOffset>2858770</wp:posOffset>
          </wp:positionH>
          <wp:positionV relativeFrom="paragraph">
            <wp:posOffset>-161290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5" name="Grafik 5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7B1" w:rsidRPr="002E4C02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3E09390" wp14:editId="5989AFFC">
          <wp:simplePos x="0" y="0"/>
          <wp:positionH relativeFrom="column">
            <wp:posOffset>0</wp:posOffset>
          </wp:positionH>
          <wp:positionV relativeFrom="paragraph">
            <wp:posOffset>-245745</wp:posOffset>
          </wp:positionV>
          <wp:extent cx="1805305" cy="514350"/>
          <wp:effectExtent l="0" t="0" r="0" b="0"/>
          <wp:wrapTight wrapText="bothSides">
            <wp:wrapPolygon edited="0">
              <wp:start x="0" y="0"/>
              <wp:lineTo x="0" y="20800"/>
              <wp:lineTo x="21425" y="20800"/>
              <wp:lineTo x="21425" y="0"/>
              <wp:lineTo x="0" y="0"/>
            </wp:wrapPolygon>
          </wp:wrapTight>
          <wp:docPr id="4" name="Grafik 4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7B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314AFD" wp14:editId="081689BB">
              <wp:simplePos x="0" y="0"/>
              <wp:positionH relativeFrom="column">
                <wp:posOffset>4817110</wp:posOffset>
              </wp:positionH>
              <wp:positionV relativeFrom="paragraph">
                <wp:posOffset>-210185</wp:posOffset>
              </wp:positionV>
              <wp:extent cx="1828800" cy="482600"/>
              <wp:effectExtent l="0" t="0" r="0" b="0"/>
              <wp:wrapSquare wrapText="bothSides"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4B7D" w:rsidRDefault="009737B1" w:rsidP="00304B7D">
                          <w:pPr>
                            <w:pStyle w:val="Kopfzeile"/>
                            <w:pBdr>
                              <w:bottom w:val="single" w:sz="8" w:space="1" w:color="808080"/>
                            </w:pBdr>
                            <w:rPr>
                              <w:rFonts w:cs="Arial"/>
                              <w:b/>
                              <w:bCs/>
                              <w:color w:val="336699"/>
                              <w:sz w:val="20"/>
                              <w:szCs w:val="36"/>
                            </w:rPr>
                          </w:pPr>
                          <w:r w:rsidRPr="00304B7D">
                            <w:rPr>
                              <w:rFonts w:cs="Arial"/>
                              <w:b/>
                              <w:bCs/>
                              <w:color w:val="336699"/>
                              <w:sz w:val="20"/>
                              <w:szCs w:val="36"/>
                            </w:rPr>
                            <w:t xml:space="preserve">Augusta-Bender-Schule </w:t>
                          </w:r>
                        </w:p>
                        <w:p w:rsidR="00304B7D" w:rsidRDefault="009737B1">
                          <w:pPr>
                            <w:rPr>
                              <w:rFonts w:cs="Arial"/>
                              <w:b/>
                              <w:bCs/>
                              <w:color w:val="336699"/>
                              <w:sz w:val="20"/>
                              <w:szCs w:val="36"/>
                            </w:rPr>
                          </w:pPr>
                          <w:r w:rsidRPr="00304B7D">
                            <w:rPr>
                              <w:rFonts w:cs="Arial"/>
                              <w:b/>
                              <w:bCs/>
                              <w:color w:val="336699"/>
                              <w:sz w:val="20"/>
                              <w:szCs w:val="36"/>
                            </w:rPr>
                            <w:t>Mosbach</w:t>
                          </w:r>
                        </w:p>
                        <w:p w:rsidR="00304B7D" w:rsidRDefault="003A6DDC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14AFD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379.3pt;margin-top:-16.55pt;width:2in;height: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" filled="f" stroked="f">
              <v:textbox inset=",7.2pt,,7.2pt">
                <w:txbxContent>
                  <w:p w:rsidR="00304B7D" w:rsidRDefault="009737B1" w:rsidP="00304B7D">
                    <w:pPr>
                      <w:pStyle w:val="Kopfzeile"/>
                      <w:pBdr>
                        <w:bottom w:val="single" w:sz="8" w:space="1" w:color="808080"/>
                      </w:pBdr>
                      <w:rPr>
                        <w:rFonts w:cs="Arial"/>
                        <w:b/>
                        <w:bCs/>
                        <w:color w:val="336699"/>
                        <w:sz w:val="20"/>
                        <w:szCs w:val="36"/>
                      </w:rPr>
                    </w:pPr>
                    <w:r w:rsidRPr="00304B7D">
                      <w:rPr>
                        <w:rFonts w:cs="Arial"/>
                        <w:b/>
                        <w:bCs/>
                        <w:color w:val="336699"/>
                        <w:sz w:val="20"/>
                        <w:szCs w:val="36"/>
                      </w:rPr>
                      <w:t xml:space="preserve">Augusta-Bender-Schule </w:t>
                    </w:r>
                  </w:p>
                  <w:p w:rsidR="00304B7D" w:rsidRDefault="009737B1">
                    <w:pPr>
                      <w:rPr>
                        <w:rFonts w:cs="Arial"/>
                        <w:b/>
                        <w:bCs/>
                        <w:color w:val="336699"/>
                        <w:sz w:val="20"/>
                        <w:szCs w:val="36"/>
                      </w:rPr>
                    </w:pPr>
                    <w:r w:rsidRPr="00304B7D">
                      <w:rPr>
                        <w:rFonts w:cs="Arial"/>
                        <w:b/>
                        <w:bCs/>
                        <w:color w:val="336699"/>
                        <w:sz w:val="20"/>
                        <w:szCs w:val="36"/>
                      </w:rPr>
                      <w:t>Mosbach</w:t>
                    </w:r>
                  </w:p>
                  <w:p w:rsidR="00304B7D" w:rsidRDefault="003A6DDC"/>
                </w:txbxContent>
              </v:textbox>
              <w10:wrap type="square"/>
            </v:shape>
          </w:pict>
        </mc:Fallback>
      </mc:AlternateContent>
    </w:r>
    <w:r w:rsidR="009737B1">
      <w:rPr>
        <w:noProof/>
        <w:lang w:val="en-GB" w:eastAsia="en-GB"/>
      </w:rPr>
      <w:drawing>
        <wp:anchor distT="0" distB="0" distL="114935" distR="114935" simplePos="0" relativeHeight="251659264" behindDoc="0" locked="0" layoutInCell="1" allowOverlap="1" wp14:anchorId="63AE78CA" wp14:editId="375CBD84">
          <wp:simplePos x="0" y="0"/>
          <wp:positionH relativeFrom="page">
            <wp:posOffset>6997700</wp:posOffset>
          </wp:positionH>
          <wp:positionV relativeFrom="page">
            <wp:posOffset>204470</wp:posOffset>
          </wp:positionV>
          <wp:extent cx="370205" cy="585470"/>
          <wp:effectExtent l="19050" t="0" r="0" b="0"/>
          <wp:wrapSquare wrapText="bothSides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5" cy="5854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737B1">
      <w:rPr>
        <w:rFonts w:cs="Arial"/>
        <w:b/>
        <w:bCs/>
        <w:color w:val="336699"/>
        <w:sz w:val="20"/>
        <w:szCs w:val="36"/>
      </w:rPr>
      <w:tab/>
      <w:t xml:space="preserve">      </w:t>
    </w:r>
    <w:r>
      <w:rPr>
        <w:rFonts w:cs="Arial"/>
        <w:b/>
        <w:bCs/>
        <w:color w:val="336699"/>
        <w:sz w:val="20"/>
        <w:szCs w:val="36"/>
      </w:rPr>
      <w:tab/>
    </w:r>
  </w:p>
  <w:p w:rsidR="00304B7D" w:rsidRPr="00304B7D" w:rsidRDefault="009737B1" w:rsidP="00DB395A">
    <w:pPr>
      <w:pStyle w:val="Kopfzeile"/>
      <w:pBdr>
        <w:bottom w:val="single" w:sz="8" w:space="3" w:color="808080"/>
      </w:pBdr>
      <w:rPr>
        <w:rFonts w:cs="Arial"/>
        <w:b/>
        <w:bCs/>
        <w:color w:val="336699"/>
        <w:sz w:val="20"/>
        <w:szCs w:val="36"/>
      </w:rPr>
    </w:pPr>
    <w:r>
      <w:rPr>
        <w:rFonts w:cs="Arial"/>
        <w:b/>
        <w:bCs/>
        <w:color w:val="336699"/>
        <w:sz w:val="20"/>
        <w:szCs w:val="36"/>
      </w:rPr>
      <w:t xml:space="preserve">                                                                                           </w:t>
    </w:r>
  </w:p>
  <w:p w:rsidR="00F62775" w:rsidRPr="00F62775" w:rsidRDefault="00F62775" w:rsidP="00F62775">
    <w:pPr>
      <w:pStyle w:val="berschrift1"/>
      <w:jc w:val="center"/>
      <w:rPr>
        <w:lang w:val="en-US"/>
      </w:rPr>
    </w:pPr>
    <w:r>
      <w:rPr>
        <w:lang w:val="en-US"/>
      </w:rPr>
      <w:t>Teachers Meeting Minutes</w:t>
    </w:r>
  </w:p>
  <w:p w:rsidR="002E4C02" w:rsidRPr="0095599F" w:rsidRDefault="003A6DDC" w:rsidP="00304B7D">
    <w:pPr>
      <w:pStyle w:val="Kopfzeile"/>
      <w:pBdr>
        <w:bottom w:val="single" w:sz="8" w:space="1" w:color="808080"/>
      </w:pBdr>
      <w:tabs>
        <w:tab w:val="clear" w:pos="9072"/>
        <w:tab w:val="right" w:pos="9989"/>
      </w:tabs>
      <w:rPr>
        <w:rFonts w:cs="Arial"/>
        <w:b/>
        <w:bCs/>
        <w:color w:val="336699"/>
        <w:sz w:val="20"/>
        <w:szCs w:val="3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C773734"/>
    <w:multiLevelType w:val="hybridMultilevel"/>
    <w:tmpl w:val="9A4E0C34"/>
    <w:lvl w:ilvl="0" w:tplc="DDBCF7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34DD2"/>
    <w:multiLevelType w:val="hybridMultilevel"/>
    <w:tmpl w:val="79148F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64EF9"/>
    <w:multiLevelType w:val="hybridMultilevel"/>
    <w:tmpl w:val="C6A8D874"/>
    <w:lvl w:ilvl="0" w:tplc="030AF2AE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893"/>
    <w:rsid w:val="00012EAD"/>
    <w:rsid w:val="00020121"/>
    <w:rsid w:val="00022E3E"/>
    <w:rsid w:val="00065280"/>
    <w:rsid w:val="000821D8"/>
    <w:rsid w:val="00083D89"/>
    <w:rsid w:val="00085AA7"/>
    <w:rsid w:val="00090F1D"/>
    <w:rsid w:val="000934DD"/>
    <w:rsid w:val="000B4E5A"/>
    <w:rsid w:val="00112EB5"/>
    <w:rsid w:val="001218B5"/>
    <w:rsid w:val="00184C65"/>
    <w:rsid w:val="00191AC5"/>
    <w:rsid w:val="00194903"/>
    <w:rsid w:val="001D3754"/>
    <w:rsid w:val="001E0FD4"/>
    <w:rsid w:val="001F3042"/>
    <w:rsid w:val="00233830"/>
    <w:rsid w:val="002738D8"/>
    <w:rsid w:val="002C34FB"/>
    <w:rsid w:val="00307E7B"/>
    <w:rsid w:val="0036218C"/>
    <w:rsid w:val="00373112"/>
    <w:rsid w:val="003A6DDC"/>
    <w:rsid w:val="003B0677"/>
    <w:rsid w:val="003E1D2E"/>
    <w:rsid w:val="00401F08"/>
    <w:rsid w:val="004277A9"/>
    <w:rsid w:val="00443669"/>
    <w:rsid w:val="00495D9E"/>
    <w:rsid w:val="00560E59"/>
    <w:rsid w:val="00571D6C"/>
    <w:rsid w:val="005771A3"/>
    <w:rsid w:val="005807B5"/>
    <w:rsid w:val="005A6BE8"/>
    <w:rsid w:val="005E1FC8"/>
    <w:rsid w:val="005E5569"/>
    <w:rsid w:val="00626FA8"/>
    <w:rsid w:val="00653893"/>
    <w:rsid w:val="006E5EFA"/>
    <w:rsid w:val="00702A2C"/>
    <w:rsid w:val="007509BF"/>
    <w:rsid w:val="00791AEE"/>
    <w:rsid w:val="00797543"/>
    <w:rsid w:val="007A6065"/>
    <w:rsid w:val="008425C1"/>
    <w:rsid w:val="00852430"/>
    <w:rsid w:val="008A59BE"/>
    <w:rsid w:val="008C3027"/>
    <w:rsid w:val="009056C7"/>
    <w:rsid w:val="00912FFD"/>
    <w:rsid w:val="00964BA1"/>
    <w:rsid w:val="009678A8"/>
    <w:rsid w:val="009737B1"/>
    <w:rsid w:val="009778FE"/>
    <w:rsid w:val="009A431C"/>
    <w:rsid w:val="009C0E0E"/>
    <w:rsid w:val="009E4946"/>
    <w:rsid w:val="00A15E2D"/>
    <w:rsid w:val="00A24B8F"/>
    <w:rsid w:val="00A30790"/>
    <w:rsid w:val="00A42B38"/>
    <w:rsid w:val="00AF5FBB"/>
    <w:rsid w:val="00B63C0B"/>
    <w:rsid w:val="00B72C17"/>
    <w:rsid w:val="00BE04D5"/>
    <w:rsid w:val="00BF73B6"/>
    <w:rsid w:val="00BF7E4F"/>
    <w:rsid w:val="00C35583"/>
    <w:rsid w:val="00C501A6"/>
    <w:rsid w:val="00C55E72"/>
    <w:rsid w:val="00C6542E"/>
    <w:rsid w:val="00C71B34"/>
    <w:rsid w:val="00CA3035"/>
    <w:rsid w:val="00CB2A39"/>
    <w:rsid w:val="00CC0EBD"/>
    <w:rsid w:val="00CC1C7F"/>
    <w:rsid w:val="00CC4B2D"/>
    <w:rsid w:val="00D0216F"/>
    <w:rsid w:val="00D55303"/>
    <w:rsid w:val="00D671F0"/>
    <w:rsid w:val="00D8475E"/>
    <w:rsid w:val="00D95EB9"/>
    <w:rsid w:val="00DB395A"/>
    <w:rsid w:val="00E24179"/>
    <w:rsid w:val="00E32949"/>
    <w:rsid w:val="00E40E3F"/>
    <w:rsid w:val="00E44717"/>
    <w:rsid w:val="00E51C0A"/>
    <w:rsid w:val="00E54653"/>
    <w:rsid w:val="00E61405"/>
    <w:rsid w:val="00EA02FB"/>
    <w:rsid w:val="00EA0FAD"/>
    <w:rsid w:val="00EB2920"/>
    <w:rsid w:val="00EE07E9"/>
    <w:rsid w:val="00EF1C0C"/>
    <w:rsid w:val="00F1499C"/>
    <w:rsid w:val="00F46304"/>
    <w:rsid w:val="00F47285"/>
    <w:rsid w:val="00F62775"/>
    <w:rsid w:val="00F65C36"/>
    <w:rsid w:val="00FC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A0CD26-8F2E-4B97-9397-F5EBA6F3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37B1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9737B1"/>
    <w:pPr>
      <w:keepNext/>
      <w:numPr>
        <w:numId w:val="1"/>
      </w:numPr>
      <w:jc w:val="both"/>
      <w:outlineLvl w:val="0"/>
    </w:pPr>
    <w:rPr>
      <w:rFonts w:ascii="Arial Black" w:hAnsi="Arial Black"/>
      <w:sz w:val="40"/>
    </w:rPr>
  </w:style>
  <w:style w:type="paragraph" w:styleId="berschrift2">
    <w:name w:val="heading 2"/>
    <w:basedOn w:val="Standard"/>
    <w:next w:val="Standard"/>
    <w:link w:val="berschrift2Zchn"/>
    <w:qFormat/>
    <w:rsid w:val="009737B1"/>
    <w:pPr>
      <w:keepNext/>
      <w:numPr>
        <w:ilvl w:val="1"/>
        <w:numId w:val="1"/>
      </w:numPr>
      <w:outlineLvl w:val="1"/>
    </w:pPr>
    <w:rPr>
      <w:rFonts w:ascii="Comic Sans MS" w:hAnsi="Comic Sans MS" w:cs="Arial"/>
      <w:b/>
      <w:sz w:val="28"/>
      <w:szCs w:val="32"/>
    </w:rPr>
  </w:style>
  <w:style w:type="paragraph" w:styleId="berschrift3">
    <w:name w:val="heading 3"/>
    <w:basedOn w:val="Standard"/>
    <w:next w:val="Standard"/>
    <w:link w:val="berschrift3Zchn"/>
    <w:qFormat/>
    <w:rsid w:val="009737B1"/>
    <w:pPr>
      <w:keepNext/>
      <w:numPr>
        <w:ilvl w:val="2"/>
        <w:numId w:val="1"/>
      </w:numPr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4" w:color="000000" w:shadow="1"/>
      </w:pBdr>
      <w:ind w:left="0" w:right="4" w:firstLine="0"/>
      <w:outlineLvl w:val="2"/>
    </w:pPr>
    <w:rPr>
      <w:rFonts w:cs="Arial"/>
      <w:b/>
      <w:sz w:val="32"/>
      <w:szCs w:val="32"/>
    </w:rPr>
  </w:style>
  <w:style w:type="paragraph" w:styleId="berschrift4">
    <w:name w:val="heading 4"/>
    <w:basedOn w:val="Standard"/>
    <w:next w:val="Standard"/>
    <w:link w:val="berschrift4Zchn"/>
    <w:qFormat/>
    <w:rsid w:val="009737B1"/>
    <w:pPr>
      <w:keepNext/>
      <w:numPr>
        <w:ilvl w:val="3"/>
        <w:numId w:val="1"/>
      </w:numPr>
      <w:ind w:left="0" w:right="4" w:firstLine="0"/>
      <w:outlineLvl w:val="3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737B1"/>
    <w:rPr>
      <w:rFonts w:ascii="Arial Black" w:eastAsia="Times New Roman" w:hAnsi="Arial Black" w:cs="Times New Roman"/>
      <w:sz w:val="40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9737B1"/>
    <w:rPr>
      <w:rFonts w:ascii="Comic Sans MS" w:eastAsia="Times New Roman" w:hAnsi="Comic Sans MS" w:cs="Arial"/>
      <w:b/>
      <w:sz w:val="28"/>
      <w:szCs w:val="32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9737B1"/>
    <w:rPr>
      <w:rFonts w:ascii="Arial" w:eastAsia="Times New Roman" w:hAnsi="Arial" w:cs="Arial"/>
      <w:b/>
      <w:sz w:val="32"/>
      <w:szCs w:val="32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9737B1"/>
    <w:rPr>
      <w:rFonts w:ascii="Arial" w:eastAsia="Times New Roman" w:hAnsi="Arial" w:cs="Times New Roman"/>
      <w:b/>
      <w:bCs/>
      <w:sz w:val="28"/>
      <w:szCs w:val="24"/>
      <w:u w:val="single"/>
      <w:lang w:eastAsia="ar-SA"/>
    </w:rPr>
  </w:style>
  <w:style w:type="paragraph" w:styleId="Kopfzeile">
    <w:name w:val="header"/>
    <w:basedOn w:val="Standard"/>
    <w:link w:val="KopfzeileZchn"/>
    <w:rsid w:val="009737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737B1"/>
    <w:rPr>
      <w:rFonts w:ascii="Arial" w:eastAsia="Times New Roman" w:hAnsi="Arial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rsid w:val="009737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37B1"/>
    <w:rPr>
      <w:rFonts w:ascii="Arial" w:eastAsia="Times New Roman" w:hAnsi="Arial" w:cs="Times New Roman"/>
      <w:sz w:val="24"/>
      <w:szCs w:val="24"/>
      <w:lang w:eastAsia="ar-SA"/>
    </w:rPr>
  </w:style>
  <w:style w:type="character" w:styleId="Seitenzahl">
    <w:name w:val="page number"/>
    <w:basedOn w:val="Absatz-Standardschriftart"/>
    <w:uiPriority w:val="99"/>
    <w:semiHidden/>
    <w:unhideWhenUsed/>
    <w:rsid w:val="009737B1"/>
  </w:style>
  <w:style w:type="paragraph" w:styleId="Listenabsatz">
    <w:name w:val="List Paragraph"/>
    <w:basedOn w:val="Standard"/>
    <w:uiPriority w:val="34"/>
    <w:qFormat/>
    <w:rsid w:val="009737B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95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95A"/>
    <w:rPr>
      <w:rFonts w:ascii="Tahoma" w:eastAsia="Times New Roman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39"/>
    <w:rsid w:val="00D55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056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play.com" TargetMode="External"/><Relationship Id="rId13" Type="http://schemas.openxmlformats.org/officeDocument/2006/relationships/hyperlink" Target="https://www.xwords-generator.de/e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quizizz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quizizz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mail.com" TargetMode="External"/><Relationship Id="rId10" Type="http://schemas.openxmlformats.org/officeDocument/2006/relationships/hyperlink" Target="http://www.discoveryeducation.com/free-puzzlemaker/index.cfm?campaign=footer_teacher_puzzl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xwords-generator.de/en" TargetMode="External"/><Relationship Id="rId14" Type="http://schemas.openxmlformats.org/officeDocument/2006/relationships/hyperlink" Target="http://www.discoveryeducation.com/free-puzzlemaker/index.cfm?campaign=footer_teacher_puzzl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Documents\Documents\Erasmus%20+\Leitaktion%202\Projekt%20Bioplastic\Erasmus%20Doku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F92C6-D3E5-44ED-AE85-67DDEDCE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Erasmus Dokument</Template>
  <TotalTime>0</TotalTime>
  <Pages>5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 Böttinger</dc:creator>
  <cp:lastModifiedBy>Erasmus</cp:lastModifiedBy>
  <cp:revision>2</cp:revision>
  <cp:lastPrinted>2017-10-22T12:37:00Z</cp:lastPrinted>
  <dcterms:created xsi:type="dcterms:W3CDTF">2017-10-22T16:46:00Z</dcterms:created>
  <dcterms:modified xsi:type="dcterms:W3CDTF">2017-10-22T16:46:00Z</dcterms:modified>
</cp:coreProperties>
</file>