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543" w:rsidRDefault="00573543">
      <w:pPr>
        <w:pStyle w:val="Subttulo"/>
        <w:rPr>
          <w:b/>
          <w:lang w:val="en-US"/>
        </w:rPr>
      </w:pPr>
    </w:p>
    <w:p w:rsidR="003E357C" w:rsidRPr="001E25C2" w:rsidRDefault="008174A3">
      <w:pPr>
        <w:pStyle w:val="Subttulo"/>
        <w:rPr>
          <w:lang w:val="en-US"/>
        </w:rPr>
      </w:pPr>
      <w:r w:rsidRPr="008174A3">
        <w:rPr>
          <w:b/>
          <w:noProof/>
        </w:rPr>
        <w:pict>
          <v:group id="Grupo 29" o:spid="_x0000_s1026" alt="Background Design" style="position:absolute;margin-left:-67.85pt;margin-top:0;width:539.3pt;height:10in;z-index:-251658240;mso-position-horizontal-relative:margin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">
            <v:group id="Grupo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rect id="Rectángulo 20" o:spid="_x0000_s1028" alt="Contact Info" style="position:absolute;left:4097;top:79236;width:60329;height:104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dcd8dc [3214]" stroked="f" strokeweight="1pt">
                <v:textbox inset="38.88pt,,38.88pt">
                  <w:txbxContent>
                    <w:p w:rsidR="00813BA3" w:rsidRPr="00CA428A" w:rsidRDefault="00813BA3" w:rsidP="00813BA3">
                      <w:pPr>
                        <w:rPr>
                          <w:caps/>
                          <w:color w:val="000000" w:themeColor="text1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>
                            <wp:extent cx="541080" cy="360000"/>
                            <wp:effectExtent l="0" t="0" r="0" b="2540"/>
                            <wp:docPr id="1" name="Imagen 1" descr="http://tse1.mm.bing.net/th?&amp;id=OIP.M8e789a66f5dcb1e8a8038388b47dae3eH0&amp;w=300&amp;h=300&amp;c=0&amp;pid=1.9&amp;rs=0&amp;p=0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tse1.mm.bing.net/th?&amp;id=OIP.M8e789a66f5dcb1e8a8038388b47dae3eH0&amp;w=300&amp;h=300&amp;c=0&amp;pid=1.9&amp;rs=0&amp;p=0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8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428A">
                        <w:rPr>
                          <w:lang w:val="en-US"/>
                        </w:rPr>
                        <w:t xml:space="preserve">    </w:t>
                      </w:r>
                      <w:r w:rsidR="00573543">
                        <w:rPr>
                          <w:color w:val="593470" w:themeColor="accent1" w:themeShade="80"/>
                          <w:lang w:val="en-US"/>
                        </w:rPr>
                        <w:t xml:space="preserve">Erasmus+ BIS </w:t>
                      </w:r>
                      <w:r w:rsidRPr="00CA428A">
                        <w:rPr>
                          <w:color w:val="593470" w:themeColor="accent1" w:themeShade="80"/>
                          <w:lang w:val="en-US"/>
                        </w:rPr>
                        <w:t xml:space="preserve"> project      </w:t>
                      </w:r>
                      <w:r w:rsidRPr="00CA428A">
                        <w:rPr>
                          <w:color w:val="593470" w:themeColor="accent1" w:themeShade="80"/>
                          <w:vertAlign w:val="subscript"/>
                          <w:lang w:val="en-US"/>
                        </w:rPr>
                        <w:t>(</w:t>
                      </w:r>
                      <w:r w:rsidRPr="00CA428A">
                        <w:rPr>
                          <w:caps/>
                          <w:color w:val="000000" w:themeColor="text1"/>
                          <w:vertAlign w:val="subscript"/>
                          <w:lang w:val="en-US"/>
                        </w:rPr>
                        <w:t>COFUNDED BY THE ERASMUS+ PROGRAMME OF THE EUROPEAN UNION)</w:t>
                      </w:r>
                    </w:p>
                    <w:p w:rsidR="00813BA3" w:rsidRPr="00CA428A" w:rsidRDefault="00813BA3" w:rsidP="00813BA3">
                      <w:pPr>
                        <w:rPr>
                          <w:lang w:val="en-US"/>
                        </w:rPr>
                      </w:pPr>
                    </w:p>
                    <w:p w:rsidR="00B430CE" w:rsidRPr="001E25C2" w:rsidRDefault="00B430CE" w:rsidP="00B430CE">
                      <w:pPr>
                        <w:rPr>
                          <w:lang w:val="en-US"/>
                        </w:rPr>
                      </w:pPr>
                      <w:r w:rsidRPr="001E25C2">
                        <w:rPr>
                          <w:lang w:val="en-US"/>
                        </w:rPr>
                        <w:t xml:space="preserve">   </w:t>
                      </w:r>
                    </w:p>
                    <w:p w:rsidR="00BE77AE" w:rsidRPr="001E25C2" w:rsidRDefault="00BE77AE" w:rsidP="00082C4A">
                      <w:pPr>
                        <w:pStyle w:val="Informacindecontacto"/>
                        <w:ind w:right="-180"/>
                        <w:rPr>
                          <w:spacing w:val="-6"/>
                          <w:lang w:val="en-US"/>
                        </w:rPr>
                      </w:pPr>
                    </w:p>
                  </w:txbxContent>
                </v:textbox>
              </v:rect>
              <v:shape id="Marco 21" o:spid="_x0000_s1029" style="position:absolute;width:68529;height:91427;visibility:visible;v-text-anchor:middle" coordsize="6852920,9142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adj="0,,0" path="m,l6852920,r,9142730l,9142730,,xm466410,466410r,8209910l6386510,8676320r,-8209910l466410,466410xe" fillcolor="#ad84c6 [3204]" stroked="f" strokeweight="1pt">
                <v:stroke joinstyle="miter"/>
                <v:formulas/>
                <v:path arrowok="t" o:connecttype="custom" o:connectlocs="0,0;6852920,0;6852920,9142730;0,9142730;0,0;466410,466410;466410,8676320;6386510,8676320;6386510,466410;466410,466410" o:connectangles="0,0,0,0,0,0,0,0,0,0"/>
              </v:shape>
            </v:group>
            <v:group id="Grupo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1" type="#_x0000_t75" style="position:absolute;left:4622;top:184;width:54687;height:30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10" o:title="" croptop="11340f" cropbottom="16322f" cropleft="5137f"/>
                <v:path arrowok="t"/>
              </v:shape>
              <v:group id="Grupo 5" o:spid="_x0000_s1032" style="position:absolute;left:17652;top:95;width:35888;height:26948" coordorigin="17652,95" coordsize="35887,26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Imagen 6" o:spid="_x0000_s1033" type="#_x0000_t75" style="position:absolute;left:17652;top:95;width:33798;height:258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<v:imagedata r:id="rId11" o:title="" croptop="11131f" cropbottom="16412f" cropleft="11563f" cropright="8752f"/>
                  <v:path arrowok="t"/>
                </v:shape>
                <v:shape id="Forma libre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8784c7 [3205]" stroked="f">
                  <v:fill opacity="37265f"/>
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</v:shape>
                <v:shape id="Forma libre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8784c7 [3205]" stroked="f">
                  <v:fill opacity="37265f"/>
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</v:shape>
                <v:shape id="Forma libre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8784c7 [3205]" stroked="f">
                  <v:fill opacity="37265f"/>
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</v:shape>
                <v:shape id="Forma libre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8784c7 [3205]" stroked="f">
                  <v:fill opacity="37265f"/>
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</v:shape>
                <v:shape id="Forma libre 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8784c7 [3205]" stroked="f">
                  <v:fill opacity="37265f"/>
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</v:shape>
                <v:shape id="Forma libre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8784c7 [3205]" stroked="f">
                  <v:fill opacity="37265f"/>
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</v:shape>
                <v:shape id="Forma libre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8784c7 [3205]" stroked="f">
                  <v:fill opacity="37265f"/>
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</v:shape>
                <v:shape id="Forma libre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8784c7 [3205]" stroked="f">
                  <v:fill opacity="37265f"/>
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</v:shape>
                <v:shape id="Forma libre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8784c7 [3205]" stroked="f">
                  <v:fill opacity="37265f"/>
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</v:shape>
                <v:shape id="Forma libre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8784c7 [3205]" stroked="f">
                  <v:fill opacity="37265f"/>
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</v:shape>
                <v:shape id="Forma libre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8784c7 [3205]" stroked="f">
                  <v:fill opacity="37265f"/>
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</v:shape>
                <v:shape id="Forma libre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8784c7 [3205]" stroked="f">
                  <v:fill opacity="37265f"/>
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</v:shape>
                <v:shape id="Forma libre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8784c7 [3205]" stroked="f">
                  <v:fill opacity="37265f"/>
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</v:shape>
              </v:group>
            </v:group>
            <w10:wrap anchorx="margin" anchory="page"/>
          </v:group>
        </w:pict>
      </w:r>
      <w:r w:rsidR="00CA428A">
        <w:rPr>
          <w:b/>
          <w:lang w:val="en-US"/>
        </w:rPr>
        <w:t>B.I.S.</w:t>
      </w:r>
      <w:r w:rsidR="0030729C" w:rsidRPr="001E25C2">
        <w:rPr>
          <w:lang w:val="en-US"/>
        </w:rPr>
        <w:t xml:space="preserve"> </w:t>
      </w:r>
      <w:r w:rsidR="00CA428A">
        <w:rPr>
          <w:lang w:val="en-US"/>
        </w:rPr>
        <w:t>(BEAUTY IS SUBJECTIVE</w:t>
      </w:r>
      <w:r w:rsidR="00B1545F" w:rsidRPr="001E25C2">
        <w:rPr>
          <w:lang w:val="en-US"/>
        </w:rPr>
        <w:t>)</w:t>
      </w:r>
    </w:p>
    <w:p w:rsidR="00BE77AE" w:rsidRPr="001E25C2" w:rsidRDefault="00B1545F">
      <w:pPr>
        <w:pStyle w:val="Subttulo"/>
        <w:rPr>
          <w:lang w:val="en-US"/>
        </w:rPr>
      </w:pPr>
      <w:r w:rsidRPr="001E25C2">
        <w:rPr>
          <w:lang w:val="en-US"/>
        </w:rPr>
        <w:t xml:space="preserve"> erasmus+ </w:t>
      </w:r>
      <w:r w:rsidR="002E07CE" w:rsidRPr="001E25C2">
        <w:rPr>
          <w:lang w:val="en-US"/>
        </w:rPr>
        <w:t>PROject</w:t>
      </w:r>
    </w:p>
    <w:p w:rsidR="00B1545F" w:rsidRPr="001E25C2" w:rsidRDefault="002E07CE" w:rsidP="00B1545F">
      <w:pPr>
        <w:rPr>
          <w:color w:val="514DAA" w:themeColor="accent2" w:themeShade="BF"/>
          <w:sz w:val="96"/>
          <w:szCs w:val="96"/>
          <w:lang w:val="en-US"/>
        </w:rPr>
      </w:pPr>
      <w:r w:rsidRPr="001E25C2">
        <w:rPr>
          <w:color w:val="514DAA" w:themeColor="accent2" w:themeShade="BF"/>
          <w:sz w:val="96"/>
          <w:szCs w:val="96"/>
          <w:lang w:val="en-US"/>
        </w:rPr>
        <w:t>Logo contest</w:t>
      </w:r>
    </w:p>
    <w:p w:rsidR="00CA428A" w:rsidRDefault="00EB3AF0" w:rsidP="0030729C">
      <w:pPr>
        <w:rPr>
          <w:lang w:val="en-US"/>
        </w:rPr>
      </w:pPr>
      <w:r w:rsidRPr="001E25C2">
        <w:rPr>
          <w:lang w:val="en-US"/>
        </w:rPr>
        <w:t>1. -</w:t>
      </w:r>
      <w:r w:rsidR="0030729C" w:rsidRPr="001E25C2">
        <w:rPr>
          <w:lang w:val="en-US"/>
        </w:rPr>
        <w:t xml:space="preserve"> Contes</w:t>
      </w:r>
      <w:r w:rsidR="002A22DF">
        <w:rPr>
          <w:lang w:val="en-US"/>
        </w:rPr>
        <w:t xml:space="preserve">t is open to all students </w:t>
      </w:r>
      <w:r>
        <w:rPr>
          <w:lang w:val="en-US"/>
        </w:rPr>
        <w:t xml:space="preserve">of </w:t>
      </w:r>
      <w:r w:rsidRPr="001E25C2">
        <w:rPr>
          <w:lang w:val="en-US"/>
        </w:rPr>
        <w:t>three</w:t>
      </w:r>
      <w:r w:rsidR="00CA428A">
        <w:rPr>
          <w:lang w:val="en-US"/>
        </w:rPr>
        <w:t xml:space="preserve"> High Schools (ATHEN</w:t>
      </w:r>
      <w:r w:rsidR="00573543">
        <w:rPr>
          <w:lang w:val="en-US"/>
        </w:rPr>
        <w:t>EUM</w:t>
      </w:r>
      <w:r w:rsidR="00CA428A">
        <w:rPr>
          <w:lang w:val="en-US"/>
        </w:rPr>
        <w:t xml:space="preserve"> POTTELBERG  in Kortrijk, Belgium; TITO LIVIO  in Milan, Italy;  URBI </w:t>
      </w:r>
      <w:r w:rsidR="002A22DF">
        <w:rPr>
          <w:lang w:val="en-US"/>
        </w:rPr>
        <w:t xml:space="preserve"> in </w:t>
      </w:r>
      <w:r>
        <w:rPr>
          <w:lang w:val="en-US"/>
        </w:rPr>
        <w:t>Basauri,</w:t>
      </w:r>
      <w:r w:rsidR="0030729C" w:rsidRPr="001E25C2">
        <w:rPr>
          <w:lang w:val="en-US"/>
        </w:rPr>
        <w:t xml:space="preserve"> </w:t>
      </w:r>
      <w:r w:rsidR="00CA428A">
        <w:rPr>
          <w:lang w:val="en-US"/>
        </w:rPr>
        <w:t>Spain)</w:t>
      </w:r>
    </w:p>
    <w:p w:rsidR="0030729C" w:rsidRPr="001E25C2" w:rsidRDefault="00EB3AF0" w:rsidP="0030729C">
      <w:pPr>
        <w:rPr>
          <w:lang w:val="en-US"/>
        </w:rPr>
      </w:pPr>
      <w:r w:rsidRPr="001E25C2">
        <w:rPr>
          <w:lang w:val="en-US"/>
        </w:rPr>
        <w:t>2. -</w:t>
      </w:r>
      <w:r w:rsidR="0030729C" w:rsidRPr="001E25C2">
        <w:rPr>
          <w:lang w:val="en-US"/>
        </w:rPr>
        <w:t xml:space="preserve"> Co</w:t>
      </w:r>
      <w:r w:rsidR="00CA428A">
        <w:rPr>
          <w:lang w:val="en-US"/>
        </w:rPr>
        <w:t>ntestants may submit up the</w:t>
      </w:r>
      <w:r w:rsidR="0030729C" w:rsidRPr="001E25C2">
        <w:rPr>
          <w:lang w:val="en-US"/>
        </w:rPr>
        <w:t xml:space="preserve"> original entries. Submission of entries is up to </w:t>
      </w:r>
      <w:r w:rsidR="001E25C2">
        <w:rPr>
          <w:lang w:val="en-US"/>
        </w:rPr>
        <w:t xml:space="preserve">the </w:t>
      </w:r>
      <w:r w:rsidR="00CA428A">
        <w:rPr>
          <w:b/>
          <w:lang w:val="en-US"/>
        </w:rPr>
        <w:t>30 November</w:t>
      </w:r>
      <w:r w:rsidR="00CA428A">
        <w:rPr>
          <w:lang w:val="en-US"/>
        </w:rPr>
        <w:t>, 2017</w:t>
      </w:r>
      <w:r w:rsidR="00292734" w:rsidRPr="001E25C2">
        <w:rPr>
          <w:lang w:val="en-US"/>
        </w:rPr>
        <w:t>.</w:t>
      </w:r>
      <w:r w:rsidR="00CA428A">
        <w:rPr>
          <w:lang w:val="en-US"/>
        </w:rPr>
        <w:t xml:space="preserve"> </w:t>
      </w:r>
    </w:p>
    <w:p w:rsidR="0030729C" w:rsidRPr="001E25C2" w:rsidRDefault="00EB3AF0" w:rsidP="0030729C">
      <w:pPr>
        <w:rPr>
          <w:b/>
          <w:lang w:val="en-US"/>
        </w:rPr>
      </w:pPr>
      <w:r w:rsidRPr="001E25C2">
        <w:rPr>
          <w:lang w:val="en-US"/>
        </w:rPr>
        <w:t>3. -</w:t>
      </w:r>
      <w:r w:rsidR="0030729C" w:rsidRPr="001E25C2">
        <w:rPr>
          <w:lang w:val="en-US"/>
        </w:rPr>
        <w:t xml:space="preserve"> Logo should embody or portray </w:t>
      </w:r>
      <w:r w:rsidRPr="001E25C2">
        <w:rPr>
          <w:lang w:val="en-US"/>
        </w:rPr>
        <w:t>the content</w:t>
      </w:r>
      <w:r w:rsidR="000C0D12">
        <w:rPr>
          <w:lang w:val="en-US"/>
        </w:rPr>
        <w:t xml:space="preserve"> of BIS</w:t>
      </w:r>
      <w:r w:rsidR="00B1545F" w:rsidRPr="001E25C2">
        <w:rPr>
          <w:lang w:val="en-US"/>
        </w:rPr>
        <w:t xml:space="preserve"> Project:</w:t>
      </w:r>
      <w:r w:rsidR="000C0D12">
        <w:rPr>
          <w:lang w:val="en-US"/>
        </w:rPr>
        <w:t xml:space="preserve"> </w:t>
      </w:r>
      <w:r w:rsidR="000C0D12" w:rsidRPr="000C0D12">
        <w:rPr>
          <w:b/>
          <w:lang w:val="en-US"/>
        </w:rPr>
        <w:t>BEAUTY CANONS THROUGH HISTORY</w:t>
      </w:r>
      <w:r w:rsidR="00B1545F" w:rsidRPr="001E25C2">
        <w:rPr>
          <w:b/>
          <w:lang w:val="en-US"/>
        </w:rPr>
        <w:t xml:space="preserve">. </w:t>
      </w:r>
    </w:p>
    <w:p w:rsidR="004E5835" w:rsidRPr="004E5835" w:rsidRDefault="00EB3AF0" w:rsidP="004E5835">
      <w:pPr>
        <w:rPr>
          <w:rFonts w:ascii="Lucida Sans" w:hAnsi="Lucida Sans"/>
          <w:sz w:val="20"/>
          <w:szCs w:val="20"/>
          <w:shd w:val="clear" w:color="auto" w:fill="F4F4F0"/>
          <w:lang w:val="en-US"/>
        </w:rPr>
      </w:pPr>
      <w:r w:rsidRPr="001E25C2">
        <w:rPr>
          <w:lang w:val="en-US"/>
        </w:rPr>
        <w:t>4. -</w:t>
      </w:r>
      <w:r w:rsidR="00730F8C" w:rsidRPr="001E25C2">
        <w:rPr>
          <w:lang w:val="en-US"/>
        </w:rPr>
        <w:t xml:space="preserve"> Each entry may be picture or text-based or in combination.  Entries may be done </w:t>
      </w:r>
      <w:r w:rsidRPr="001E25C2">
        <w:rPr>
          <w:lang w:val="en-US"/>
        </w:rPr>
        <w:t>by free</w:t>
      </w:r>
      <w:r w:rsidR="00730F8C" w:rsidRPr="001E25C2">
        <w:rPr>
          <w:lang w:val="en-US"/>
        </w:rPr>
        <w:t xml:space="preserve">-hand in markers, ink, oil or </w:t>
      </w:r>
      <w:r w:rsidR="001E25C2" w:rsidRPr="001E25C2">
        <w:rPr>
          <w:lang w:val="en-US"/>
        </w:rPr>
        <w:t>acrylic</w:t>
      </w:r>
      <w:r w:rsidR="00730F8C" w:rsidRPr="001E25C2">
        <w:rPr>
          <w:lang w:val="en-US"/>
        </w:rPr>
        <w:t xml:space="preserve"> or by computer. T</w:t>
      </w:r>
      <w:r w:rsidR="000C0D12">
        <w:rPr>
          <w:lang w:val="en-US"/>
        </w:rPr>
        <w:t xml:space="preserve">here are no color restrictions. </w:t>
      </w:r>
      <w:r w:rsidR="00573543">
        <w:rPr>
          <w:rFonts w:ascii="Lucida Sans" w:hAnsi="Lucida Sans"/>
          <w:sz w:val="20"/>
          <w:szCs w:val="20"/>
          <w:lang w:val="en-US"/>
        </w:rPr>
        <w:t>File formats: gif, jpeg, png, raw,tiff, bmp. In DINA5.</w:t>
      </w:r>
      <w:r w:rsidR="004E5835" w:rsidRPr="004E5835">
        <w:rPr>
          <w:rFonts w:ascii="Lucida Sans" w:hAnsi="Lucida Sans"/>
          <w:sz w:val="20"/>
          <w:szCs w:val="20"/>
          <w:shd w:val="clear" w:color="auto" w:fill="F4F4F0"/>
          <w:lang w:val="en-US"/>
        </w:rPr>
        <w:t xml:space="preserve"> </w:t>
      </w:r>
    </w:p>
    <w:p w:rsidR="00923E24" w:rsidRPr="001E25C2" w:rsidRDefault="00EB3AF0" w:rsidP="0030729C">
      <w:pPr>
        <w:rPr>
          <w:lang w:val="en-US"/>
        </w:rPr>
      </w:pPr>
      <w:r w:rsidRPr="001E25C2">
        <w:rPr>
          <w:lang w:val="en-US"/>
        </w:rPr>
        <w:t>5. -</w:t>
      </w:r>
      <w:r w:rsidR="00730F8C" w:rsidRPr="001E25C2">
        <w:rPr>
          <w:lang w:val="en-US"/>
        </w:rPr>
        <w:t xml:space="preserve"> </w:t>
      </w:r>
      <w:r w:rsidR="00923E24" w:rsidRPr="001E25C2">
        <w:rPr>
          <w:lang w:val="en-US"/>
        </w:rPr>
        <w:t xml:space="preserve">Each logo should be accompanied with a </w:t>
      </w:r>
      <w:r w:rsidR="00923E24" w:rsidRPr="00573543">
        <w:rPr>
          <w:b/>
          <w:lang w:val="en-US"/>
        </w:rPr>
        <w:t>brief explanation/ description</w:t>
      </w:r>
      <w:r w:rsidR="00923E24" w:rsidRPr="001E25C2">
        <w:rPr>
          <w:lang w:val="en-US"/>
        </w:rPr>
        <w:t xml:space="preserve"> to provide context to the suggested logo (i.e. explanation of the colors, symbols used, pictures, images, etc.) </w:t>
      </w:r>
    </w:p>
    <w:p w:rsidR="00730F8C" w:rsidRPr="001E25C2" w:rsidRDefault="00292734" w:rsidP="002E07CE">
      <w:pPr>
        <w:rPr>
          <w:lang w:val="en-US"/>
        </w:rPr>
      </w:pPr>
      <w:r w:rsidRPr="001E25C2">
        <w:rPr>
          <w:lang w:val="en-US"/>
        </w:rPr>
        <w:lastRenderedPageBreak/>
        <w:t>6.-</w:t>
      </w:r>
      <w:r w:rsidR="00573543">
        <w:rPr>
          <w:lang w:val="en-US"/>
        </w:rPr>
        <w:t>The logo should</w:t>
      </w:r>
      <w:r w:rsidR="002E07CE" w:rsidRPr="001E25C2">
        <w:rPr>
          <w:lang w:val="en-US"/>
        </w:rPr>
        <w:t xml:space="preserve"> carry the name of the artist</w:t>
      </w:r>
      <w:r w:rsidR="00730F8C" w:rsidRPr="001E25C2">
        <w:rPr>
          <w:lang w:val="en-US"/>
        </w:rPr>
        <w:t xml:space="preserve">. The design of the logo must be certified original. The designer is </w:t>
      </w:r>
      <w:r w:rsidR="0059369B" w:rsidRPr="001E25C2">
        <w:rPr>
          <w:lang w:val="en-US"/>
        </w:rPr>
        <w:t>responsible</w:t>
      </w:r>
      <w:r w:rsidR="00730F8C" w:rsidRPr="001E25C2">
        <w:rPr>
          <w:lang w:val="en-US"/>
        </w:rPr>
        <w:t xml:space="preserve"> for proving its </w:t>
      </w:r>
      <w:r w:rsidR="008174A3">
        <w:rPr>
          <w:noProof/>
          <w:lang w:eastAsia="es-ES"/>
        </w:rPr>
        <w:pict>
          <v:group id="_x0000_s1047" alt="Background Design" style="position:absolute;margin-left:0;margin-top:17.15pt;width:539.3pt;height:10in;z-index:-251656192;mso-position-horizontal:center;mso-position-horizontal-relative:margin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">
            <v:group id="Grupo 48" o:spid="_x0000_s1048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rect id="Rectángulo 49" o:spid="_x0000_s1049" alt="Contact Info" style="position:absolute;left:4097;top:76407;width:60329;height:107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nMsMA&#10;AADbAAAADwAAAGRycy9kb3ducmV2LnhtbESPQUvDQBSE70L/w/IKvdmNUqSN3QQpFAS92IqY2yP7&#10;zAazb0P22a799a4geBxm5htmWyc/qBNNsQ9s4GZZgCJug+25M/B63F+vQUVBtjgEJgPfFKGuZldb&#10;LG048wudDtKpDOFYogEnMpZax9aRx7gMI3H2PsLkUbKcOm0nPGe4H/RtUdxpjz3nBYcj7Ry1n4cv&#10;b6BpJMZLeMPkmsvwPj7btHkSYxbz9HAPSijJf/iv/WgNrDbw+yX/AF3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anMsMAAADbAAAADwAAAAAAAAAAAAAAAACYAgAAZHJzL2Rv&#10;d25yZXYueG1sUEsFBgAAAAAEAAQA9QAAAIgDAAAAAA==&#10;" fillcolor="#dcd8dc [3214]" stroked="f" strokeweight="1pt">
                <v:textbox inset="38.88pt,,38.88pt">
                  <w:txbxContent>
                    <w:p w:rsidR="00813BA3" w:rsidRPr="00CA428A" w:rsidRDefault="00813BA3" w:rsidP="00813BA3">
                      <w:pPr>
                        <w:rPr>
                          <w:caps/>
                          <w:color w:val="000000" w:themeColor="text1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>
                            <wp:extent cx="541080" cy="360000"/>
                            <wp:effectExtent l="0" t="0" r="0" b="2540"/>
                            <wp:docPr id="22" name="Imagen 22" descr="http://tse1.mm.bing.net/th?&amp;id=OIP.M8e789a66f5dcb1e8a8038388b47dae3eH0&amp;w=300&amp;h=300&amp;c=0&amp;pid=1.9&amp;rs=0&amp;p=0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tse1.mm.bing.net/th?&amp;id=OIP.M8e789a66f5dcb1e8a8038388b47dae3eH0&amp;w=300&amp;h=300&amp;c=0&amp;pid=1.9&amp;rs=0&amp;p=0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8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428A">
                        <w:rPr>
                          <w:lang w:val="en-US"/>
                        </w:rPr>
                        <w:t xml:space="preserve">    </w:t>
                      </w:r>
                      <w:r w:rsidR="00573543">
                        <w:rPr>
                          <w:color w:val="593470" w:themeColor="accent1" w:themeShade="80"/>
                          <w:lang w:val="en-US"/>
                        </w:rPr>
                        <w:t>Erasmus+ BIS</w:t>
                      </w:r>
                      <w:r w:rsidRPr="00CA428A">
                        <w:rPr>
                          <w:color w:val="593470" w:themeColor="accent1" w:themeShade="80"/>
                          <w:lang w:val="en-US"/>
                        </w:rPr>
                        <w:t xml:space="preserve"> project      </w:t>
                      </w:r>
                      <w:r w:rsidRPr="00CA428A">
                        <w:rPr>
                          <w:color w:val="593470" w:themeColor="accent1" w:themeShade="80"/>
                          <w:vertAlign w:val="subscript"/>
                          <w:lang w:val="en-US"/>
                        </w:rPr>
                        <w:t>(</w:t>
                      </w:r>
                      <w:r w:rsidRPr="00CA428A">
                        <w:rPr>
                          <w:caps/>
                          <w:color w:val="000000" w:themeColor="text1"/>
                          <w:vertAlign w:val="subscript"/>
                          <w:lang w:val="en-US"/>
                        </w:rPr>
                        <w:t>COFUNDED BY THE ERASMUS+ PROGRAMME OF THE EUROPEAN UNION)</w:t>
                      </w:r>
                    </w:p>
                    <w:p w:rsidR="00813BA3" w:rsidRPr="00CA428A" w:rsidRDefault="00813BA3" w:rsidP="00813BA3">
                      <w:pPr>
                        <w:rPr>
                          <w:lang w:val="en-US"/>
                        </w:rPr>
                      </w:pPr>
                      <w:bookmarkStart w:id="0" w:name="_GoBack"/>
                      <w:bookmarkEnd w:id="0"/>
                    </w:p>
                    <w:p w:rsidR="006B26F2" w:rsidRPr="002A22DF" w:rsidRDefault="006B26F2" w:rsidP="006B26F2">
                      <w:pPr>
                        <w:ind w:right="-180"/>
                        <w:rPr>
                          <w:spacing w:val="-6"/>
                          <w:lang w:val="en-US"/>
                        </w:rPr>
                      </w:pPr>
                    </w:p>
                  </w:txbxContent>
                </v:textbox>
              </v:rect>
              <v:shape id="Marco 50" o:spid="_x0000_s1050" style="position:absolute;width:68529;height:91427;visibility:visible;v-text-anchor:middle" coordsize="6852920,9142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UndcEA&#10;AADbAAAADwAAAGRycy9kb3ducmV2LnhtbERPz2vCMBS+D/wfwhO8zdSBVTqjFMeGt2G3i7e35i3p&#10;bF5Kk2r975eD4PHj+73Zja4VF+pD41nBYp6BIK69btgo+P56f16DCBFZY+uZFNwowG47edpgof2V&#10;j3SpohEphEOBCmyMXSFlqC05DHPfESfu1/cOY4K9kbrHawp3rXzJslw6bDg1WOxob6k+V4NT8GdX&#10;Q5kPh5/lqfr4bE1eLt6MUWo2HctXEJHG+BDf3QetYJnWpy/p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lJ3XBAAAA2wAAAA8AAAAAAAAAAAAAAAAAmAIAAGRycy9kb3du&#10;cmV2LnhtbFBLBQYAAAAABAAEAPUAAACGAwAAAAA=&#10;" adj="0,,0" path="m,l6852920,r,9142730l,9142730,,xm466410,466410r,8209910l6386510,8676320r,-8209910l466410,466410xe" fillcolor="#ad84c6 [3204]" stroked="f" strokeweight="1pt">
                <v:stroke joinstyle="miter"/>
                <v:formulas/>
                <v:path arrowok="t" o:connecttype="custom" o:connectlocs="0,0;6852920,0;6852920,9142730;0,9142730;0,0;466410,466410;466410,8676320;6386510,8676320;6386510,466410;466410,466410" o:connectangles="0,0,0,0,0,0,0,0,0,0"/>
              </v:shape>
            </v:group>
            <v:group id="Grupo 51" o:spid="_x0000_s1051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Imagen 52" o:spid="_x0000_s1052" type="#_x0000_t75" style="position:absolute;left:4622;top:184;width:54687;height:30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XpTCAAAA2wAAAA8AAABkcnMvZG93bnJldi54bWxEj0GLwjAUhO+C/yE8wYtoYkGRahRZWHEP&#10;Htb6Ax7Ns602L7WJtf77zcLCHoeZ+YbZ7Hpbi45aXznWMJ8pEMS5MxUXGi7Z53QFwgdkg7Vj0vAm&#10;D7vtcLDB1LgXf1N3DoWIEPYpaihDaFIpfV6SRT9zDXH0rq61GKJsC2lafEW4rWWi1FJarDgulNjQ&#10;R0n5/fy0Gmgyxyx7HPuEv7rJSRVJpW4Hrcejfr8GEagP/+G/9tFoWCTw+yX+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Bl6UwgAAANsAAAAPAAAAAAAAAAAAAAAAAJ8C&#10;AABkcnMvZG93bnJldi54bWxQSwUGAAAAAAQABAD3AAAAjgMAAAAA&#10;">
                <v:imagedata r:id="rId10" o:title="" croptop="11340f" cropbottom="16322f" cropleft="5137f"/>
                <v:path arrowok="t"/>
              </v:shape>
              <v:group id="Grupo 53" o:spid="_x0000_s1053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Imagen 54" o:spid="_x0000_s1054" type="#_x0000_t75" style="position:absolute;left:17653;top:95;width:36767;height:280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99jXFAAAA2wAAAA8AAABkcnMvZG93bnJldi54bWxEj0FrAjEUhO9C/0N4BS+hZl1sla1RRBA8&#10;SGm34vl187obunlZNlHXf98UCh6HmfmGWa4H14oL9cF61jCdZCCIK28s1xqOn7unBYgQkQ22nknD&#10;jQKsVw+jJRbGX/mDLmWsRYJwKFBDE2NXKBWqhhyGie+Ik/fte4cxyb5WpsdrgrtW5Vn2ohxaTgsN&#10;drRtqPopz06DtPn+WL3n8uuUH6R8O8+jtHOtx4/D5hVEpCHew//tvdHwPIO/L+kHq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vfY1xQAAANsAAAAPAAAAAAAAAAAAAAAA&#10;AJ8CAABkcnMvZG93bnJldi54bWxQSwUGAAAAAAQABAD3AAAAkQMAAAAA&#10;">
                  <v:imagedata r:id="rId11" o:title="" croptop="11131f" cropbottom="16412f" cropleft="11563f" cropright="8752f"/>
                  <v:path arrowok="t"/>
                </v:shape>
                <v:shape id="Forma libre 55" o:spid="_x0000_s1055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0JcMA&#10;AADbAAAADwAAAGRycy9kb3ducmV2LnhtbESPQYvCMBSE78L+h/AEb5qq6Eo1irsoeFus68Hbo3m2&#10;xeal28Ra/fVmQfA4zMw3zGLVmlI0VLvCsoLhIAJBnFpdcKbg97Dtz0A4j6yxtEwK7uRgtfzoLDDW&#10;9sZ7ahKfiQBhF6OC3PsqltKlORl0A1sRB+9sa4M+yDqTusZbgJtSjqJoKg0WHBZyrOg7p/SSXI2C&#10;098YD7vHcfS5/+Gxua+bzVfSKNXrtus5CE+tf4df7Z1WMJnA/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w0Jc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8784c7 [3205]" stroked="f">
                  <v:fill opacity="37265f"/>
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</v:shape>
                <v:shape id="Forma libre 56" o:spid="_x0000_s1056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4qrMQA&#10;AADbAAAADwAAAGRycy9kb3ducmV2LnhtbESPQWvCQBSE7wX/w/IEL0U3TWmQ6CZIoFDppdWg10f2&#10;mQSzb0N2G+O/dwuFHoeZ+YbZ5pPpxEiDay0reFlFIIgrq1uuFZTH9+UahPPIGjvLpOBODvJs9rTF&#10;VNsbf9N48LUIEHYpKmi871MpXdWQQbeyPXHwLnYw6IMcaqkHvAW46WQcRYk02HJYaLCnoqHqevgx&#10;CpJy/1U+Y/t6LaLPox3dqUvOsVKL+bTbgPA0+f/wX/tDK3hL4PdL+AE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eKqz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8784c7 [3205]" stroked="f">
                  <v:fill opacity="37265f"/>
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</v:shape>
                <v:shape id="Forma libre 57" o:spid="_x0000_s1057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7TcEA&#10;AADbAAAADwAAAGRycy9kb3ducmV2LnhtbESP3arCMBCE7w/4DmEF746pgj9Uo4giKqLgzwMszdoW&#10;m01pYq1vbwTBy2FmvmGm88YUoqbK5ZYV9LoRCOLE6pxTBdfL+n8MwnlkjYVlUvAiB/NZ62+KsbZP&#10;PlF99qkIEHYxKsi8L2MpXZKRQde1JXHwbrYy6IOsUqkrfAa4KWQ/iobSYM5hIcOSlhkl9/PDKNhs&#10;hvf9ccSn3W5/uEruyRXpWqlOu1lMQHhq/C/8bW+1gsEIPl/CD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pu03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8784c7 [3205]" stroked="f">
                  <v:fill opacity="37265f"/>
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</v:shape>
                <v:shape id="Forma libre 58" o:spid="_x0000_s1058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VE8AA&#10;AADbAAAADwAAAGRycy9kb3ducmV2LnhtbERPTUvDQBC9C/6HZQRvdqNoCWm3RQXBk9AqxN6G7DRJ&#10;m50N2WmT/vvOQfD4eN/L9RQ6c6YhtZEdPM4yMMRV9C3XDn6+Px5yMEmQPXaRycGFEqxXtzdLLHwc&#10;eUPnrdRGQzgV6KAR6QtrU9VQwDSLPbFy+zgEFIVDbf2Ao4aHzj5l2dwGbFkbGuzpvaHquD0FLcFf&#10;estPo82/ZHOYy67cP4fSufu76XUBRmiSf/Gf+9M7eNGx+kV/gF1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hVE8AAAADbAAAADwAAAAAAAAAAAAAAAACYAgAAZHJzL2Rvd25y&#10;ZXYueG1sUEsFBgAAAAAEAAQA9QAAAIUDAAAAAA=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8784c7 [3205]" stroked="f">
                  <v:fill opacity="37265f"/>
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</v:shape>
                <v:shape id="Forma libre  11" o:spid="_x0000_s1059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edq8MA&#10;AADbAAAADwAAAGRycy9kb3ducmV2LnhtbESPQWsCMRSE7wX/Q3iCF6nZWip1NSutIBRvXRWvj81z&#10;E3bzsmxSXf+9KRR6HGbmG2a9GVwrrtQH61nByywDQVx5bblWcDzsnt9BhIissfVMCu4UYFOMntaY&#10;a3/jb7qWsRYJwiFHBSbGLpcyVIYchpnviJN38b3DmGRfS93jLcFdK+dZtpAOLacFgx1tDVVN+eMU&#10;tCjvn2e7P76eyqmvrMl2032j1GQ8fKxARBrif/iv/aUVvC3h90v6A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edq8MAAADbAAAADwAAAAAAAAAAAAAAAACYAgAAZHJzL2Rv&#10;d25yZXYueG1sUEsFBgAAAAAEAAQA9QAAAIgDAAAAAA=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8784c7 [3205]" stroked="f">
                  <v:fill opacity="37265f"/>
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</v:shape>
                <v:shape id="Forma libre 60" o:spid="_x0000_s1060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8ccIA&#10;AADbAAAADwAAAGRycy9kb3ducmV2LnhtbERPy4rCMBTdC/5DuAOzEU07oEg1yigIvhaOo7i9NHfa&#10;js1NaaKtf28WgsvDeU/nrSnFnWpXWFYQDyIQxKnVBWcKTr+r/hiE88gaS8uk4EEO5rNuZ4qJtg3/&#10;0P3oMxFC2CWoIPe+SqR0aU4G3cBWxIH7s7VBH2CdSV1jE8JNKb+iaCQNFhwacqxomVN6Pd6MgvHi&#10;hvveaRcPD5ft+T/uNZsobpT6/Gi/JyA8tf4tfrnXWsEorA9fw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3xxwgAAANsAAAAPAAAAAAAAAAAAAAAAAJgCAABkcnMvZG93&#10;bnJldi54bWxQSwUGAAAAAAQABAD1AAAAhw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8784c7 [3205]" stroked="f">
                  <v:fill opacity="37265f"/>
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</v:shape>
                <v:shape id="Forma libre 61" o:spid="_x0000_s1061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PF8cA&#10;AADbAAAADwAAAGRycy9kb3ducmV2LnhtbESPQWvCQBSE74X+h+UVvEjdpFApMRtppQVRFEyrkNsj&#10;+0xCs29DdtX037uC0OMwM98w6XwwrThT7xrLCuJJBIK4tLrhSsHP99fzGwjnkTW2lknBHzmYZ48P&#10;KSbaXnhH59xXIkDYJaig9r5LpHRlTQbdxHbEwTva3qAPsq+k7vES4KaVL1E0lQYbDgs1drSoqfzN&#10;T0ZBsSnW0Wv8MRSHfbFZrA7j4+d2q9ToaXifgfA0+P/wvb3UCqYx3L6EH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TjxfHAAAA2wAAAA8AAAAAAAAAAAAAAAAAmAIAAGRy&#10;cy9kb3ducmV2LnhtbFBLBQYAAAAABAAEAPUAAACM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8784c7 [3205]" stroked="f">
                  <v:fill opacity="37265f"/>
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</v:shape>
                <v:shape id="Forma libre 62" o:spid="_x0000_s1062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lIcIA&#10;AADbAAAADwAAAGRycy9kb3ducmV2LnhtbESPQWsCMRSE74X+h/AK3rrZKsiyNUqRVgRPWg8eXzfP&#10;3cXNS0iiu/rrjSD0OMzMN8xsMZhOXMiH1rKCjywHQVxZ3XKtYP/7816ACBFZY2eZFFwpwGL++jLD&#10;Utuet3TZxVokCIcSFTQxulLKUDVkMGTWESfvaL3BmKSvpfbYJ7jp5DjPp9Jgy2mhQUfLhqrT7mwU&#10;3Fa9LP7YbQo/oe9hSe4Qa6fU6G34+gQRaYj/4Wd7rRVMx/D4kn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GUhwgAAANsAAAAPAAAAAAAAAAAAAAAAAJgCAABkcnMvZG93&#10;bnJldi54bWxQSwUGAAAAAAQABAD1AAAAhwMAAAAA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8784c7 [3205]" stroked="f">
                  <v:fill opacity="37265f"/>
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</v:shape>
                <v:shape id="Forma libre 63" o:spid="_x0000_s1063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+L8EA&#10;AADbAAAADwAAAGRycy9kb3ducmV2LnhtbESPQYvCMBSE74L/ITxhb5qooNI1igrLetUVdG+P5tkW&#10;m5eSRNv990YQ9jjMzDfMct3ZWjzIh8qxhvFIgSDOnam40HD6+RouQISIbLB2TBr+KMB61e8tMTOu&#10;5QM9jrEQCcIhQw1ljE0mZchLshhGriFO3tV5izFJX0jjsU1wW8uJUjNpseK0UGJDu5Ly2/FuNVza&#10;YrNQ7dnvb42d/16+eavmU60/Bt3mE0SkLv6H3+290TCbwutL+g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0fi/BAAAA2wAAAA8AAAAAAAAAAAAAAAAAmAIAAGRycy9kb3du&#10;cmV2LnhtbFBLBQYAAAAABAAEAPUAAACGAwAAAAA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8784c7 [3205]" stroked="f">
                  <v:fill opacity="37265f"/>
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</v:shape>
                <v:shape id="Forma libre 64" o:spid="_x0000_s1064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rKMUA&#10;AADbAAAADwAAAGRycy9kb3ducmV2LnhtbESPQWvCQBSE7wX/w/IEb82mUoKNWaUWhAoeqi3Y4yP7&#10;TILZt2l2jYm/visIHoeZ+YbJlr2pRUetqywreIliEMS51RUXCn6+188zEM4ja6wtk4KBHCwXo6cM&#10;U20vvKNu7wsRIOxSVFB636RSurwkgy6yDXHwjrY16INsC6lbvAS4qeU0jhNpsOKwUGJDHyXlp/3Z&#10;KDhtdsPqWvy62flQdYe3P73afnmlJuP+fQ7CU+8f4Xv7UytIXuH2JfwA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4OsoxQAAANsAAAAPAAAAAAAAAAAAAAAAAJgCAABkcnMv&#10;ZG93bnJldi54bWxQSwUGAAAAAAQABAD1AAAAig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8784c7 [3205]" stroked="f">
                  <v:fill opacity="37265f"/>
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</v:shape>
                <v:shape id="Forma libre 65" o:spid="_x0000_s1065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f78AA&#10;AADbAAAADwAAAGRycy9kb3ducmV2LnhtbESPQYvCMBSE7wv+h/AEb2tqwaLVKFIQXDxZxfOjebbF&#10;5qU2Wa3/3giCx2FmvmGW69404k6dqy0rmIwjEMSF1TWXCk7H7e8MhPPIGhvLpOBJDtarwc8SU20f&#10;fKB77ksRIOxSVFB536ZSuqIig25sW+LgXWxn0AfZlVJ3+Ahw08g4ihJpsOawUGFLWUXFNf83CuId&#10;npp5ksTnrL767e2Q098+U2o07DcLEJ56/w1/2jutIJnC+0v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sf78AAAADbAAAADwAAAAAAAAAAAAAAAACYAgAAZHJzL2Rvd25y&#10;ZXYueG1sUEsFBgAAAAAEAAQA9QAAAIUDAAAAAA=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8784c7 [3205]" stroked="f">
                  <v:fill opacity="37265f"/>
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</v:shape>
                <v:shape id="Forma libre 66" o:spid="_x0000_s1066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UwMUA&#10;AADbAAAADwAAAGRycy9kb3ducmV2LnhtbESP0WrCQBRE34X+w3KFvkjd2GKQ1FWKUCilEUz8gEv2&#10;mgSzd8Pu1iT9+m6h4OMwM2eY7X40nbiR861lBatlAoK4srrlWsG5fH/agPABWWNnmRRM5GG/e5ht&#10;MdN24BPdilCLCGGfoYImhD6T0lcNGfRL2xNH72KdwRClq6V2OES46eRzkqTSYMtxocGeDg1V1+Lb&#10;KPg6vvwc8/7zvJ6qjXeXkiafL5R6nI9vryACjeEe/m9/aAVpCn9f4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pTA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8784c7 [3205]" stroked="f">
                  <v:fill opacity="37265f"/>
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</v:shape>
                <v:shape id="Forma libre 67" o:spid="_x0000_s1067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CEsYA&#10;AADbAAAADwAAAGRycy9kb3ducmV2LnhtbESPwU7DMBBE70j8g7VIvbU2rRRoqFvRFgSFEykHuC3x&#10;kkSN15Ft0vTvMVIljqOZeaNZrAbbip58aBxruJ4oEMSlMw1XGt73j+NbECEiG2wdk4YTBVgtLy8W&#10;mBt35Dfqi1iJBOGQo4Y6xi6XMpQ1WQwT1xEn79t5izFJX0nj8ZjgtpVTpTJpseG0UGNHm5rKQ/Fj&#10;NXx1rx+f2dar/qXYNbOn9cPsNFdaj66G+zsQkYb4Hz63n42G7Ab+vq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BCEs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8784c7 [3205]" stroked="f">
                  <v:fill opacity="37265f"/>
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</v:shape>
              </v:group>
            </v:group>
            <w10:wrap anchorx="margin" anchory="page"/>
          </v:group>
        </w:pict>
      </w:r>
      <w:r w:rsidR="00730F8C" w:rsidRPr="001E25C2">
        <w:rPr>
          <w:lang w:val="en-US"/>
        </w:rPr>
        <w:t>authenticity, should any complaints may arise due to similarities, likeness or comparison of the designs.</w:t>
      </w:r>
    </w:p>
    <w:p w:rsidR="006B26F2" w:rsidRPr="001E25C2" w:rsidRDefault="00EB3AF0" w:rsidP="0030729C">
      <w:pPr>
        <w:rPr>
          <w:lang w:val="en-US"/>
        </w:rPr>
      </w:pPr>
      <w:r w:rsidRPr="001E25C2">
        <w:rPr>
          <w:lang w:val="en-US"/>
        </w:rPr>
        <w:t>7. -</w:t>
      </w:r>
      <w:r w:rsidR="006B26F2" w:rsidRPr="001E25C2">
        <w:rPr>
          <w:lang w:val="en-US"/>
        </w:rPr>
        <w:t xml:space="preserve"> Winning entry will be used as the offic</w:t>
      </w:r>
      <w:r w:rsidR="00573543">
        <w:rPr>
          <w:lang w:val="en-US"/>
        </w:rPr>
        <w:t>ial logo of BIS E</w:t>
      </w:r>
      <w:r w:rsidR="0059369B">
        <w:rPr>
          <w:lang w:val="en-US"/>
        </w:rPr>
        <w:t>RASMUS+ Project</w:t>
      </w:r>
      <w:r w:rsidR="006B26F2" w:rsidRPr="001E25C2">
        <w:rPr>
          <w:lang w:val="en-US"/>
        </w:rPr>
        <w:t>. It will appear in every single document related to the Project.</w:t>
      </w:r>
    </w:p>
    <w:p w:rsidR="00706E4B" w:rsidRDefault="00292734" w:rsidP="002A22DF">
      <w:pPr>
        <w:spacing w:line="240" w:lineRule="auto"/>
        <w:rPr>
          <w:lang w:val="en-US"/>
        </w:rPr>
      </w:pPr>
      <w:r w:rsidRPr="001E25C2">
        <w:rPr>
          <w:lang w:val="en-US"/>
        </w:rPr>
        <w:t>8</w:t>
      </w:r>
      <w:r w:rsidR="006B26F2" w:rsidRPr="001E25C2">
        <w:rPr>
          <w:lang w:val="en-US"/>
        </w:rPr>
        <w:t xml:space="preserve">.- </w:t>
      </w:r>
      <w:r w:rsidR="00573543">
        <w:rPr>
          <w:lang w:val="en-US"/>
        </w:rPr>
        <w:t xml:space="preserve">The BIS ERASMUS+  project </w:t>
      </w:r>
      <w:r w:rsidR="00706E4B" w:rsidRPr="001E25C2">
        <w:rPr>
          <w:lang w:val="en-US"/>
        </w:rPr>
        <w:t xml:space="preserve"> representatives of the target s</w:t>
      </w:r>
      <w:r w:rsidR="0059369B">
        <w:rPr>
          <w:lang w:val="en-US"/>
        </w:rPr>
        <w:t>tudents and  the key teachers reserve</w:t>
      </w:r>
      <w:r w:rsidR="00706E4B" w:rsidRPr="001E25C2">
        <w:rPr>
          <w:lang w:val="en-US"/>
        </w:rPr>
        <w:t xml:space="preserve"> the right to disqualify any entry for different  reasons such as offenses, rude wor</w:t>
      </w:r>
      <w:r w:rsidRPr="001E25C2">
        <w:rPr>
          <w:lang w:val="en-US"/>
        </w:rPr>
        <w:t>ds, not adequacy with the conten</w:t>
      </w:r>
      <w:r w:rsidR="00706E4B" w:rsidRPr="001E25C2">
        <w:rPr>
          <w:lang w:val="en-US"/>
        </w:rPr>
        <w:t>t of the Project…</w:t>
      </w:r>
    </w:p>
    <w:p w:rsidR="0059369B" w:rsidRPr="00573543" w:rsidRDefault="00EB3AF0" w:rsidP="0030729C">
      <w:pPr>
        <w:rPr>
          <w:b/>
          <w:lang w:val="en-US"/>
        </w:rPr>
      </w:pPr>
      <w:r>
        <w:rPr>
          <w:lang w:val="en-US"/>
        </w:rPr>
        <w:t>9. - In</w:t>
      </w:r>
      <w:r w:rsidR="002A22DF">
        <w:rPr>
          <w:lang w:val="en-US"/>
        </w:rPr>
        <w:t xml:space="preserve"> order to choose the winner, t</w:t>
      </w:r>
      <w:r w:rsidR="0059369B">
        <w:rPr>
          <w:lang w:val="en-US"/>
        </w:rPr>
        <w:t xml:space="preserve">he presented logos will </w:t>
      </w:r>
      <w:r w:rsidR="0059369B" w:rsidRPr="00573543">
        <w:rPr>
          <w:b/>
          <w:lang w:val="en-US"/>
        </w:rPr>
        <w:t>be voted</w:t>
      </w:r>
      <w:r w:rsidR="002A22DF" w:rsidRPr="00573543">
        <w:rPr>
          <w:b/>
          <w:lang w:val="en-US"/>
        </w:rPr>
        <w:t xml:space="preserve"> during the </w:t>
      </w:r>
      <w:r w:rsidR="00573543" w:rsidRPr="00573543">
        <w:rPr>
          <w:b/>
          <w:lang w:val="en-US"/>
        </w:rPr>
        <w:t>first two  weeks of December, 2017</w:t>
      </w:r>
      <w:r w:rsidR="0059369B" w:rsidRPr="00573543">
        <w:rPr>
          <w:b/>
          <w:lang w:val="en-US"/>
        </w:rPr>
        <w:t>.</w:t>
      </w:r>
    </w:p>
    <w:p w:rsidR="0059369B" w:rsidRPr="001E25C2" w:rsidRDefault="0059369B" w:rsidP="0030729C">
      <w:pPr>
        <w:rPr>
          <w:lang w:val="en-US"/>
        </w:rPr>
      </w:pPr>
      <w:r>
        <w:rPr>
          <w:lang w:val="en-US"/>
        </w:rPr>
        <w:t>10</w:t>
      </w:r>
      <w:r w:rsidR="00EB3AF0">
        <w:rPr>
          <w:lang w:val="en-US"/>
        </w:rPr>
        <w:t>. -</w:t>
      </w:r>
      <w:r>
        <w:rPr>
          <w:lang w:val="en-US"/>
        </w:rPr>
        <w:t xml:space="preserve"> </w:t>
      </w:r>
      <w:r w:rsidR="00573543">
        <w:rPr>
          <w:lang w:val="en-US"/>
        </w:rPr>
        <w:t>The representatives</w:t>
      </w:r>
      <w:r>
        <w:rPr>
          <w:lang w:val="en-US"/>
        </w:rPr>
        <w:t xml:space="preserve"> </w:t>
      </w:r>
      <w:r w:rsidR="002A22DF">
        <w:rPr>
          <w:lang w:val="en-US"/>
        </w:rPr>
        <w:t xml:space="preserve">of the target groups </w:t>
      </w:r>
      <w:r>
        <w:rPr>
          <w:lang w:val="en-US"/>
        </w:rPr>
        <w:t xml:space="preserve">will decide the final winner. </w:t>
      </w:r>
    </w:p>
    <w:p w:rsidR="006B26F2" w:rsidRPr="001E25C2" w:rsidRDefault="002A22DF" w:rsidP="0030729C">
      <w:pPr>
        <w:rPr>
          <w:lang w:val="en-US"/>
        </w:rPr>
      </w:pPr>
      <w:r>
        <w:rPr>
          <w:lang w:val="en-US"/>
        </w:rPr>
        <w:t>11</w:t>
      </w:r>
      <w:r w:rsidR="00EB3AF0" w:rsidRPr="001E25C2">
        <w:rPr>
          <w:lang w:val="en-US"/>
        </w:rPr>
        <w:t xml:space="preserve">. </w:t>
      </w:r>
      <w:r w:rsidR="00573543">
        <w:rPr>
          <w:lang w:val="en-US"/>
        </w:rPr>
        <w:t xml:space="preserve">– The </w:t>
      </w:r>
      <w:r w:rsidR="00292734" w:rsidRPr="001E25C2">
        <w:rPr>
          <w:lang w:val="en-US"/>
        </w:rPr>
        <w:t xml:space="preserve"> logos will be displayed in the websites of the three High Schools (</w:t>
      </w:r>
      <w:r w:rsidR="00573543">
        <w:rPr>
          <w:lang w:val="en-US"/>
        </w:rPr>
        <w:t>Atheneum Pottelberg, Titol Livio, Urbi</w:t>
      </w:r>
      <w:r w:rsidR="00292734" w:rsidRPr="001E25C2">
        <w:rPr>
          <w:lang w:val="en-US"/>
        </w:rPr>
        <w:t xml:space="preserve">) and other social media accounts. </w:t>
      </w:r>
    </w:p>
    <w:p w:rsidR="00BE77AE" w:rsidRPr="001E25C2" w:rsidRDefault="002A22DF" w:rsidP="000416D9">
      <w:pPr>
        <w:rPr>
          <w:lang w:val="en-US"/>
        </w:rPr>
      </w:pPr>
      <w:r>
        <w:rPr>
          <w:lang w:val="en-US"/>
        </w:rPr>
        <w:t>12</w:t>
      </w:r>
      <w:r w:rsidR="00EB3AF0" w:rsidRPr="001E25C2">
        <w:rPr>
          <w:lang w:val="en-US"/>
        </w:rPr>
        <w:t>. -</w:t>
      </w:r>
      <w:r w:rsidR="00292734" w:rsidRPr="001E25C2">
        <w:rPr>
          <w:lang w:val="en-US"/>
        </w:rPr>
        <w:t xml:space="preserve"> </w:t>
      </w:r>
      <w:r w:rsidR="00706E4B" w:rsidRPr="001E25C2">
        <w:rPr>
          <w:sz w:val="28"/>
          <w:szCs w:val="28"/>
          <w:lang w:val="en-US"/>
        </w:rPr>
        <w:t>100</w:t>
      </w:r>
      <w:r w:rsidR="00706E4B" w:rsidRPr="001E25C2">
        <w:rPr>
          <w:lang w:val="en-US"/>
        </w:rPr>
        <w:t xml:space="preserve"> eur</w:t>
      </w:r>
      <w:r w:rsidR="004E5835">
        <w:rPr>
          <w:lang w:val="en-US"/>
        </w:rPr>
        <w:t xml:space="preserve">os cash prize awaits the winner and the </w:t>
      </w:r>
      <w:r w:rsidR="00573543">
        <w:rPr>
          <w:lang w:val="en-US"/>
        </w:rPr>
        <w:t>diploma</w:t>
      </w:r>
      <w:r w:rsidR="004E5835">
        <w:rPr>
          <w:lang w:val="en-US"/>
        </w:rPr>
        <w:t xml:space="preserve">. </w:t>
      </w:r>
    </w:p>
    <w:p w:rsidR="00292734" w:rsidRPr="001E25C2" w:rsidRDefault="002A22DF" w:rsidP="000416D9">
      <w:pPr>
        <w:rPr>
          <w:lang w:val="en-US"/>
        </w:rPr>
      </w:pPr>
      <w:r>
        <w:rPr>
          <w:lang w:val="en-US"/>
        </w:rPr>
        <w:t>13</w:t>
      </w:r>
      <w:r w:rsidR="00EB3AF0" w:rsidRPr="001E25C2">
        <w:rPr>
          <w:lang w:val="en-US"/>
        </w:rPr>
        <w:t>. -</w:t>
      </w:r>
      <w:r w:rsidR="00292734" w:rsidRPr="001E25C2">
        <w:rPr>
          <w:lang w:val="en-US"/>
        </w:rPr>
        <w:t xml:space="preserve"> Logos may be submitted in an env</w:t>
      </w:r>
      <w:r w:rsidR="002E07CE" w:rsidRPr="001E25C2">
        <w:rPr>
          <w:lang w:val="en-US"/>
        </w:rPr>
        <w:t>elope</w:t>
      </w:r>
      <w:r w:rsidR="00292734" w:rsidRPr="001E25C2">
        <w:rPr>
          <w:lang w:val="en-US"/>
        </w:rPr>
        <w:t xml:space="preserve"> to the box in the hall of the school with the label FOR LOGO DESIGN </w:t>
      </w:r>
      <w:r>
        <w:rPr>
          <w:lang w:val="en-US"/>
        </w:rPr>
        <w:t>CONTEST, with the</w:t>
      </w:r>
      <w:r w:rsidR="00292734" w:rsidRPr="001E25C2">
        <w:rPr>
          <w:lang w:val="en-US"/>
        </w:rPr>
        <w:t xml:space="preserve"> name and contact number</w:t>
      </w:r>
      <w:r>
        <w:rPr>
          <w:lang w:val="en-US"/>
        </w:rPr>
        <w:t xml:space="preserve"> of the author. L</w:t>
      </w:r>
      <w:r w:rsidR="00292734" w:rsidRPr="001E25C2">
        <w:rPr>
          <w:lang w:val="en-US"/>
        </w:rPr>
        <w:t>ogos</w:t>
      </w:r>
      <w:r>
        <w:rPr>
          <w:lang w:val="en-US"/>
        </w:rPr>
        <w:t xml:space="preserve"> may send too </w:t>
      </w:r>
      <w:r w:rsidRPr="001E25C2">
        <w:rPr>
          <w:lang w:val="en-US"/>
        </w:rPr>
        <w:t>through</w:t>
      </w:r>
      <w:r w:rsidR="00292734" w:rsidRPr="001E25C2">
        <w:rPr>
          <w:lang w:val="en-US"/>
        </w:rPr>
        <w:t xml:space="preserve"> </w:t>
      </w:r>
      <w:r w:rsidR="002E07CE" w:rsidRPr="001E25C2">
        <w:rPr>
          <w:lang w:val="en-US"/>
        </w:rPr>
        <w:t>these ema</w:t>
      </w:r>
      <w:r w:rsidR="00004C2E" w:rsidRPr="001E25C2">
        <w:rPr>
          <w:lang w:val="en-US"/>
        </w:rPr>
        <w:t>il ad</w:t>
      </w:r>
      <w:r w:rsidR="0059369B">
        <w:rPr>
          <w:lang w:val="en-US"/>
        </w:rPr>
        <w:t>d</w:t>
      </w:r>
      <w:r w:rsidR="00004C2E" w:rsidRPr="001E25C2">
        <w:rPr>
          <w:lang w:val="en-US"/>
        </w:rPr>
        <w:t xml:space="preserve">ress: </w:t>
      </w:r>
      <w:r w:rsidR="00573543">
        <w:rPr>
          <w:b/>
          <w:lang w:val="en-US"/>
        </w:rPr>
        <w:t>biserasmus1719</w:t>
      </w:r>
      <w:r w:rsidR="00D57D3A">
        <w:rPr>
          <w:b/>
          <w:lang w:val="en-US"/>
        </w:rPr>
        <w:t>@gmail.c0m</w:t>
      </w:r>
    </w:p>
    <w:sectPr w:rsidR="00292734" w:rsidRPr="001E25C2" w:rsidSect="008174A3">
      <w:footerReference w:type="default" r:id="rId12"/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21C" w:rsidRDefault="00A7021C" w:rsidP="0030729C">
      <w:pPr>
        <w:spacing w:after="0" w:line="240" w:lineRule="auto"/>
      </w:pPr>
      <w:r>
        <w:separator/>
      </w:r>
    </w:p>
  </w:endnote>
  <w:endnote w:type="continuationSeparator" w:id="0">
    <w:p w:rsidR="00A7021C" w:rsidRDefault="00A7021C" w:rsidP="00307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BA3" w:rsidRDefault="00813BA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21C" w:rsidRDefault="00A7021C" w:rsidP="0030729C">
      <w:pPr>
        <w:spacing w:after="0" w:line="240" w:lineRule="auto"/>
      </w:pPr>
      <w:r>
        <w:separator/>
      </w:r>
    </w:p>
  </w:footnote>
  <w:footnote w:type="continuationSeparator" w:id="0">
    <w:p w:rsidR="00A7021C" w:rsidRDefault="00A7021C" w:rsidP="00307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5D7"/>
    <w:rsid w:val="00004C2E"/>
    <w:rsid w:val="000416D9"/>
    <w:rsid w:val="00082C4A"/>
    <w:rsid w:val="000C0D12"/>
    <w:rsid w:val="0010026F"/>
    <w:rsid w:val="00171DBE"/>
    <w:rsid w:val="001E25C2"/>
    <w:rsid w:val="001F47D0"/>
    <w:rsid w:val="0023210A"/>
    <w:rsid w:val="00292734"/>
    <w:rsid w:val="002A22DF"/>
    <w:rsid w:val="002D1BE7"/>
    <w:rsid w:val="002E07CE"/>
    <w:rsid w:val="0030729C"/>
    <w:rsid w:val="003E357C"/>
    <w:rsid w:val="00444B04"/>
    <w:rsid w:val="004E25A8"/>
    <w:rsid w:val="004E5835"/>
    <w:rsid w:val="00573543"/>
    <w:rsid w:val="0059369B"/>
    <w:rsid w:val="005B3D29"/>
    <w:rsid w:val="005D69DB"/>
    <w:rsid w:val="00615FC2"/>
    <w:rsid w:val="006B26F2"/>
    <w:rsid w:val="00706E4B"/>
    <w:rsid w:val="00730F8C"/>
    <w:rsid w:val="00813BA3"/>
    <w:rsid w:val="008174A3"/>
    <w:rsid w:val="008A23B4"/>
    <w:rsid w:val="00923E24"/>
    <w:rsid w:val="00A7021C"/>
    <w:rsid w:val="00B1545F"/>
    <w:rsid w:val="00B430CE"/>
    <w:rsid w:val="00B73638"/>
    <w:rsid w:val="00BE77AE"/>
    <w:rsid w:val="00CA428A"/>
    <w:rsid w:val="00D5192A"/>
    <w:rsid w:val="00D57D3A"/>
    <w:rsid w:val="00D97917"/>
    <w:rsid w:val="00EB25D7"/>
    <w:rsid w:val="00EB3AF0"/>
    <w:rsid w:val="00EC6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373545" w:themeColor="text2"/>
        <w:sz w:val="24"/>
        <w:lang w:val="es-ES" w:eastAsia="es-ES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0CE"/>
    <w:pPr>
      <w:spacing w:after="160" w:line="259" w:lineRule="auto"/>
      <w:ind w:left="0" w:right="0"/>
    </w:pPr>
    <w:rPr>
      <w:color w:val="auto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174A3"/>
    <w:rPr>
      <w:color w:val="808080"/>
    </w:rPr>
  </w:style>
  <w:style w:type="paragraph" w:styleId="Subttulo">
    <w:name w:val="Subtitle"/>
    <w:basedOn w:val="Normal"/>
    <w:next w:val="Normal"/>
    <w:link w:val="SubttuloCar"/>
    <w:uiPriority w:val="1"/>
    <w:qFormat/>
    <w:rsid w:val="008174A3"/>
    <w:pPr>
      <w:spacing w:after="40" w:line="228" w:lineRule="auto"/>
    </w:pPr>
    <w:rPr>
      <w:caps/>
      <w:color w:val="373545" w:themeColor="text2"/>
      <w:spacing w:val="15"/>
      <w:sz w:val="52"/>
      <w:szCs w:val="20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"/>
    <w:rsid w:val="008174A3"/>
    <w:rPr>
      <w:caps/>
      <w:spacing w:val="15"/>
      <w:sz w:val="52"/>
    </w:rPr>
  </w:style>
  <w:style w:type="paragraph" w:styleId="Ttulo">
    <w:name w:val="Title"/>
    <w:basedOn w:val="Normal"/>
    <w:next w:val="Normal"/>
    <w:link w:val="TtuloCar"/>
    <w:uiPriority w:val="1"/>
    <w:qFormat/>
    <w:rsid w:val="008174A3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514DAA" w:themeColor="accent2" w:themeShade="BF"/>
      <w:spacing w:val="-10"/>
      <w:kern w:val="28"/>
      <w:sz w:val="8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uiPriority w:val="1"/>
    <w:rsid w:val="008174A3"/>
    <w:rPr>
      <w:rFonts w:asciiTheme="majorHAnsi" w:eastAsiaTheme="majorEastAsia" w:hAnsiTheme="majorHAnsi" w:cstheme="majorBidi"/>
      <w:b/>
      <w:bCs/>
      <w:caps/>
      <w:color w:val="514DAA" w:themeColor="accent2" w:themeShade="BF"/>
      <w:spacing w:val="-10"/>
      <w:kern w:val="28"/>
      <w:sz w:val="84"/>
    </w:rPr>
  </w:style>
  <w:style w:type="paragraph" w:styleId="Fecha">
    <w:name w:val="Date"/>
    <w:basedOn w:val="Normal"/>
    <w:next w:val="Normal"/>
    <w:link w:val="FechaCar"/>
    <w:uiPriority w:val="2"/>
    <w:unhideWhenUsed/>
    <w:qFormat/>
    <w:rsid w:val="008174A3"/>
    <w:pPr>
      <w:pBdr>
        <w:top w:val="dotted" w:sz="2" w:space="15" w:color="373545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b/>
      <w:bCs/>
      <w:smallCaps/>
      <w:color w:val="514DAA" w:themeColor="accent2" w:themeShade="BF"/>
      <w:sz w:val="44"/>
      <w:szCs w:val="20"/>
      <w:lang w:eastAsia="es-ES"/>
    </w:rPr>
  </w:style>
  <w:style w:type="character" w:customStyle="1" w:styleId="FechaCar">
    <w:name w:val="Fecha Car"/>
    <w:basedOn w:val="Fuentedeprrafopredeter"/>
    <w:link w:val="Fecha"/>
    <w:uiPriority w:val="2"/>
    <w:rsid w:val="008174A3"/>
    <w:rPr>
      <w:b/>
      <w:bCs/>
      <w:smallCaps/>
      <w:color w:val="514DAA" w:themeColor="accent2" w:themeShade="BF"/>
      <w:sz w:val="44"/>
    </w:rPr>
  </w:style>
  <w:style w:type="paragraph" w:customStyle="1" w:styleId="Hora">
    <w:name w:val="Hora"/>
    <w:basedOn w:val="Normal"/>
    <w:uiPriority w:val="2"/>
    <w:qFormat/>
    <w:rsid w:val="008174A3"/>
    <w:pPr>
      <w:spacing w:after="300" w:line="216" w:lineRule="auto"/>
      <w:ind w:left="101" w:right="101"/>
      <w:contextualSpacing/>
    </w:pPr>
    <w:rPr>
      <w:b/>
      <w:bCs/>
      <w:smallCaps/>
      <w:color w:val="373545" w:themeColor="text2"/>
      <w:sz w:val="44"/>
      <w:szCs w:val="20"/>
      <w:lang w:eastAsia="es-ES"/>
    </w:rPr>
  </w:style>
  <w:style w:type="paragraph" w:customStyle="1" w:styleId="Ubicacin">
    <w:name w:val="Ubicación"/>
    <w:basedOn w:val="Normal"/>
    <w:uiPriority w:val="3"/>
    <w:qFormat/>
    <w:rsid w:val="008174A3"/>
    <w:pPr>
      <w:pBdr>
        <w:left w:val="dotted" w:sz="2" w:space="2" w:color="FFFFFF" w:themeColor="background1"/>
        <w:bottom w:val="dotted" w:sz="2" w:space="15" w:color="373545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smallCaps/>
      <w:color w:val="373545" w:themeColor="text2"/>
      <w:sz w:val="36"/>
      <w:szCs w:val="20"/>
      <w:lang w:eastAsia="es-ES"/>
    </w:rPr>
  </w:style>
  <w:style w:type="paragraph" w:customStyle="1" w:styleId="Informacindecontacto">
    <w:name w:val="Información de contacto"/>
    <w:basedOn w:val="Normal"/>
    <w:uiPriority w:val="4"/>
    <w:qFormat/>
    <w:rsid w:val="008174A3"/>
    <w:pPr>
      <w:spacing w:after="0" w:line="240" w:lineRule="auto"/>
      <w:ind w:left="101" w:right="101"/>
    </w:pPr>
    <w:rPr>
      <w:smallCaps/>
      <w:color w:val="373545" w:themeColor="text2"/>
      <w:sz w:val="24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730F8C"/>
    <w:pPr>
      <w:tabs>
        <w:tab w:val="center" w:pos="4252"/>
        <w:tab w:val="right" w:pos="8504"/>
      </w:tabs>
      <w:spacing w:after="0" w:line="240" w:lineRule="auto"/>
      <w:ind w:left="101" w:right="101"/>
    </w:pPr>
    <w:rPr>
      <w:color w:val="373545" w:themeColor="text2"/>
      <w:sz w:val="24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30F8C"/>
  </w:style>
  <w:style w:type="paragraph" w:styleId="Piedepgina">
    <w:name w:val="footer"/>
    <w:basedOn w:val="Normal"/>
    <w:link w:val="PiedepginaCar"/>
    <w:uiPriority w:val="99"/>
    <w:unhideWhenUsed/>
    <w:rsid w:val="00730F8C"/>
    <w:pPr>
      <w:tabs>
        <w:tab w:val="center" w:pos="4252"/>
        <w:tab w:val="right" w:pos="8504"/>
      </w:tabs>
      <w:spacing w:after="0" w:line="240" w:lineRule="auto"/>
      <w:ind w:left="101" w:right="101"/>
    </w:pPr>
    <w:rPr>
      <w:color w:val="373545" w:themeColor="text2"/>
      <w:sz w:val="24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0F8C"/>
  </w:style>
  <w:style w:type="paragraph" w:customStyle="1" w:styleId="Estilo1">
    <w:name w:val="Estilo1"/>
    <w:basedOn w:val="Normal"/>
    <w:link w:val="Estilo1Car"/>
    <w:qFormat/>
    <w:rsid w:val="006B26F2"/>
    <w:pPr>
      <w:spacing w:after="240" w:line="288" w:lineRule="auto"/>
      <w:ind w:left="101" w:right="101"/>
    </w:pPr>
    <w:rPr>
      <w:color w:val="373545" w:themeColor="text2"/>
      <w:sz w:val="24"/>
      <w:szCs w:val="20"/>
      <w:lang w:eastAsia="es-ES"/>
    </w:rPr>
  </w:style>
  <w:style w:type="character" w:customStyle="1" w:styleId="Estilo1Car">
    <w:name w:val="Estilo1 Car"/>
    <w:basedOn w:val="Fuentedeprrafopredeter"/>
    <w:link w:val="Estilo1"/>
    <w:rsid w:val="006B26F2"/>
  </w:style>
  <w:style w:type="paragraph" w:styleId="Textodeglobo">
    <w:name w:val="Balloon Text"/>
    <w:basedOn w:val="Normal"/>
    <w:link w:val="TextodegloboCar"/>
    <w:uiPriority w:val="99"/>
    <w:semiHidden/>
    <w:unhideWhenUsed/>
    <w:rsid w:val="00D57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D3A"/>
    <w:rPr>
      <w:rFonts w:ascii="Tahoma" w:hAnsi="Tahoma" w:cs="Tahoma"/>
      <w:color w:val="auto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373545" w:themeColor="text2"/>
        <w:sz w:val="24"/>
        <w:lang w:val="es-ES" w:eastAsia="es-ES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a">
    <w:name w:val="Normal"/>
    <w:qFormat/>
    <w:rsid w:val="00B430CE"/>
    <w:pPr>
      <w:spacing w:after="160" w:line="259" w:lineRule="auto"/>
      <w:ind w:left="0" w:right="0"/>
    </w:pPr>
    <w:rPr>
      <w:color w:val="auto"/>
      <w:sz w:val="22"/>
      <w:szCs w:val="22"/>
      <w:lang w:eastAsia="en-US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character" w:styleId="Leku-markarentestua">
    <w:name w:val="Placeholder Text"/>
    <w:basedOn w:val="Paragrafoarenletra-tipolehenetsia"/>
    <w:uiPriority w:val="99"/>
    <w:semiHidden/>
    <w:rPr>
      <w:color w:val="808080"/>
    </w:rPr>
  </w:style>
  <w:style w:type="paragraph" w:styleId="Azpititulua">
    <w:name w:val="Subtitle"/>
    <w:basedOn w:val="Normala"/>
    <w:next w:val="Normala"/>
    <w:link w:val="AzpitituluaKar"/>
    <w:uiPriority w:val="1"/>
    <w:qFormat/>
    <w:pPr>
      <w:spacing w:after="40" w:line="228" w:lineRule="auto"/>
    </w:pPr>
    <w:rPr>
      <w:caps/>
      <w:color w:val="373545" w:themeColor="text2"/>
      <w:spacing w:val="15"/>
      <w:sz w:val="52"/>
      <w:szCs w:val="20"/>
      <w:lang w:eastAsia="es-ES"/>
    </w:rPr>
  </w:style>
  <w:style w:type="character" w:customStyle="1" w:styleId="AzpitituluaKar">
    <w:name w:val="Azpititulua Kar"/>
    <w:basedOn w:val="Paragrafoarenletra-tipolehenetsia"/>
    <w:link w:val="Azpititulua"/>
    <w:uiPriority w:val="1"/>
    <w:rPr>
      <w:caps/>
      <w:spacing w:val="15"/>
      <w:sz w:val="52"/>
    </w:rPr>
  </w:style>
  <w:style w:type="paragraph" w:styleId="Titulua">
    <w:name w:val="Title"/>
    <w:basedOn w:val="Normala"/>
    <w:next w:val="Normala"/>
    <w:link w:val="TituluaKar"/>
    <w:uiPriority w:val="1"/>
    <w:qFormat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514DAA" w:themeColor="accent2" w:themeShade="BF"/>
      <w:spacing w:val="-10"/>
      <w:kern w:val="28"/>
      <w:sz w:val="84"/>
      <w:szCs w:val="20"/>
      <w:lang w:eastAsia="es-ES"/>
    </w:rPr>
  </w:style>
  <w:style w:type="character" w:customStyle="1" w:styleId="TituluaKar">
    <w:name w:val="Titulua Kar"/>
    <w:basedOn w:val="Paragrafoarenletra-tipolehenetsia"/>
    <w:link w:val="Titulua"/>
    <w:uiPriority w:val="1"/>
    <w:rPr>
      <w:rFonts w:asciiTheme="majorHAnsi" w:eastAsiaTheme="majorEastAsia" w:hAnsiTheme="majorHAnsi" w:cstheme="majorBidi"/>
      <w:b/>
      <w:bCs/>
      <w:caps/>
      <w:color w:val="514DAA" w:themeColor="accent2" w:themeShade="BF"/>
      <w:spacing w:val="-10"/>
      <w:kern w:val="28"/>
      <w:sz w:val="84"/>
    </w:rPr>
  </w:style>
  <w:style w:type="paragraph" w:styleId="Data">
    <w:name w:val="Date"/>
    <w:basedOn w:val="Normala"/>
    <w:next w:val="Normala"/>
    <w:link w:val="DataKar"/>
    <w:uiPriority w:val="2"/>
    <w:unhideWhenUsed/>
    <w:qFormat/>
    <w:pPr>
      <w:pBdr>
        <w:top w:val="dotted" w:sz="2" w:space="15" w:color="373545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b/>
      <w:bCs/>
      <w:smallCaps/>
      <w:color w:val="514DAA" w:themeColor="accent2" w:themeShade="BF"/>
      <w:sz w:val="44"/>
      <w:szCs w:val="20"/>
      <w:lang w:eastAsia="es-ES"/>
    </w:rPr>
  </w:style>
  <w:style w:type="character" w:customStyle="1" w:styleId="DataKar">
    <w:name w:val="Data Kar"/>
    <w:basedOn w:val="Paragrafoarenletra-tipolehenetsia"/>
    <w:link w:val="Data"/>
    <w:uiPriority w:val="2"/>
    <w:rPr>
      <w:b/>
      <w:bCs/>
      <w:smallCaps/>
      <w:color w:val="514DAA" w:themeColor="accent2" w:themeShade="BF"/>
      <w:sz w:val="44"/>
    </w:rPr>
  </w:style>
  <w:style w:type="paragraph" w:customStyle="1" w:styleId="Hora">
    <w:name w:val="Hora"/>
    <w:basedOn w:val="Normala"/>
    <w:uiPriority w:val="2"/>
    <w:qFormat/>
    <w:pPr>
      <w:spacing w:after="300" w:line="216" w:lineRule="auto"/>
      <w:ind w:left="101" w:right="101"/>
      <w:contextualSpacing/>
    </w:pPr>
    <w:rPr>
      <w:b/>
      <w:bCs/>
      <w:smallCaps/>
      <w:color w:val="373545" w:themeColor="text2"/>
      <w:sz w:val="44"/>
      <w:szCs w:val="20"/>
      <w:lang w:eastAsia="es-ES"/>
    </w:rPr>
  </w:style>
  <w:style w:type="paragraph" w:customStyle="1" w:styleId="Ubicacin">
    <w:name w:val="Ubicación"/>
    <w:basedOn w:val="Normala"/>
    <w:uiPriority w:val="3"/>
    <w:qFormat/>
    <w:pPr>
      <w:pBdr>
        <w:left w:val="dotted" w:sz="2" w:space="2" w:color="FFFFFF" w:themeColor="background1"/>
        <w:bottom w:val="dotted" w:sz="2" w:space="15" w:color="373545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smallCaps/>
      <w:color w:val="373545" w:themeColor="text2"/>
      <w:sz w:val="36"/>
      <w:szCs w:val="20"/>
      <w:lang w:eastAsia="es-ES"/>
    </w:rPr>
  </w:style>
  <w:style w:type="paragraph" w:customStyle="1" w:styleId="Informacindecontacto">
    <w:name w:val="Información de contacto"/>
    <w:basedOn w:val="Normala"/>
    <w:uiPriority w:val="4"/>
    <w:qFormat/>
    <w:pPr>
      <w:spacing w:after="0" w:line="240" w:lineRule="auto"/>
      <w:ind w:left="101" w:right="101"/>
    </w:pPr>
    <w:rPr>
      <w:smallCaps/>
      <w:color w:val="373545" w:themeColor="text2"/>
      <w:sz w:val="24"/>
      <w:szCs w:val="20"/>
      <w:lang w:eastAsia="es-ES"/>
    </w:rPr>
  </w:style>
  <w:style w:type="paragraph" w:styleId="Goiburua">
    <w:name w:val="header"/>
    <w:basedOn w:val="Normala"/>
    <w:link w:val="GoiburuaKar"/>
    <w:uiPriority w:val="99"/>
    <w:unhideWhenUsed/>
    <w:rsid w:val="00730F8C"/>
    <w:pPr>
      <w:tabs>
        <w:tab w:val="center" w:pos="4252"/>
        <w:tab w:val="right" w:pos="8504"/>
      </w:tabs>
      <w:spacing w:after="0" w:line="240" w:lineRule="auto"/>
      <w:ind w:left="101" w:right="101"/>
    </w:pPr>
    <w:rPr>
      <w:color w:val="373545" w:themeColor="text2"/>
      <w:sz w:val="24"/>
      <w:szCs w:val="20"/>
      <w:lang w:eastAsia="es-ES"/>
    </w:rPr>
  </w:style>
  <w:style w:type="character" w:customStyle="1" w:styleId="GoiburuaKar">
    <w:name w:val="Goiburua Kar"/>
    <w:basedOn w:val="Paragrafoarenletra-tipolehenetsia"/>
    <w:link w:val="Goiburua"/>
    <w:uiPriority w:val="99"/>
    <w:rsid w:val="00730F8C"/>
  </w:style>
  <w:style w:type="paragraph" w:styleId="Orri-oina">
    <w:name w:val="footer"/>
    <w:basedOn w:val="Normala"/>
    <w:link w:val="Orri-oinaKar"/>
    <w:uiPriority w:val="99"/>
    <w:unhideWhenUsed/>
    <w:rsid w:val="00730F8C"/>
    <w:pPr>
      <w:tabs>
        <w:tab w:val="center" w:pos="4252"/>
        <w:tab w:val="right" w:pos="8504"/>
      </w:tabs>
      <w:spacing w:after="0" w:line="240" w:lineRule="auto"/>
      <w:ind w:left="101" w:right="101"/>
    </w:pPr>
    <w:rPr>
      <w:color w:val="373545" w:themeColor="text2"/>
      <w:sz w:val="24"/>
      <w:szCs w:val="20"/>
      <w:lang w:eastAsia="es-ES"/>
    </w:rPr>
  </w:style>
  <w:style w:type="character" w:customStyle="1" w:styleId="Orri-oinaKar">
    <w:name w:val="Orri-oina Kar"/>
    <w:basedOn w:val="Paragrafoarenletra-tipolehenetsia"/>
    <w:link w:val="Orri-oina"/>
    <w:uiPriority w:val="99"/>
    <w:rsid w:val="00730F8C"/>
  </w:style>
  <w:style w:type="paragraph" w:customStyle="1" w:styleId="Estilo1">
    <w:name w:val="Estilo1"/>
    <w:basedOn w:val="Normala"/>
    <w:link w:val="Estilo1Car"/>
    <w:qFormat/>
    <w:rsid w:val="006B26F2"/>
    <w:pPr>
      <w:spacing w:after="240" w:line="288" w:lineRule="auto"/>
      <w:ind w:left="101" w:right="101"/>
    </w:pPr>
    <w:rPr>
      <w:color w:val="373545" w:themeColor="text2"/>
      <w:sz w:val="24"/>
      <w:szCs w:val="20"/>
      <w:lang w:eastAsia="es-ES"/>
    </w:rPr>
  </w:style>
  <w:style w:type="character" w:customStyle="1" w:styleId="Estilo1Car">
    <w:name w:val="Estilo1 Car"/>
    <w:basedOn w:val="Paragrafoarenletra-tipolehenetsia"/>
    <w:link w:val="Estilo1"/>
    <w:rsid w:val="006B26F2"/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D57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D57D3A"/>
    <w:rPr>
      <w:rFonts w:ascii="Tahoma" w:hAnsi="Tahoma" w:cs="Tahoma"/>
      <w:color w:val="auto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g.com/images/search?q=emblem+european+union+official&amp;view=detailv2&amp;&amp;id=B53C1B7F3FB28BABE8E4C2B7C7FA26821F69B1B4&amp;selectedIndex=0&amp;ccid=jniaZvXc&amp;simid=608036042613328516&amp;thid=OIP.M8e789a66f5dcb1e8a8038388b47dae3eH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ba\AppData\Roaming\Microsoft\Templates\Folleto%20con%20flores.dotx" TargetMode="External"/></Relationships>
</file>

<file path=word/theme/theme1.xml><?xml version="1.0" encoding="utf-8"?>
<a:theme xmlns:a="http://schemas.openxmlformats.org/drawingml/2006/main" name="Office Theme">
  <a:themeElements>
    <a:clrScheme name="Violeta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D1267F-8E9F-4C3F-8D01-4A5AF27C8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con flores</Template>
  <TotalTime>1</TotalTime>
  <Pages>2</Pages>
  <Words>326</Words>
  <Characters>1799</Characters>
  <Application>Microsoft Office Word</Application>
  <DocSecurity>0</DocSecurity>
  <Lines>14</Lines>
  <Paragraphs>4</Paragraphs>
  <ScaleCrop>false</ScaleCrop>
  <HeadingPairs>
    <vt:vector size="6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joseba</dc:creator>
  <cp:lastModifiedBy>Daniel</cp:lastModifiedBy>
  <cp:revision>2</cp:revision>
  <dcterms:created xsi:type="dcterms:W3CDTF">2017-10-12T09:03:00Z</dcterms:created>
  <dcterms:modified xsi:type="dcterms:W3CDTF">2017-10-12T09:03:00Z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