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0486" w:rsidRPr="00554283" w:rsidRDefault="005A26D5" w:rsidP="00CC544D">
      <w:pPr>
        <w:jc w:val="center"/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>Erasmus+ Activity jurnal Turkey</w:t>
      </w:r>
    </w:p>
    <w:p w:rsidR="00495EB8" w:rsidRDefault="00495EB8">
      <w:pPr>
        <w:rPr>
          <w:sz w:val="32"/>
          <w:szCs w:val="32"/>
          <w:lang w:val="en-US"/>
        </w:rPr>
      </w:pPr>
    </w:p>
    <w:p w:rsidR="00495EB8" w:rsidRPr="00554283" w:rsidRDefault="00495EB8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>Tene Adriana-Mirela</w:t>
      </w:r>
    </w:p>
    <w:p w:rsidR="00495EB8" w:rsidRDefault="00495EB8">
      <w:pPr>
        <w:rPr>
          <w:sz w:val="32"/>
          <w:szCs w:val="32"/>
          <w:lang w:val="en-US"/>
        </w:rPr>
      </w:pPr>
    </w:p>
    <w:p w:rsidR="005A26D5" w:rsidRPr="00554283" w:rsidRDefault="00554283">
      <w:pPr>
        <w:rPr>
          <w:rFonts w:ascii="Arial Black" w:hAnsi="Arial Black"/>
          <w:sz w:val="32"/>
          <w:szCs w:val="32"/>
          <w:lang w:val="en-US"/>
        </w:rPr>
      </w:pPr>
      <w:r>
        <w:rPr>
          <w:rFonts w:ascii="Arial Black" w:hAnsi="Arial Black"/>
          <w:sz w:val="32"/>
          <w:szCs w:val="32"/>
          <w:lang w:val="en-US"/>
        </w:rPr>
        <w:t xml:space="preserve">First day 22 november </w:t>
      </w:r>
      <w:r w:rsidR="005A26D5" w:rsidRPr="00554283">
        <w:rPr>
          <w:rFonts w:ascii="Arial Black" w:hAnsi="Arial Black"/>
          <w:sz w:val="32"/>
          <w:szCs w:val="32"/>
          <w:lang w:val="en-US"/>
        </w:rPr>
        <w:t xml:space="preserve">2015 </w:t>
      </w:r>
    </w:p>
    <w:p w:rsidR="005A26D5" w:rsidRPr="00554283" w:rsidRDefault="005A26D5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>I arrived at school</w:t>
      </w:r>
      <w:r w:rsidR="00554483" w:rsidRPr="00554283">
        <w:rPr>
          <w:rFonts w:ascii="Arial Black" w:hAnsi="Arial Black"/>
          <w:sz w:val="32"/>
          <w:szCs w:val="32"/>
          <w:lang w:val="en-US"/>
        </w:rPr>
        <w:t>,</w:t>
      </w:r>
      <w:r w:rsidR="00495EB8" w:rsidRPr="00554283">
        <w:rPr>
          <w:rFonts w:ascii="Arial Black" w:hAnsi="Arial Black"/>
          <w:noProof/>
          <w:sz w:val="32"/>
          <w:szCs w:val="32"/>
          <w:lang w:val="en-US"/>
        </w:rPr>
        <w:drawing>
          <wp:inline distT="0" distB="0" distL="0" distR="0" wp14:anchorId="153C8255" wp14:editId="4D60BF56">
            <wp:extent cx="5760720" cy="3840480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89634_10205287094165706_2153949401543156359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en-US"/>
        </w:rPr>
        <w:t xml:space="preserve"> </w:t>
      </w:r>
      <w:r w:rsidRPr="00554283">
        <w:rPr>
          <w:rFonts w:ascii="Arial Black" w:hAnsi="Arial Black"/>
          <w:sz w:val="32"/>
          <w:szCs w:val="32"/>
          <w:lang w:val="en-US"/>
        </w:rPr>
        <w:t>with anothers , I met my</w:t>
      </w:r>
      <w:r w:rsidR="00554483" w:rsidRPr="00554283">
        <w:rPr>
          <w:rFonts w:ascii="Arial Black" w:hAnsi="Arial Black"/>
          <w:sz w:val="32"/>
          <w:szCs w:val="32"/>
          <w:lang w:val="en-US"/>
        </w:rPr>
        <w:t xml:space="preserve"> host and went</w:t>
      </w:r>
      <w:r w:rsidRPr="00554283">
        <w:rPr>
          <w:rFonts w:ascii="Arial Black" w:hAnsi="Arial Black"/>
          <w:sz w:val="32"/>
          <w:szCs w:val="32"/>
          <w:lang w:val="en-US"/>
        </w:rPr>
        <w:t xml:space="preserve"> to home.</w:t>
      </w:r>
    </w:p>
    <w:p w:rsidR="00495EB8" w:rsidRPr="00554283" w:rsidRDefault="005A26D5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 xml:space="preserve">I </w:t>
      </w:r>
      <w:r w:rsidR="00920147" w:rsidRPr="00554283">
        <w:rPr>
          <w:rFonts w:ascii="Arial Black" w:hAnsi="Arial Black"/>
          <w:sz w:val="32"/>
          <w:szCs w:val="32"/>
          <w:lang w:val="en-US"/>
        </w:rPr>
        <w:t>met his family ,</w:t>
      </w:r>
      <w:r w:rsidRPr="00554283">
        <w:rPr>
          <w:rFonts w:ascii="Arial Black" w:hAnsi="Arial Black"/>
          <w:sz w:val="32"/>
          <w:szCs w:val="32"/>
          <w:lang w:val="en-US"/>
        </w:rPr>
        <w:t>I spoke a little with them and after we go in Forum.</w:t>
      </w:r>
    </w:p>
    <w:p w:rsidR="005A26D5" w:rsidRPr="00554283" w:rsidRDefault="005A26D5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 xml:space="preserve">Day 2 </w:t>
      </w:r>
      <w:r w:rsidR="00554283">
        <w:rPr>
          <w:rFonts w:ascii="Arial Black" w:hAnsi="Arial Black"/>
          <w:sz w:val="32"/>
          <w:szCs w:val="32"/>
          <w:lang w:val="en-US"/>
        </w:rPr>
        <w:t xml:space="preserve">: 23 november </w:t>
      </w:r>
      <w:r w:rsidRPr="00554283">
        <w:rPr>
          <w:rFonts w:ascii="Arial Black" w:hAnsi="Arial Black"/>
          <w:sz w:val="32"/>
          <w:szCs w:val="32"/>
          <w:lang w:val="en-US"/>
        </w:rPr>
        <w:t>2015</w:t>
      </w:r>
    </w:p>
    <w:p w:rsidR="005A26D5" w:rsidRPr="00554283" w:rsidRDefault="005A26D5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 xml:space="preserve">We wake </w:t>
      </w:r>
      <w:r w:rsidR="009E1D79" w:rsidRPr="00554283">
        <w:rPr>
          <w:rFonts w:ascii="Arial Black" w:hAnsi="Arial Black"/>
          <w:sz w:val="32"/>
          <w:szCs w:val="32"/>
          <w:lang w:val="en-US"/>
        </w:rPr>
        <w:t>up and go to school . At 9:15 we saw Turkish Folk Dances</w:t>
      </w:r>
    </w:p>
    <w:p w:rsidR="00CC544D" w:rsidRDefault="007171F7">
      <w:pPr>
        <w:rPr>
          <w:sz w:val="32"/>
          <w:szCs w:val="32"/>
          <w:lang w:val="en-US"/>
        </w:rPr>
      </w:pPr>
      <w:r w:rsidRPr="007171F7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0405"/>
            <wp:effectExtent l="0" t="0" r="0" b="0"/>
            <wp:docPr id="1" name="Imagine 1" descr="D:\Folder nou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lder nou\IMG_00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44D" w:rsidRDefault="00554483">
      <w:pPr>
        <w:rPr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>At 9:45 we go to  conference room ,there we saw the presentation about school.</w:t>
      </w:r>
      <w:r>
        <w:rPr>
          <w:noProof/>
          <w:sz w:val="32"/>
          <w:szCs w:val="32"/>
          <w:lang w:val="en-US"/>
        </w:rPr>
        <w:drawing>
          <wp:inline distT="0" distB="0" distL="0" distR="0">
            <wp:extent cx="5743575" cy="4305300"/>
            <wp:effectExtent l="0" t="0" r="9525" b="0"/>
            <wp:docPr id="3" name="Imagine 3" descr="D:\Folder nou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lder nou\IMG_00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44D" w:rsidRDefault="00CC544D">
      <w:pPr>
        <w:rPr>
          <w:sz w:val="32"/>
          <w:szCs w:val="32"/>
          <w:lang w:val="en-US"/>
        </w:rPr>
      </w:pPr>
    </w:p>
    <w:p w:rsidR="00CC544D" w:rsidRPr="00554283" w:rsidRDefault="00554483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lastRenderedPageBreak/>
        <w:t>After this we had a coffee break</w:t>
      </w:r>
    </w:p>
    <w:p w:rsidR="00554483" w:rsidRDefault="001A2FE0">
      <w:pPr>
        <w:rPr>
          <w:sz w:val="32"/>
          <w:szCs w:val="32"/>
          <w:lang w:val="en-US"/>
        </w:rPr>
      </w:pPr>
      <w:r w:rsidRPr="001A2FE0">
        <w:rPr>
          <w:noProof/>
          <w:sz w:val="32"/>
          <w:szCs w:val="32"/>
          <w:lang w:val="en-US"/>
        </w:rPr>
        <w:drawing>
          <wp:inline distT="0" distB="0" distL="0" distR="0">
            <wp:extent cx="5760720" cy="4320540"/>
            <wp:effectExtent l="0" t="0" r="0" b="3810"/>
            <wp:docPr id="4" name="Imagine 4" descr="D:\Folder nou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lder nou\IMG_00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4483">
        <w:rPr>
          <w:sz w:val="32"/>
          <w:szCs w:val="32"/>
          <w:lang w:val="en-US"/>
        </w:rPr>
        <w:t xml:space="preserve"> </w:t>
      </w:r>
      <w:r w:rsidR="00554283">
        <w:rPr>
          <w:rFonts w:ascii="Arial Black" w:hAnsi="Arial Black"/>
          <w:sz w:val="32"/>
          <w:szCs w:val="32"/>
          <w:lang w:val="en-US"/>
        </w:rPr>
        <w:t>until 12 when we went to M</w:t>
      </w:r>
      <w:r w:rsidR="00554483" w:rsidRPr="00554283">
        <w:rPr>
          <w:rFonts w:ascii="Arial Black" w:hAnsi="Arial Black"/>
          <w:sz w:val="32"/>
          <w:szCs w:val="32"/>
          <w:lang w:val="en-US"/>
        </w:rPr>
        <w:t>ihnver Restaurant</w:t>
      </w:r>
      <w:r w:rsidRPr="00554283">
        <w:rPr>
          <w:rFonts w:ascii="Arial Black" w:hAnsi="Arial Black"/>
          <w:sz w:val="32"/>
          <w:szCs w:val="32"/>
          <w:lang w:val="en-US"/>
        </w:rPr>
        <w:t>.</w:t>
      </w:r>
    </w:p>
    <w:p w:rsidR="00CC544D" w:rsidRDefault="00CC544D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04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87204_522951834551577_3200021545910750458_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FE0" w:rsidRDefault="001A2FE0">
      <w:pPr>
        <w:rPr>
          <w:noProof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lastRenderedPageBreak/>
        <w:t>After this we v</w:t>
      </w:r>
      <w:r w:rsidR="00554283">
        <w:rPr>
          <w:rFonts w:ascii="Arial Black" w:hAnsi="Arial Black"/>
          <w:sz w:val="32"/>
          <w:szCs w:val="32"/>
          <w:lang w:val="en-US"/>
        </w:rPr>
        <w:t>isited Baygem(Workshop) at 1 o’clock</w:t>
      </w:r>
      <w:r w:rsidR="00CC544D">
        <w:rPr>
          <w:noProof/>
          <w:sz w:val="32"/>
          <w:szCs w:val="32"/>
          <w:lang w:val="en-US"/>
        </w:rPr>
        <w:drawing>
          <wp:inline distT="0" distB="0" distL="0" distR="0">
            <wp:extent cx="5760720" cy="32404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3608_522952671218160_2031950018865762614_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44D" w:rsidRDefault="00030CB2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040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84806_522952421218185_4544100632515798413_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CB2" w:rsidRDefault="00030CB2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040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73602_522952521218175_488006305154273125_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FE0" w:rsidRPr="00554283" w:rsidRDefault="00501620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>After</w:t>
      </w:r>
      <w:r w:rsidR="00554283">
        <w:rPr>
          <w:rFonts w:ascii="Arial Black" w:hAnsi="Arial Black"/>
          <w:sz w:val="32"/>
          <w:szCs w:val="32"/>
          <w:lang w:val="en-US"/>
        </w:rPr>
        <w:t xml:space="preserve"> this we went to school at 16 o’clock</w:t>
      </w:r>
    </w:p>
    <w:p w:rsidR="00501620" w:rsidRPr="00554283" w:rsidRDefault="00501620">
      <w:pPr>
        <w:rPr>
          <w:rFonts w:ascii="Arial Black" w:hAnsi="Arial Black"/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 xml:space="preserve">Day 3 </w:t>
      </w:r>
      <w:r w:rsidR="00030CB2" w:rsidRPr="00554283">
        <w:rPr>
          <w:rFonts w:ascii="Arial Black" w:hAnsi="Arial Black"/>
          <w:sz w:val="32"/>
          <w:szCs w:val="32"/>
          <w:lang w:val="en-US"/>
        </w:rPr>
        <w:t xml:space="preserve">: </w:t>
      </w:r>
      <w:r w:rsidR="00554283">
        <w:rPr>
          <w:rFonts w:ascii="Arial Black" w:hAnsi="Arial Black"/>
          <w:sz w:val="32"/>
          <w:szCs w:val="32"/>
          <w:lang w:val="en-US"/>
        </w:rPr>
        <w:t xml:space="preserve">24 november </w:t>
      </w:r>
      <w:r w:rsidRPr="00554283">
        <w:rPr>
          <w:rFonts w:ascii="Arial Black" w:hAnsi="Arial Black"/>
          <w:sz w:val="32"/>
          <w:szCs w:val="32"/>
          <w:lang w:val="en-US"/>
        </w:rPr>
        <w:t>2015</w:t>
      </w:r>
    </w:p>
    <w:p w:rsidR="00501620" w:rsidRPr="00554283" w:rsidRDefault="00554283" w:rsidP="00501620">
      <w:pPr>
        <w:rPr>
          <w:rFonts w:ascii="Arial Black" w:hAnsi="Arial Black"/>
          <w:sz w:val="32"/>
          <w:szCs w:val="32"/>
          <w:lang w:val="en-US"/>
        </w:rPr>
      </w:pPr>
      <w:r>
        <w:rPr>
          <w:rFonts w:ascii="Arial Black" w:hAnsi="Arial Black"/>
          <w:sz w:val="32"/>
          <w:szCs w:val="32"/>
          <w:lang w:val="en-US"/>
        </w:rPr>
        <w:t>At  9 o’clock</w:t>
      </w:r>
      <w:r w:rsidR="00501620" w:rsidRPr="00554283">
        <w:rPr>
          <w:rFonts w:ascii="Arial Black" w:hAnsi="Arial Black"/>
          <w:sz w:val="32"/>
          <w:szCs w:val="32"/>
          <w:lang w:val="en-US"/>
        </w:rPr>
        <w:t xml:space="preserve"> we went to ULKER Chocolate Factory  the thirt  biggest chocolate company in the word.</w:t>
      </w:r>
    </w:p>
    <w:p w:rsidR="00501620" w:rsidRDefault="00030CB2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04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65958_522954327884661_5774255104502014065_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620" w:rsidRDefault="00501620" w:rsidP="00501620">
      <w:pPr>
        <w:rPr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lastRenderedPageBreak/>
        <w:t>After this we had some free time to shopping at Forum Instambul</w:t>
      </w:r>
      <w:r>
        <w:rPr>
          <w:sz w:val="32"/>
          <w:szCs w:val="32"/>
          <w:lang w:val="en-US"/>
        </w:rPr>
        <w:t xml:space="preserve"> </w:t>
      </w:r>
      <w:r w:rsidR="00030CB2">
        <w:rPr>
          <w:noProof/>
          <w:sz w:val="32"/>
          <w:szCs w:val="32"/>
          <w:lang w:val="en-US"/>
        </w:rPr>
        <w:drawing>
          <wp:inline distT="0" distB="0" distL="0" distR="0">
            <wp:extent cx="5760720" cy="32404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65886_522954871217940_5119866876756498654_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CB2" w:rsidRDefault="00030CB2" w:rsidP="00501620">
      <w:pPr>
        <w:rPr>
          <w:sz w:val="32"/>
          <w:szCs w:val="32"/>
          <w:lang w:val="en-US"/>
        </w:rPr>
      </w:pPr>
    </w:p>
    <w:p w:rsidR="00501620" w:rsidRDefault="00554283" w:rsidP="00501620">
      <w:pPr>
        <w:rPr>
          <w:sz w:val="32"/>
          <w:szCs w:val="32"/>
          <w:lang w:val="en-US"/>
        </w:rPr>
      </w:pPr>
      <w:r w:rsidRPr="00554283">
        <w:rPr>
          <w:rFonts w:ascii="Arial Black" w:hAnsi="Arial Black"/>
          <w:sz w:val="32"/>
          <w:szCs w:val="32"/>
          <w:lang w:val="en-US"/>
        </w:rPr>
        <w:t xml:space="preserve">Later at 15 o’clock </w:t>
      </w:r>
      <w:r w:rsidR="00501620" w:rsidRPr="00554283">
        <w:rPr>
          <w:rFonts w:ascii="Arial Black" w:hAnsi="Arial Black"/>
          <w:sz w:val="32"/>
          <w:szCs w:val="32"/>
          <w:lang w:val="en-US"/>
        </w:rPr>
        <w:t xml:space="preserve"> we had logo contest  to decied why logo gona be the </w:t>
      </w:r>
      <w:r w:rsidR="000726A3" w:rsidRPr="00554283">
        <w:rPr>
          <w:rFonts w:ascii="Arial Black" w:hAnsi="Arial Black"/>
          <w:sz w:val="32"/>
          <w:szCs w:val="32"/>
          <w:lang w:val="en-US"/>
        </w:rPr>
        <w:t>officia</w:t>
      </w:r>
      <w:r w:rsidR="00A50A04">
        <w:rPr>
          <w:rFonts w:ascii="Arial Black" w:hAnsi="Arial Black"/>
          <w:sz w:val="32"/>
          <w:szCs w:val="32"/>
          <w:lang w:val="en-US"/>
        </w:rPr>
        <w:t>l logo of the project , and Turkey</w:t>
      </w:r>
      <w:r w:rsidR="000726A3" w:rsidRPr="00554283">
        <w:rPr>
          <w:rFonts w:ascii="Arial Black" w:hAnsi="Arial Black"/>
          <w:sz w:val="32"/>
          <w:szCs w:val="32"/>
          <w:lang w:val="en-US"/>
        </w:rPr>
        <w:t xml:space="preserve"> is the winner</w:t>
      </w:r>
      <w:r w:rsidR="00A50A04">
        <w:rPr>
          <w:rFonts w:ascii="Arial Black" w:hAnsi="Arial Black"/>
          <w:sz w:val="32"/>
          <w:szCs w:val="32"/>
          <w:lang w:val="en-US"/>
        </w:rPr>
        <w:t xml:space="preserve"> (all countries )</w:t>
      </w:r>
      <w:r w:rsidR="008C2E9C"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6A3" w:rsidRDefault="000726A3" w:rsidP="00501620">
      <w:pPr>
        <w:rPr>
          <w:sz w:val="32"/>
          <w:szCs w:val="32"/>
          <w:lang w:val="en-US"/>
        </w:rPr>
      </w:pPr>
    </w:p>
    <w:p w:rsidR="000726A3" w:rsidRPr="00A50A04" w:rsidRDefault="00A50A04" w:rsidP="00501620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lastRenderedPageBreak/>
        <w:t>Day 4</w:t>
      </w:r>
      <w:r>
        <w:rPr>
          <w:rFonts w:ascii="Arial Black" w:hAnsi="Arial Black"/>
          <w:sz w:val="32"/>
          <w:szCs w:val="32"/>
          <w:lang w:val="en-US"/>
        </w:rPr>
        <w:t xml:space="preserve"> :</w:t>
      </w:r>
      <w:r w:rsidR="000726A3" w:rsidRPr="00A50A04">
        <w:rPr>
          <w:rFonts w:ascii="Arial Black" w:hAnsi="Arial Black"/>
          <w:sz w:val="32"/>
          <w:szCs w:val="32"/>
          <w:lang w:val="en-US"/>
        </w:rPr>
        <w:t xml:space="preserve"> 25.11.2015</w:t>
      </w:r>
    </w:p>
    <w:p w:rsidR="000726A3" w:rsidRPr="00A50A04" w:rsidRDefault="000726A3" w:rsidP="00501620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This was the big , the day when we had Drama Activity and here are some pictures:</w:t>
      </w:r>
    </w:p>
    <w:p w:rsidR="00030CB2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6A3" w:rsidRDefault="000726A3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2625" cy="3838575"/>
            <wp:effectExtent l="0" t="0" r="9525" b="9525"/>
            <wp:docPr id="13" name="Imagine 13" descr="D:\poze pentru jurnal\12274747_859755680804233_16925372026256905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oze pentru jurnal\12274747_859755680804233_1692537202625690525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33C" w:rsidRDefault="000726A3" w:rsidP="00501620">
      <w:pPr>
        <w:rPr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And after this hard work we went to Ra</w:t>
      </w:r>
      <w:r w:rsidR="00A50A04">
        <w:rPr>
          <w:rFonts w:ascii="Arial Black" w:hAnsi="Arial Black"/>
          <w:sz w:val="32"/>
          <w:szCs w:val="32"/>
          <w:lang w:val="en-US"/>
        </w:rPr>
        <w:t>mazan Bingol Restaurant and the dessert</w:t>
      </w:r>
      <w:r w:rsidRPr="00A50A04">
        <w:rPr>
          <w:rFonts w:ascii="Arial Black" w:hAnsi="Arial Black"/>
          <w:sz w:val="32"/>
          <w:szCs w:val="32"/>
          <w:lang w:val="en-US"/>
        </w:rPr>
        <w:t xml:space="preserve"> was so delicious</w:t>
      </w:r>
      <w:r w:rsidR="00CD5BFE"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4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2310"/>
            <wp:effectExtent l="1905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4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33C" w:rsidRDefault="00A50A04" w:rsidP="00501620">
      <w:pPr>
        <w:rPr>
          <w:sz w:val="32"/>
          <w:szCs w:val="32"/>
          <w:lang w:val="en-US"/>
        </w:rPr>
      </w:pPr>
      <w:r>
        <w:rPr>
          <w:rFonts w:ascii="Arial Black" w:hAnsi="Arial Black"/>
          <w:sz w:val="32"/>
          <w:szCs w:val="32"/>
          <w:lang w:val="en-US"/>
        </w:rPr>
        <w:lastRenderedPageBreak/>
        <w:t>At 14 o’clock,</w:t>
      </w:r>
      <w:r w:rsidR="00C0033C" w:rsidRPr="00A50A04">
        <w:rPr>
          <w:rFonts w:ascii="Arial Black" w:hAnsi="Arial Black"/>
          <w:sz w:val="32"/>
          <w:szCs w:val="32"/>
          <w:lang w:val="en-US"/>
        </w:rPr>
        <w:t xml:space="preserve"> we visited Panaroma Istambul 2015</w:t>
      </w:r>
      <w:r w:rsidR="00C0033C">
        <w:rPr>
          <w:noProof/>
          <w:sz w:val="32"/>
          <w:szCs w:val="32"/>
          <w:lang w:val="en-US"/>
        </w:rPr>
        <w:drawing>
          <wp:inline distT="0" distB="0" distL="0" distR="0">
            <wp:extent cx="5743575" cy="4305300"/>
            <wp:effectExtent l="0" t="0" r="9525" b="0"/>
            <wp:docPr id="15" name="Imagine 15" descr="D:\Folder nou\IMG_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older nou\IMG_02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33C" w:rsidRPr="00A50A04" w:rsidRDefault="00C0033C" w:rsidP="00501620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I saw there a lot of interesting things about war</w:t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6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231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5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5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501620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231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65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33C" w:rsidRPr="00501620" w:rsidRDefault="00C0033C" w:rsidP="00501620">
      <w:pPr>
        <w:rPr>
          <w:sz w:val="32"/>
          <w:szCs w:val="32"/>
          <w:lang w:val="en-US"/>
        </w:rPr>
      </w:pPr>
    </w:p>
    <w:p w:rsidR="00501620" w:rsidRDefault="00501620">
      <w:pPr>
        <w:rPr>
          <w:sz w:val="32"/>
          <w:szCs w:val="32"/>
          <w:lang w:val="en-US"/>
        </w:rPr>
      </w:pPr>
    </w:p>
    <w:p w:rsidR="00C0033C" w:rsidRPr="00A50A04" w:rsidRDefault="00A50A04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Day 5 :</w:t>
      </w:r>
      <w:r w:rsidR="00C0033C" w:rsidRPr="00A50A04">
        <w:rPr>
          <w:rFonts w:ascii="Arial Black" w:hAnsi="Arial Black"/>
          <w:sz w:val="32"/>
          <w:szCs w:val="32"/>
          <w:lang w:val="en-US"/>
        </w:rPr>
        <w:t xml:space="preserve"> 26.11.2015</w:t>
      </w:r>
    </w:p>
    <w:p w:rsidR="00C0033C" w:rsidRPr="00A50A04" w:rsidRDefault="00C0033C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This was Guide</w:t>
      </w:r>
      <w:r w:rsidR="00A50A04">
        <w:rPr>
          <w:rFonts w:ascii="Arial Black" w:hAnsi="Arial Black"/>
          <w:sz w:val="32"/>
          <w:szCs w:val="32"/>
          <w:lang w:val="en-US"/>
        </w:rPr>
        <w:t>d</w:t>
      </w:r>
      <w:r w:rsidRPr="00A50A04">
        <w:rPr>
          <w:rFonts w:ascii="Arial Black" w:hAnsi="Arial Black"/>
          <w:sz w:val="32"/>
          <w:szCs w:val="32"/>
          <w:lang w:val="en-US"/>
        </w:rPr>
        <w:t xml:space="preserve"> Day , we visited Topkapi Palace.</w:t>
      </w:r>
    </w:p>
    <w:p w:rsidR="00C0033C" w:rsidRDefault="00C0033C">
      <w:pPr>
        <w:rPr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lastRenderedPageBreak/>
        <w:t>This is gate of salutation</w:t>
      </w:r>
      <w:r>
        <w:rPr>
          <w:sz w:val="32"/>
          <w:szCs w:val="32"/>
          <w:lang w:val="en-US"/>
        </w:rPr>
        <w:t xml:space="preserve"> </w:t>
      </w:r>
      <w:r>
        <w:rPr>
          <w:noProof/>
          <w:sz w:val="32"/>
          <w:szCs w:val="32"/>
          <w:lang w:val="en-US"/>
        </w:rPr>
        <w:drawing>
          <wp:inline distT="0" distB="0" distL="0" distR="0">
            <wp:extent cx="4743450" cy="5610225"/>
            <wp:effectExtent l="0" t="0" r="0" b="9525"/>
            <wp:docPr id="19" name="Imagine 19" descr="D:\poze pentru jurnal\Gate_of_Salutation_Topkapi_Istanbul_2007_P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oze pentru jurnal\Gate_of_Salutation_Topkapi_Istanbul_2007_Pan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33C" w:rsidRDefault="00C0033C">
      <w:pPr>
        <w:rPr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lastRenderedPageBreak/>
        <w:t>And this is from topkapi palace garen</w:t>
      </w:r>
      <w:r>
        <w:rPr>
          <w:noProof/>
          <w:sz w:val="32"/>
          <w:szCs w:val="32"/>
          <w:lang w:val="en-US"/>
        </w:rPr>
        <w:drawing>
          <wp:inline distT="0" distB="0" distL="0" distR="0">
            <wp:extent cx="5753100" cy="4314825"/>
            <wp:effectExtent l="0" t="0" r="0" b="9525"/>
            <wp:docPr id="20" name="Imagine 20" descr="D:\poze pentru jurnal\8977-tpkan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oze pentru jurnal\8977-tpkaniii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C6D" w:rsidRPr="00A50A04" w:rsidRDefault="002F2C6D">
      <w:pPr>
        <w:rPr>
          <w:rFonts w:ascii="Arial Black" w:hAnsi="Arial Black"/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After this we saw Sultan Ahmet Mosque</w:t>
      </w:r>
    </w:p>
    <w:p w:rsidR="002F2C6D" w:rsidRDefault="00CD5BFE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3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231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3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drawing>
          <wp:inline distT="0" distB="0" distL="0" distR="0">
            <wp:extent cx="5760720" cy="324231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4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60720" cy="324231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4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C6D" w:rsidRPr="00A50A04" w:rsidRDefault="002F2C6D" w:rsidP="002F2C6D">
      <w:pPr>
        <w:pStyle w:val="HTMLPreformatted"/>
        <w:shd w:val="clear" w:color="auto" w:fill="FFFFFF"/>
        <w:rPr>
          <w:rFonts w:ascii="Arial Black" w:hAnsi="Arial Black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t>Codename knowed like Blue Mosque.</w:t>
      </w:r>
    </w:p>
    <w:p w:rsidR="002F2C6D" w:rsidRDefault="002F2C6D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CD5BFE" w:rsidRDefault="002F2C6D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t>We visited Hagia Sophia  a</w:t>
      </w:r>
      <w:r w:rsidR="00A50A04">
        <w:rPr>
          <w:rFonts w:ascii="Arial Black" w:hAnsi="Arial Black"/>
          <w:color w:val="212121"/>
          <w:sz w:val="32"/>
          <w:szCs w:val="32"/>
          <w:lang/>
        </w:rPr>
        <w:t xml:space="preserve"> really</w:t>
      </w:r>
      <w:r w:rsidRPr="00A50A04">
        <w:rPr>
          <w:rFonts w:ascii="Arial Black" w:hAnsi="Arial Black"/>
          <w:color w:val="212121"/>
          <w:sz w:val="32"/>
          <w:szCs w:val="32"/>
          <w:lang/>
        </w:rPr>
        <w:t xml:space="preserve"> </w:t>
      </w:r>
      <w:r w:rsidR="00A50A04">
        <w:rPr>
          <w:rFonts w:ascii="Arial Black" w:hAnsi="Arial Black"/>
          <w:color w:val="212121"/>
          <w:sz w:val="32"/>
          <w:szCs w:val="32"/>
          <w:lang/>
        </w:rPr>
        <w:t>beautiful building</w:t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762625" cy="4324350"/>
            <wp:effectExtent l="0" t="0" r="9525" b="0"/>
            <wp:docPr id="24" name="Imagine 24" descr="D:\poze pentru jurnal\1479-Hagia-Sophia-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oze pentru jurnal\1479-Hagia-Sophia-1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>
            <wp:extent cx="5760720" cy="324231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6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C6D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>
            <wp:extent cx="5760720" cy="324231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7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760720" cy="324231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7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C6D" w:rsidRDefault="002F2C6D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A50A04" w:rsidRDefault="00AA5E5E" w:rsidP="002F2C6D">
      <w:pPr>
        <w:pStyle w:val="HTMLPreformatted"/>
        <w:shd w:val="clear" w:color="auto" w:fill="FFFFFF"/>
        <w:rPr>
          <w:rFonts w:ascii="Arial Black" w:hAnsi="Arial Black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t>We saw some swords and armours from Suleyman Magnificent time.</w:t>
      </w:r>
    </w:p>
    <w:p w:rsidR="00AA5E5E" w:rsidRPr="00A50A04" w:rsidRDefault="00A50A04" w:rsidP="002F2C6D">
      <w:pPr>
        <w:pStyle w:val="HTMLPreformatted"/>
        <w:shd w:val="clear" w:color="auto" w:fill="FFFFFF"/>
        <w:rPr>
          <w:rFonts w:ascii="Arial Black" w:hAnsi="Arial Black"/>
          <w:color w:val="212121"/>
          <w:sz w:val="32"/>
          <w:szCs w:val="32"/>
          <w:lang/>
        </w:rPr>
      </w:pPr>
      <w:r>
        <w:rPr>
          <w:rFonts w:ascii="Arial Black" w:hAnsi="Arial Black"/>
          <w:color w:val="212121"/>
          <w:sz w:val="32"/>
          <w:szCs w:val="32"/>
          <w:lang/>
        </w:rPr>
        <w:lastRenderedPageBreak/>
        <w:t xml:space="preserve">  </w:t>
      </w:r>
      <w:r w:rsidR="00AA5E5E" w:rsidRPr="00A50A04">
        <w:rPr>
          <w:rFonts w:ascii="Arial Black" w:hAnsi="Arial Black"/>
          <w:color w:val="212121"/>
          <w:sz w:val="32"/>
          <w:szCs w:val="32"/>
          <w:lang/>
        </w:rPr>
        <w:t>This was his sword</w:t>
      </w:r>
      <w:r>
        <w:rPr>
          <w:rFonts w:ascii="Arial Black" w:hAnsi="Arial Black"/>
          <w:color w:val="212121"/>
          <w:sz w:val="32"/>
          <w:szCs w:val="32"/>
          <w:lang/>
        </w:rPr>
        <w:t xml:space="preserve"> :</w:t>
      </w:r>
      <w:r w:rsidR="00AA5E5E"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 wp14:anchorId="0F4B109E" wp14:editId="4DC93033">
            <wp:extent cx="5257034" cy="6781800"/>
            <wp:effectExtent l="0" t="0" r="1270" b="0"/>
            <wp:docPr id="27" name="Imagine 27" descr="D:\poze pentru jurnal\12307522_859768954136239_354012620222631689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oze pentru jurnal\12307522_859768954136239_3540126202226316890_o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53" cy="679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E5E" w:rsidRDefault="00AA5E5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lastRenderedPageBreak/>
        <w:t>And one of his armours</w:t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190810" cy="7781925"/>
            <wp:effectExtent l="0" t="0" r="0" b="0"/>
            <wp:docPr id="28" name="Imagine 28" descr="D:\poze pentru jurnal\12322375_859768904136244_846888024175795650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oze pentru jurnal\12322375_859768904136244_8468880241757956500_o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81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E5E" w:rsidRDefault="00AA5E5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A50A04" w:rsidRDefault="00A50A04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AA5E5E" w:rsidRDefault="00AA5E5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lastRenderedPageBreak/>
        <w:t>This beautifull day end with a visit at Basilica Cistern  in the subway , a place used to storage a lot of water  in old wars and there I learned about Medussa legend and  I saw her head used to scare peoples and population.</w:t>
      </w:r>
      <w:r w:rsidR="00CD5BFE"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760720" cy="324231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8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BFE"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760720" cy="324231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78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</w:p>
    <w:p w:rsidR="00CD5BFE" w:rsidRPr="00A50A04" w:rsidRDefault="00A50A04" w:rsidP="002F2C6D">
      <w:pPr>
        <w:pStyle w:val="HTMLPreformatted"/>
        <w:shd w:val="clear" w:color="auto" w:fill="FFFFFF"/>
        <w:rPr>
          <w:rFonts w:ascii="Arial Black" w:hAnsi="Arial Black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lastRenderedPageBreak/>
        <w:t xml:space="preserve">Day 6 : 27 november </w:t>
      </w:r>
      <w:r w:rsidR="00214601" w:rsidRPr="00A50A04">
        <w:rPr>
          <w:rFonts w:ascii="Arial Black" w:hAnsi="Arial Black"/>
          <w:color w:val="212121"/>
          <w:sz w:val="32"/>
          <w:szCs w:val="32"/>
          <w:lang/>
        </w:rPr>
        <w:t>2015</w:t>
      </w:r>
    </w:p>
    <w:p w:rsidR="00214601" w:rsidRDefault="00214601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t>We depart from school and went to Maiden’s Tower</w:t>
      </w:r>
      <w:r>
        <w:rPr>
          <w:rFonts w:ascii="inherit" w:hAnsi="inherit"/>
          <w:color w:val="212121"/>
          <w:sz w:val="32"/>
          <w:szCs w:val="32"/>
          <w:lang/>
        </w:rPr>
        <w:t xml:space="preserve"> </w:t>
      </w:r>
      <w:r w:rsidR="00A14945"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 wp14:anchorId="4C49A2C7" wp14:editId="3FF68083">
            <wp:extent cx="4800600" cy="6514533"/>
            <wp:effectExtent l="0" t="0" r="0" b="635"/>
            <wp:docPr id="31" name="Imagine 31" descr="D:\poze pentru jurnal\12273583_859772997469168_312949449114211457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oze pentru jurnal\12273583_859772997469168_3129494491142114573_o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51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>
            <wp:extent cx="5760720" cy="324231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83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BFE" w:rsidRDefault="00CD5BFE" w:rsidP="002F2C6D">
      <w:pPr>
        <w:pStyle w:val="HTMLPreformatted"/>
        <w:shd w:val="clear" w:color="auto" w:fill="FFFFFF"/>
        <w:rPr>
          <w:rFonts w:ascii="inherit" w:hAnsi="inherit"/>
          <w:color w:val="212121"/>
          <w:sz w:val="32"/>
          <w:szCs w:val="32"/>
          <w:lang/>
        </w:rPr>
      </w:pP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>
            <wp:extent cx="5760720" cy="324231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83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945" w:rsidRPr="00A50A04" w:rsidRDefault="00A14945" w:rsidP="002F2C6D">
      <w:pPr>
        <w:pStyle w:val="HTMLPreformatted"/>
        <w:shd w:val="clear" w:color="auto" w:fill="FFFFFF"/>
        <w:rPr>
          <w:rFonts w:ascii="Arial Black" w:hAnsi="Arial Black"/>
          <w:color w:val="212121"/>
          <w:sz w:val="32"/>
          <w:szCs w:val="32"/>
          <w:lang/>
        </w:rPr>
      </w:pPr>
      <w:r w:rsidRPr="00A50A04">
        <w:rPr>
          <w:rFonts w:ascii="Arial Black" w:hAnsi="Arial Black"/>
          <w:color w:val="212121"/>
          <w:sz w:val="32"/>
          <w:szCs w:val="32"/>
          <w:lang/>
        </w:rPr>
        <w:t>A</w:t>
      </w:r>
      <w:r w:rsidR="00A50A04" w:rsidRPr="00A50A04">
        <w:rPr>
          <w:rFonts w:ascii="Arial Black" w:hAnsi="Arial Black"/>
          <w:color w:val="212121"/>
          <w:sz w:val="32"/>
          <w:szCs w:val="32"/>
          <w:lang/>
        </w:rPr>
        <w:t xml:space="preserve"> really</w:t>
      </w:r>
      <w:r w:rsidRPr="00A50A04">
        <w:rPr>
          <w:rFonts w:ascii="Arial Black" w:hAnsi="Arial Black"/>
          <w:color w:val="212121"/>
          <w:sz w:val="32"/>
          <w:szCs w:val="32"/>
          <w:lang/>
        </w:rPr>
        <w:t xml:space="preserve"> beautifull view After thi</w:t>
      </w:r>
      <w:r w:rsidR="00A50A04">
        <w:rPr>
          <w:rFonts w:ascii="Arial Black" w:hAnsi="Arial Black"/>
          <w:color w:val="212121"/>
          <w:sz w:val="32"/>
          <w:szCs w:val="32"/>
          <w:lang/>
        </w:rPr>
        <w:t>s we went to Camlica Hill there</w:t>
      </w:r>
      <w:r w:rsidRPr="00A50A04">
        <w:rPr>
          <w:rFonts w:ascii="Arial Black" w:hAnsi="Arial Black"/>
          <w:color w:val="212121"/>
          <w:sz w:val="32"/>
          <w:szCs w:val="32"/>
          <w:lang/>
        </w:rPr>
        <w:t xml:space="preserve"> we eat</w:t>
      </w:r>
      <w:r w:rsidR="00A50A04">
        <w:rPr>
          <w:rFonts w:ascii="Arial Black" w:hAnsi="Arial Black"/>
          <w:color w:val="212121"/>
          <w:sz w:val="32"/>
          <w:szCs w:val="32"/>
          <w:lang/>
        </w:rPr>
        <w:t>.</w:t>
      </w:r>
      <w:r w:rsidRPr="00A50A04">
        <w:rPr>
          <w:rFonts w:ascii="Arial Black" w:hAnsi="Arial Black"/>
          <w:color w:val="212121"/>
          <w:sz w:val="32"/>
          <w:szCs w:val="32"/>
          <w:lang/>
        </w:rPr>
        <w:t xml:space="preserve"> </w:t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 wp14:anchorId="1CEDEB8E" wp14:editId="6E727063">
            <wp:extent cx="5762625" cy="8639175"/>
            <wp:effectExtent l="0" t="0" r="9525" b="9525"/>
            <wp:docPr id="33" name="Imagine 33" descr="D:\poze pentru jurnal\12309604_859779494135185_71049158066336565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oze pentru jurnal\12309604_859779494135185_7104915806633656540_o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 wp14:anchorId="374E82F2" wp14:editId="5A0256DA">
            <wp:extent cx="5762625" cy="3838575"/>
            <wp:effectExtent l="0" t="0" r="9525" b="9525"/>
            <wp:docPr id="34" name="Imagine 34" descr="D:\poze pentru jurnal\12278676_859779234135211_4048740633189762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oze pentru jurnal\12278676_859779234135211_4048740633189762456_n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4283"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 wp14:anchorId="26CADA57" wp14:editId="4F26F9B8">
            <wp:extent cx="5760720" cy="324231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86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4283">
        <w:rPr>
          <w:rFonts w:ascii="inherit" w:hAnsi="inherit"/>
          <w:noProof/>
          <w:color w:val="212121"/>
          <w:sz w:val="32"/>
          <w:szCs w:val="32"/>
          <w:lang w:val="en-US" w:eastAsia="en-US"/>
        </w:rPr>
        <w:lastRenderedPageBreak/>
        <w:drawing>
          <wp:inline distT="0" distB="0" distL="0" distR="0" wp14:anchorId="2546F7F0" wp14:editId="2EA281D6">
            <wp:extent cx="5760720" cy="324231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84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nherit" w:hAnsi="inherit"/>
          <w:noProof/>
          <w:color w:val="212121"/>
          <w:sz w:val="32"/>
          <w:szCs w:val="32"/>
          <w:lang w:val="en-US" w:eastAsia="en-US"/>
        </w:rPr>
        <w:drawing>
          <wp:inline distT="0" distB="0" distL="0" distR="0" wp14:anchorId="2B5BCBCE" wp14:editId="7BA6683D">
            <wp:extent cx="5762625" cy="3838575"/>
            <wp:effectExtent l="0" t="0" r="9525" b="9525"/>
            <wp:docPr id="36" name="Imagine 36" descr="D:\poze pentru jurnal\12279026_859780124135122_35346817735653946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oze pentru jurnal\12279026_859780124135122_3534681773565394660_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C6D" w:rsidRDefault="002F2C6D">
      <w:pPr>
        <w:rPr>
          <w:sz w:val="32"/>
          <w:szCs w:val="32"/>
          <w:lang w:val="en-US"/>
        </w:rPr>
      </w:pPr>
    </w:p>
    <w:p w:rsidR="00A14945" w:rsidRDefault="00A14945">
      <w:pPr>
        <w:rPr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lastRenderedPageBreak/>
        <w:t>After this we went to Harbiye Military Museum</w:t>
      </w:r>
      <w:r w:rsidR="004739AA">
        <w:rPr>
          <w:noProof/>
          <w:sz w:val="32"/>
          <w:szCs w:val="32"/>
          <w:lang w:val="en-US"/>
        </w:rPr>
        <w:drawing>
          <wp:inline distT="0" distB="0" distL="0" distR="0">
            <wp:extent cx="5743575" cy="4305300"/>
            <wp:effectExtent l="0" t="0" r="9525" b="0"/>
            <wp:docPr id="37" name="Imagine 37" descr="D:\Folder nou\IMG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Folder nou\IMG_04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D79" w:rsidRDefault="004739AA">
      <w:pPr>
        <w:rPr>
          <w:sz w:val="32"/>
          <w:szCs w:val="32"/>
          <w:lang w:val="en-US"/>
        </w:rPr>
      </w:pPr>
      <w:r w:rsidRPr="00A50A04">
        <w:rPr>
          <w:rFonts w:ascii="Arial Black" w:hAnsi="Arial Black"/>
          <w:sz w:val="32"/>
          <w:szCs w:val="32"/>
          <w:lang w:val="en-US"/>
        </w:rPr>
        <w:t>There we saw a lot of guns ,armours and a beautifull show in the end</w:t>
      </w:r>
      <w:r>
        <w:rPr>
          <w:sz w:val="32"/>
          <w:szCs w:val="32"/>
          <w:lang w:val="en-US"/>
        </w:rPr>
        <w:t xml:space="preserve"> .</w:t>
      </w: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43575" cy="4305300"/>
            <wp:effectExtent l="0" t="4762" r="4762" b="4763"/>
            <wp:docPr id="38" name="Imagine 38" descr="D:\Folder nou\IMG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Folder nou\IMG_04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43575" cy="4305300"/>
            <wp:effectExtent l="0" t="4762" r="4762" b="4763"/>
            <wp:docPr id="39" name="Imagine 39" descr="D:\Folder nou\IMG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Folder nou\IMG_04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147" w:rsidRDefault="00920147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53100" cy="3238500"/>
            <wp:effectExtent l="0" t="0" r="0" b="0"/>
            <wp:docPr id="41" name="Imagine 41" descr="D:\Folder nou\IMG_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Folder nou\IMG_04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147" w:rsidRPr="00A07819" w:rsidRDefault="00920147">
      <w:pPr>
        <w:rPr>
          <w:rFonts w:ascii="Arial Black" w:hAnsi="Arial Black"/>
          <w:sz w:val="32"/>
          <w:szCs w:val="32"/>
          <w:lang w:val="en-US"/>
        </w:rPr>
      </w:pPr>
      <w:r w:rsidRPr="00A07819">
        <w:rPr>
          <w:rFonts w:ascii="Arial Black" w:hAnsi="Arial Black"/>
          <w:sz w:val="32"/>
          <w:szCs w:val="32"/>
          <w:lang w:val="en-US"/>
        </w:rPr>
        <w:t>After this I went with erasmus group to Taksim for shopping .</w:t>
      </w:r>
    </w:p>
    <w:p w:rsidR="00920147" w:rsidRPr="00A07819" w:rsidRDefault="00920147">
      <w:pPr>
        <w:rPr>
          <w:rFonts w:ascii="Arial Black" w:hAnsi="Arial Black"/>
          <w:sz w:val="32"/>
          <w:szCs w:val="32"/>
          <w:lang w:val="en-US"/>
        </w:rPr>
      </w:pPr>
      <w:r w:rsidRPr="00A07819">
        <w:rPr>
          <w:rFonts w:ascii="Arial Black" w:hAnsi="Arial Black"/>
          <w:sz w:val="32"/>
          <w:szCs w:val="32"/>
          <w:lang w:val="en-US"/>
        </w:rPr>
        <w:t>Was a great week with  many beautifull memories.</w:t>
      </w:r>
      <w:bookmarkStart w:id="0" w:name="_GoBack"/>
      <w:bookmarkEnd w:id="0"/>
    </w:p>
    <w:sectPr w:rsidR="00920147" w:rsidRPr="00A0781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5EE9" w:rsidRDefault="00F35EE9" w:rsidP="00030CB2">
      <w:pPr>
        <w:spacing w:after="0" w:line="240" w:lineRule="auto"/>
      </w:pPr>
      <w:r>
        <w:separator/>
      </w:r>
    </w:p>
  </w:endnote>
  <w:endnote w:type="continuationSeparator" w:id="0">
    <w:p w:rsidR="00F35EE9" w:rsidRDefault="00F35EE9" w:rsidP="00030C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5EE9" w:rsidRDefault="00F35EE9" w:rsidP="00030CB2">
      <w:pPr>
        <w:spacing w:after="0" w:line="240" w:lineRule="auto"/>
      </w:pPr>
      <w:r>
        <w:separator/>
      </w:r>
    </w:p>
  </w:footnote>
  <w:footnote w:type="continuationSeparator" w:id="0">
    <w:p w:rsidR="00F35EE9" w:rsidRDefault="00F35EE9" w:rsidP="00030C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26D5"/>
    <w:rsid w:val="00030CB2"/>
    <w:rsid w:val="000726A3"/>
    <w:rsid w:val="001A2FE0"/>
    <w:rsid w:val="00214601"/>
    <w:rsid w:val="002F2C6D"/>
    <w:rsid w:val="004739AA"/>
    <w:rsid w:val="00495EB8"/>
    <w:rsid w:val="00501620"/>
    <w:rsid w:val="00554283"/>
    <w:rsid w:val="00554483"/>
    <w:rsid w:val="005A26D5"/>
    <w:rsid w:val="00630486"/>
    <w:rsid w:val="007171F7"/>
    <w:rsid w:val="008C2E9C"/>
    <w:rsid w:val="00920147"/>
    <w:rsid w:val="009E1D79"/>
    <w:rsid w:val="00A07819"/>
    <w:rsid w:val="00A14945"/>
    <w:rsid w:val="00A50A04"/>
    <w:rsid w:val="00AA5E5E"/>
    <w:rsid w:val="00C0033C"/>
    <w:rsid w:val="00CC544D"/>
    <w:rsid w:val="00CD5BFE"/>
    <w:rsid w:val="00F35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016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o-RO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01620"/>
    <w:rPr>
      <w:rFonts w:ascii="Courier New" w:eastAsia="Times New Roman" w:hAnsi="Courier New" w:cs="Courier New"/>
      <w:sz w:val="20"/>
      <w:szCs w:val="20"/>
      <w:lang w:eastAsia="ro-R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5E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5EB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30C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0CB2"/>
  </w:style>
  <w:style w:type="paragraph" w:styleId="Footer">
    <w:name w:val="footer"/>
    <w:basedOn w:val="Normal"/>
    <w:link w:val="FooterChar"/>
    <w:uiPriority w:val="99"/>
    <w:unhideWhenUsed/>
    <w:rsid w:val="00030C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0CB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016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o-RO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01620"/>
    <w:rPr>
      <w:rFonts w:ascii="Courier New" w:eastAsia="Times New Roman" w:hAnsi="Courier New" w:cs="Courier New"/>
      <w:sz w:val="20"/>
      <w:szCs w:val="20"/>
      <w:lang w:eastAsia="ro-R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5E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5EB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30C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0CB2"/>
  </w:style>
  <w:style w:type="paragraph" w:styleId="Footer">
    <w:name w:val="footer"/>
    <w:basedOn w:val="Normal"/>
    <w:link w:val="FooterChar"/>
    <w:uiPriority w:val="99"/>
    <w:unhideWhenUsed/>
    <w:rsid w:val="00030C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0C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4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Local\Chemistry%20Add-in%20for%20Word\Chemistry%20Gallery\Chem4Word.dotx" TargetMode="Externa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F9C8703A-5708-436B-A21C-B263BE851CD9}">
  <ds:schemaRefs>
    <ds:schemaRef ds:uri="urn:schemas-microsoft-com.VSTO2008Demos.ControlsStorag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375</TotalTime>
  <Pages>1</Pages>
  <Words>335</Words>
  <Characters>1915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Unitate Scolara</Company>
  <LinksUpToDate>false</LinksUpToDate>
  <CharactersWithSpaces>2246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MECTS</dc:creator>
  <cp:keywords/>
  <dc:description/>
  <cp:lastModifiedBy>UseR~2015</cp:lastModifiedBy>
  <cp:revision>3</cp:revision>
  <dcterms:created xsi:type="dcterms:W3CDTF">2015-12-02T12:40:00Z</dcterms:created>
  <dcterms:modified xsi:type="dcterms:W3CDTF">2016-01-12T21:21:00Z</dcterms:modified>
</cp:coreProperties>
</file>