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47C" w:rsidRPr="000036E7" w:rsidRDefault="0059047C" w:rsidP="00532699">
      <w:pPr>
        <w:rPr>
          <w:b/>
          <w:sz w:val="52"/>
          <w:szCs w:val="52"/>
        </w:rPr>
      </w:pPr>
      <w:r>
        <w:rPr>
          <w:noProof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4" o:spid="_x0000_s1028" type="#_x0000_t202" style="position:absolute;margin-left:567.35pt;margin-top:44.9pt;width:177.8pt;height:500.4pt;z-index:25165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eF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" filled="f" stroked="f">
            <v:textbox>
              <w:txbxContent>
                <w:p w:rsidR="0059047C" w:rsidRDefault="0059047C" w:rsidP="007B6FBF">
                  <w:pPr>
                    <w:rPr>
                      <w:rFonts w:ascii="Verdana" w:hAnsi="Verdana"/>
                      <w:lang w:val="it-IT"/>
                    </w:rPr>
                  </w:pPr>
                  <w:r>
                    <w:rPr>
                      <w:rFonts w:ascii="Verdana" w:hAnsi="Verdana"/>
                    </w:rPr>
                    <w:t xml:space="preserve"> </w:t>
                  </w:r>
                  <w:r w:rsidRPr="005C7219">
                    <w:rPr>
                      <w:rFonts w:ascii="Verdana" w:hAnsi="Verdana"/>
                      <w:lang w:val="it-IT"/>
                    </w:rPr>
                    <w:t xml:space="preserve"> </w:t>
                  </w:r>
                </w:p>
                <w:p w:rsidR="0059047C" w:rsidRPr="000036E7" w:rsidRDefault="0059047C" w:rsidP="007B6FBF">
                  <w:pPr>
                    <w:rPr>
                      <w:b/>
                      <w:sz w:val="32"/>
                      <w:szCs w:val="32"/>
                      <w:u w:val="single"/>
                      <w:lang w:val="it-IT"/>
                    </w:rPr>
                  </w:pPr>
                  <w:r w:rsidRPr="000036E7">
                    <w:rPr>
                      <w:b/>
                      <w:sz w:val="32"/>
                      <w:szCs w:val="32"/>
                      <w:u w:val="single"/>
                      <w:lang w:val="it-IT"/>
                    </w:rPr>
                    <w:t>Our school sytem;</w:t>
                  </w:r>
                </w:p>
                <w:p w:rsidR="0059047C" w:rsidRDefault="0059047C" w:rsidP="007B6FBF">
                  <w:pPr>
                    <w:rPr>
                      <w:sz w:val="24"/>
                      <w:szCs w:val="24"/>
                      <w:u w:val="single"/>
                      <w:lang w:val="it-IT"/>
                    </w:rPr>
                  </w:pPr>
                </w:p>
                <w:p w:rsidR="0059047C" w:rsidRPr="000036E7" w:rsidRDefault="0059047C" w:rsidP="000036E7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2"/>
                      <w:szCs w:val="22"/>
                      <w:lang w:val="en-GB"/>
                    </w:rPr>
                  </w:pPr>
                  <w:r w:rsidRPr="0014377F"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  <w:t>School types;</w:t>
                  </w:r>
                  <w:r w:rsidRPr="0014377F">
                    <w:rPr>
                      <w:rFonts w:ascii="Times New Roman" w:hAnsi="Times New Roman" w:cs="Times New Roman"/>
                      <w:color w:val="212121"/>
                      <w:sz w:val="22"/>
                      <w:szCs w:val="22"/>
                      <w:u w:val="single"/>
                      <w:lang w:val="en-GB"/>
                    </w:rPr>
                    <w:t xml:space="preserve"> </w:t>
                  </w:r>
                  <w:r w:rsidRPr="000036E7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special-needs </w:t>
                  </w:r>
                  <w:r w:rsidRPr="000036E7">
                    <w:rPr>
                      <w:rFonts w:ascii="Times New Roman" w:hAnsi="Times New Roman" w:cs="Times New Roman"/>
                      <w:bCs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school,</w:t>
                  </w:r>
                  <w:r w:rsidRPr="000036E7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 </w:t>
                  </w:r>
                  <w:r w:rsidRPr="000036E7">
                    <w:rPr>
                      <w:rFonts w:ascii="Times New Roman" w:hAnsi="Times New Roman" w:cs="Times New Roman"/>
                      <w:bCs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lower</w:t>
                  </w:r>
                  <w:r w:rsidRPr="000036E7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 secondary </w:t>
                  </w:r>
                  <w:r w:rsidRPr="000036E7">
                    <w:rPr>
                      <w:rFonts w:ascii="Times New Roman" w:hAnsi="Times New Roman" w:cs="Times New Roman"/>
                      <w:bCs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school</w:t>
                  </w:r>
                  <w:r w:rsidRPr="000036E7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, intermediate secondary school, integrated Hauptschule and Realschule, comprehensive school and upper secondary school</w:t>
                  </w:r>
                </w:p>
                <w:p w:rsidR="0059047C" w:rsidRDefault="0059047C" w:rsidP="007B6FBF">
                  <w:pPr>
                    <w:rPr>
                      <w:sz w:val="22"/>
                      <w:szCs w:val="22"/>
                      <w:u w:val="single"/>
                      <w:lang w:val="it-IT"/>
                    </w:rPr>
                  </w:pPr>
                </w:p>
                <w:p w:rsidR="0059047C" w:rsidRPr="008B5000" w:rsidRDefault="0059047C" w:rsidP="007B6FBF">
                  <w:pPr>
                    <w:rPr>
                      <w:b/>
                      <w:sz w:val="22"/>
                      <w:szCs w:val="22"/>
                      <w:u w:val="single"/>
                      <w:lang w:val="it-IT"/>
                    </w:rPr>
                  </w:pPr>
                  <w:r w:rsidRPr="008B5000">
                    <w:rPr>
                      <w:b/>
                      <w:sz w:val="22"/>
                      <w:szCs w:val="22"/>
                      <w:u w:val="single"/>
                      <w:lang w:val="it-IT"/>
                    </w:rPr>
                    <w:t xml:space="preserve">Grading; </w:t>
                  </w:r>
                </w:p>
                <w:p w:rsidR="0059047C" w:rsidRPr="009E1D2F" w:rsidRDefault="0059047C" w:rsidP="007B6FBF">
                  <w:pPr>
                    <w:rPr>
                      <w:sz w:val="22"/>
                      <w:szCs w:val="22"/>
                      <w:u w:val="single"/>
                      <w:lang w:val="it-IT"/>
                    </w:rPr>
                  </w:pPr>
                  <w:r w:rsidRPr="009E1D2F">
                    <w:rPr>
                      <w:color w:val="333333"/>
                      <w:sz w:val="22"/>
                      <w:szCs w:val="22"/>
                      <w:u w:val="single"/>
                      <w:shd w:val="clear" w:color="auto" w:fill="FFFFFF"/>
                    </w:rPr>
                    <w:t>Primary and lower Secondary School;</w:t>
                  </w:r>
                </w:p>
                <w:p w:rsidR="0059047C" w:rsidRDefault="0059047C" w:rsidP="007B6FBF">
                  <w:pPr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</w:pPr>
                  <w:r w:rsidRPr="009E1D2F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a 6-point grading</w:t>
                  </w:r>
                  <w:r w:rsidRPr="009E1D2F">
                    <w:rPr>
                      <w:sz w:val="22"/>
                      <w:szCs w:val="22"/>
                    </w:rPr>
                    <w:t xml:space="preserve">, </w:t>
                  </w:r>
                  <w:r w:rsidRPr="009E1D2F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there is a scale from 1 to 6, 1 being the best possible grade, 1 to 4 means pass, 5 and 6 are considered a failing grade</w:t>
                  </w:r>
                </w:p>
                <w:p w:rsidR="0059047C" w:rsidRDefault="0059047C" w:rsidP="007B6FBF">
                  <w:pPr>
                    <w:rPr>
                      <w:color w:val="333333"/>
                      <w:sz w:val="22"/>
                      <w:szCs w:val="22"/>
                      <w:u w:val="single"/>
                      <w:shd w:val="clear" w:color="auto" w:fill="FFFFFF"/>
                    </w:rPr>
                  </w:pPr>
                  <w:smartTag w:uri="urn:schemas-microsoft-com:office:smarttags" w:element="PlaceName">
                    <w:smartTag w:uri="urn:schemas-microsoft-com:office:smarttags" w:element="place">
                      <w:r w:rsidRPr="009E1D2F">
                        <w:rPr>
                          <w:color w:val="333333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Upper</w:t>
                      </w:r>
                    </w:smartTag>
                    <w:r w:rsidRPr="009E1D2F">
                      <w:rPr>
                        <w:color w:val="333333"/>
                        <w:sz w:val="22"/>
                        <w:szCs w:val="22"/>
                        <w:u w:val="single"/>
                        <w:shd w:val="clear" w:color="auto" w:fill="FFFFFF"/>
                      </w:rPr>
                      <w:t> </w:t>
                    </w:r>
                    <w:smartTag w:uri="urn:schemas-microsoft-com:office:smarttags" w:element="PlaceType">
                      <w:r w:rsidRPr="009E1D2F">
                        <w:rPr>
                          <w:color w:val="333333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Secondary School</w:t>
                      </w:r>
                    </w:smartTag>
                  </w:smartTag>
                  <w:r>
                    <w:rPr>
                      <w:color w:val="333333"/>
                      <w:sz w:val="22"/>
                      <w:szCs w:val="22"/>
                      <w:u w:val="single"/>
                      <w:shd w:val="clear" w:color="auto" w:fill="FFFFFF"/>
                    </w:rPr>
                    <w:t>;</w:t>
                  </w:r>
                </w:p>
                <w:p w:rsidR="0059047C" w:rsidRDefault="0059047C" w:rsidP="007B6FBF">
                  <w:pPr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</w:pPr>
                  <w:r w:rsidRPr="009E1D2F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point system from 4 to 15; 15 being the best grade, 15 to 4 is a pass grade, but under, 4 insufficient</w:t>
                  </w:r>
                </w:p>
                <w:p w:rsidR="0059047C" w:rsidRDefault="0059047C" w:rsidP="007B6FBF">
                  <w:pPr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</w:pPr>
                </w:p>
                <w:p w:rsidR="0059047C" w:rsidRPr="009E1D2F" w:rsidRDefault="0059047C" w:rsidP="007B6FBF">
                  <w:pPr>
                    <w:rPr>
                      <w:sz w:val="22"/>
                      <w:szCs w:val="22"/>
                      <w:lang w:val="it-IT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Bildergebnis fÃ¼r 1 note schule" style="width:133.5pt;height:87pt">
                        <v:imagedata r:id="rId7" r:href="rId8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de-DE" w:eastAsia="de-DE"/>
        </w:rPr>
        <w:pict>
          <v:shape id="_x0000_s1029" type="#_x0000_t202" style="position:absolute;margin-left:316.5pt;margin-top:60.8pt;width:176.3pt;height:492.9pt;z-index: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Mi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" filled="f" stroked="f">
            <v:textbox>
              <w:txbxContent>
                <w:p w:rsidR="0059047C" w:rsidRPr="000036E7" w:rsidRDefault="0059047C" w:rsidP="0083534C">
                  <w:pPr>
                    <w:rPr>
                      <w:b/>
                      <w:sz w:val="32"/>
                      <w:szCs w:val="32"/>
                      <w:u w:val="single"/>
                      <w:lang w:val="it-IT"/>
                    </w:rPr>
                  </w:pPr>
                  <w:r w:rsidRPr="000036E7">
                    <w:rPr>
                      <w:b/>
                      <w:sz w:val="32"/>
                      <w:szCs w:val="32"/>
                      <w:u w:val="single"/>
                      <w:lang w:val="it-IT"/>
                    </w:rPr>
                    <w:t xml:space="preserve">Country and people; </w:t>
                  </w:r>
                </w:p>
                <w:p w:rsidR="0059047C" w:rsidRDefault="0059047C" w:rsidP="0083534C">
                  <w:pPr>
                    <w:rPr>
                      <w:sz w:val="22"/>
                      <w:szCs w:val="22"/>
                      <w:u w:val="single"/>
                      <w:lang w:val="it-IT"/>
                    </w:rPr>
                  </w:pPr>
                </w:p>
                <w:p w:rsidR="0059047C" w:rsidRPr="00077AA8" w:rsidRDefault="0059047C" w:rsidP="0083534C">
                  <w:pPr>
                    <w:rPr>
                      <w:sz w:val="22"/>
                      <w:szCs w:val="22"/>
                      <w:u w:val="single"/>
                      <w:lang w:val="de-DE"/>
                    </w:rPr>
                  </w:pPr>
                  <w:r w:rsidRPr="000036E7">
                    <w:rPr>
                      <w:b/>
                      <w:sz w:val="22"/>
                      <w:szCs w:val="22"/>
                      <w:u w:val="single"/>
                      <w:lang w:val="it-IT"/>
                    </w:rPr>
                    <w:t>Sights</w:t>
                  </w:r>
                  <w:r>
                    <w:rPr>
                      <w:sz w:val="22"/>
                      <w:szCs w:val="22"/>
                      <w:u w:val="single"/>
                      <w:lang w:val="it-IT"/>
                    </w:rPr>
                    <w:t xml:space="preserve">; </w:t>
                  </w:r>
                  <w:r w:rsidRPr="00077AA8">
                    <w:rPr>
                      <w:color w:val="2C2C2C"/>
                      <w:sz w:val="22"/>
                      <w:szCs w:val="22"/>
                      <w:lang w:val="de-DE"/>
                    </w:rPr>
                    <w:t>Historisches Lüneburger Rathaus, Burgplatz Braunschweig</w:t>
                  </w:r>
                  <w:r>
                    <w:rPr>
                      <w:color w:val="2C2C2C"/>
                      <w:sz w:val="22"/>
                      <w:szCs w:val="22"/>
                      <w:lang w:val="de-DE"/>
                    </w:rPr>
                    <w:t xml:space="preserve">, </w:t>
                  </w:r>
                  <w:r w:rsidRPr="00077AA8">
                    <w:rPr>
                      <w:color w:val="2C2C2C"/>
                      <w:sz w:val="22"/>
                      <w:szCs w:val="22"/>
                      <w:lang w:val="de-DE"/>
                    </w:rPr>
                    <w:t>Braunschweiger Dom</w:t>
                  </w:r>
                  <w:r>
                    <w:rPr>
                      <w:color w:val="2C2C2C"/>
                      <w:sz w:val="22"/>
                      <w:szCs w:val="22"/>
                      <w:lang w:val="de-DE"/>
                    </w:rPr>
                    <w:t xml:space="preserve"> </w:t>
                  </w:r>
                </w:p>
                <w:p w:rsidR="0059047C" w:rsidRPr="00077AA8" w:rsidRDefault="0059047C" w:rsidP="0083534C">
                  <w:pPr>
                    <w:rPr>
                      <w:sz w:val="22"/>
                      <w:szCs w:val="22"/>
                      <w:u w:val="single"/>
                      <w:lang w:val="it-IT"/>
                    </w:rPr>
                  </w:pPr>
                </w:p>
                <w:p w:rsidR="0059047C" w:rsidRDefault="0059047C" w:rsidP="005C7219">
                  <w:pPr>
                    <w:rPr>
                      <w:rFonts w:ascii="Arial" w:hAnsi="Arial" w:cs="Arial"/>
                      <w:color w:val="FFFFFF"/>
                    </w:rPr>
                  </w:pPr>
                  <w:r w:rsidRPr="007960AE">
                    <w:rPr>
                      <w:rFonts w:ascii="Arial" w:hAnsi="Arial" w:cs="Arial"/>
                      <w:color w:val="FFFFFF"/>
                    </w:rPr>
                    <w:pict>
                      <v:shape id="_x0000_i1030" type="#_x0000_t75" alt="Quellbild anzeigen" style="width:139.5pt;height:99.75pt">
                        <v:imagedata r:id="rId9" r:href="rId10"/>
                      </v:shape>
                    </w:pict>
                  </w:r>
                </w:p>
                <w:p w:rsidR="0059047C" w:rsidRDefault="0059047C" w:rsidP="005C7219">
                  <w:pPr>
                    <w:rPr>
                      <w:sz w:val="22"/>
                      <w:szCs w:val="22"/>
                      <w:u w:val="single"/>
                      <w:lang w:val="it-IT"/>
                    </w:rPr>
                  </w:pPr>
                </w:p>
                <w:p w:rsidR="0059047C" w:rsidRDefault="0059047C" w:rsidP="005C7219">
                  <w:pPr>
                    <w:rPr>
                      <w:sz w:val="22"/>
                      <w:szCs w:val="22"/>
                      <w:lang w:val="it-IT"/>
                    </w:rPr>
                  </w:pPr>
                  <w:r w:rsidRPr="000036E7">
                    <w:rPr>
                      <w:b/>
                      <w:sz w:val="22"/>
                      <w:szCs w:val="22"/>
                      <w:u w:val="single"/>
                      <w:lang w:val="it-IT"/>
                    </w:rPr>
                    <w:t>Most popular attractions;</w:t>
                  </w:r>
                  <w:r>
                    <w:rPr>
                      <w:sz w:val="22"/>
                      <w:szCs w:val="22"/>
                      <w:lang w:val="it-IT"/>
                    </w:rPr>
                    <w:t xml:space="preserve"> SEA LIFE in Hannover, Heide Park Soltau, Zoo in Hannover </w:t>
                  </w:r>
                </w:p>
                <w:p w:rsidR="0059047C" w:rsidRDefault="0059047C" w:rsidP="005C7219">
                  <w:pPr>
                    <w:rPr>
                      <w:sz w:val="22"/>
                      <w:szCs w:val="22"/>
                      <w:lang w:val="it-IT"/>
                    </w:rPr>
                  </w:pPr>
                </w:p>
                <w:p w:rsidR="0059047C" w:rsidRDefault="0059047C" w:rsidP="005C7219">
                  <w:pPr>
                    <w:rPr>
                      <w:sz w:val="22"/>
                      <w:szCs w:val="22"/>
                      <w:lang w:val="it-IT"/>
                    </w:rPr>
                  </w:pPr>
                  <w:r>
                    <w:pict>
                      <v:shape id="_x0000_i1031" type="#_x0000_t75" alt="Bildergebnis fÃ¼r seaworld hannover" style="width:134.25pt;height:75.75pt">
                        <v:imagedata r:id="rId11" r:href="rId12" gain="93623f" blacklevel="-655f"/>
                      </v:shape>
                    </w:pict>
                  </w:r>
                </w:p>
                <w:p w:rsidR="0059047C" w:rsidRDefault="0059047C" w:rsidP="005C7219">
                  <w:pPr>
                    <w:rPr>
                      <w:sz w:val="22"/>
                      <w:szCs w:val="22"/>
                      <w:lang w:val="it-IT"/>
                    </w:rPr>
                  </w:pPr>
                </w:p>
                <w:p w:rsidR="0059047C" w:rsidRDefault="0059047C" w:rsidP="005C7219">
                  <w:pPr>
                    <w:rPr>
                      <w:sz w:val="22"/>
                      <w:szCs w:val="22"/>
                      <w:lang w:val="it-IT"/>
                    </w:rPr>
                  </w:pPr>
                  <w:r w:rsidRPr="000036E7">
                    <w:rPr>
                      <w:b/>
                      <w:sz w:val="22"/>
                      <w:szCs w:val="22"/>
                      <w:u w:val="single"/>
                      <w:lang w:val="it-IT"/>
                    </w:rPr>
                    <w:t xml:space="preserve">Vacation in lower saxony; </w:t>
                  </w:r>
                  <w:r w:rsidRPr="008A4222">
                    <w:rPr>
                      <w:sz w:val="22"/>
                      <w:szCs w:val="22"/>
                      <w:lang w:val="it-IT"/>
                    </w:rPr>
                    <w:t>North Sea</w:t>
                  </w:r>
                  <w:r>
                    <w:rPr>
                      <w:sz w:val="22"/>
                      <w:szCs w:val="22"/>
                      <w:lang w:val="it-IT"/>
                    </w:rPr>
                    <w:t>, 988 Hotels in Hannover, familyfriendly</w:t>
                  </w:r>
                </w:p>
                <w:p w:rsidR="0059047C" w:rsidRPr="00D00F1E" w:rsidRDefault="0059047C" w:rsidP="005C7219">
                  <w:pPr>
                    <w:rPr>
                      <w:sz w:val="22"/>
                      <w:szCs w:val="22"/>
                      <w:lang w:val="it-IT"/>
                    </w:rPr>
                  </w:pPr>
                </w:p>
                <w:p w:rsidR="0059047C" w:rsidRPr="009D7DDF" w:rsidRDefault="0059047C" w:rsidP="005C7219">
                  <w:pPr>
                    <w:rPr>
                      <w:sz w:val="22"/>
                      <w:szCs w:val="22"/>
                      <w:lang w:val="it-IT"/>
                    </w:rPr>
                  </w:pPr>
                  <w:r>
                    <w:pict>
                      <v:shape id="_x0000_i1032" type="#_x0000_t75" alt="Bildergebnis fÃ¼r nordsee niedersachsen" style="width:138.75pt;height:69pt">
                        <v:imagedata r:id="rId13" r:href="rId14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sz w:val="52"/>
          <w:szCs w:val="52"/>
        </w:rPr>
        <w:t xml:space="preserve">   </w:t>
      </w:r>
      <w:r w:rsidRPr="000036E7">
        <w:rPr>
          <w:b/>
          <w:sz w:val="52"/>
          <w:szCs w:val="52"/>
        </w:rPr>
        <w:t>Niedersachsen</w:t>
      </w:r>
    </w:p>
    <w:p w:rsidR="0059047C" w:rsidRDefault="0059047C" w:rsidP="00532699">
      <w:pPr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 w:rsidRPr="00532699">
        <w:rPr>
          <w:sz w:val="32"/>
          <w:szCs w:val="32"/>
        </w:rPr>
        <w:t>(</w:t>
      </w:r>
      <w:smartTag w:uri="urn:schemas-microsoft-com:office:smarttags" w:element="place">
        <w:r>
          <w:rPr>
            <w:sz w:val="32"/>
            <w:szCs w:val="32"/>
          </w:rPr>
          <w:t>Lower Saxony</w:t>
        </w:r>
      </w:smartTag>
      <w:r>
        <w:rPr>
          <w:sz w:val="32"/>
          <w:szCs w:val="32"/>
        </w:rPr>
        <w:t>)</w:t>
      </w:r>
      <w:r>
        <w:rPr>
          <w:sz w:val="44"/>
          <w:szCs w:val="44"/>
        </w:rPr>
        <w:t xml:space="preserve">    </w:t>
      </w:r>
    </w:p>
    <w:p w:rsidR="0059047C" w:rsidRDefault="0059047C" w:rsidP="00532699">
      <w:pPr>
        <w:rPr>
          <w:sz w:val="44"/>
          <w:szCs w:val="44"/>
        </w:rPr>
      </w:pPr>
      <w:r>
        <w:rPr>
          <w:noProof/>
          <w:lang w:val="de-DE" w:eastAsia="de-DE"/>
        </w:rPr>
        <w:pict>
          <v:shape id="_x0000_s1030" type="#_x0000_t75" alt="Bildergebnis fÃ¼r niedersachsen flagge" style="position:absolute;margin-left:27.3pt;margin-top:2.1pt;width:132.6pt;height:89.65pt;z-index:-251653632" wrapcoords="-122 0 -122 21420 21600 21420 21600 0 -122 0">
            <v:imagedata r:id="rId15" o:title=""/>
            <w10:wrap type="tight"/>
          </v:shape>
        </w:pict>
      </w:r>
    </w:p>
    <w:p w:rsidR="0059047C" w:rsidRDefault="0059047C" w:rsidP="00532699">
      <w:pPr>
        <w:rPr>
          <w:sz w:val="44"/>
          <w:szCs w:val="44"/>
        </w:rPr>
      </w:pPr>
    </w:p>
    <w:p w:rsidR="0059047C" w:rsidRDefault="0059047C" w:rsidP="00532699">
      <w:pPr>
        <w:rPr>
          <w:sz w:val="44"/>
          <w:szCs w:val="44"/>
        </w:rPr>
      </w:pPr>
    </w:p>
    <w:p w:rsidR="0059047C" w:rsidRDefault="0059047C" w:rsidP="00532699">
      <w:pPr>
        <w:rPr>
          <w:sz w:val="44"/>
          <w:szCs w:val="44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 w:rsidRPr="009E1D2F">
        <w:rPr>
          <w:b/>
          <w:sz w:val="22"/>
          <w:szCs w:val="22"/>
          <w:u w:val="single"/>
        </w:rPr>
        <w:t>Population;</w:t>
      </w:r>
      <w:r w:rsidRPr="00C23B14">
        <w:rPr>
          <w:sz w:val="22"/>
          <w:szCs w:val="22"/>
        </w:rPr>
        <w:t xml:space="preserve">  </w:t>
      </w:r>
      <w:r>
        <w:rPr>
          <w:sz w:val="22"/>
          <w:szCs w:val="22"/>
        </w:rPr>
        <w:t>7.963 million (2017)</w:t>
      </w: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 w:rsidRPr="009E1D2F">
        <w:rPr>
          <w:b/>
          <w:sz w:val="22"/>
          <w:szCs w:val="22"/>
          <w:u w:val="single"/>
        </w:rPr>
        <w:t>Big cities;</w:t>
      </w:r>
      <w:r>
        <w:rPr>
          <w:sz w:val="22"/>
          <w:szCs w:val="22"/>
        </w:rPr>
        <w:t xml:space="preserve"> Hannover, Braunschweig, </w:t>
      </w:r>
      <w:smartTag w:uri="urn:schemas-microsoft-com:office:smarttags" w:element="City">
        <w:smartTag w:uri="urn:schemas-microsoft-com:office:smarttags" w:element="place">
          <w:r>
            <w:rPr>
              <w:sz w:val="22"/>
              <w:szCs w:val="22"/>
            </w:rPr>
            <w:t>Wolfsburg</w:t>
          </w:r>
        </w:smartTag>
      </w:smartTag>
      <w:r>
        <w:rPr>
          <w:sz w:val="22"/>
          <w:szCs w:val="22"/>
        </w:rPr>
        <w:t xml:space="preserve"> </w:t>
      </w:r>
    </w:p>
    <w:p w:rsidR="0059047C" w:rsidRDefault="0059047C">
      <w:pPr>
        <w:pStyle w:val="Header"/>
        <w:tabs>
          <w:tab w:val="clear" w:pos="4320"/>
          <w:tab w:val="clear" w:pos="8640"/>
        </w:tabs>
        <w:rPr>
          <w:noProof/>
          <w:sz w:val="22"/>
          <w:szCs w:val="22"/>
        </w:rPr>
      </w:pPr>
      <w:r>
        <w:rPr>
          <w:noProof/>
          <w:lang w:val="de-DE" w:eastAsia="de-DE"/>
        </w:rPr>
        <w:pict>
          <v:shape id="Text Box 11" o:spid="_x0000_s1031" type="#_x0000_t202" style="position:absolute;margin-left:567.35pt;margin-top:70.4pt;width:177.8pt;height:35.9pt;z-index:25165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" filled="f" fillcolor="#6b736b" stroked="f">
            <v:textbox>
              <w:txbxContent>
                <w:p w:rsidR="0059047C" w:rsidRPr="000036E7" w:rsidRDefault="0059047C">
                  <w:pPr>
                    <w:pStyle w:val="TitleText"/>
                    <w:rPr>
                      <w:sz w:val="40"/>
                      <w:szCs w:val="40"/>
                      <w:lang w:val="de-DE"/>
                    </w:rPr>
                  </w:pPr>
                  <w:r>
                    <w:rPr>
                      <w:sz w:val="40"/>
                      <w:szCs w:val="40"/>
                      <w:lang w:val="de-D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de-DE" w:eastAsia="de-DE"/>
        </w:rPr>
        <w:pict>
          <v:shape id="_x0000_s1032" type="#_x0000_t202" style="position:absolute;margin-left:309.9pt;margin-top:97.05pt;width:176.3pt;height:218.35pt;z-index:25165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0Ouw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" filled="f" stroked="f">
            <v:textbox>
              <w:txbxContent>
                <w:p w:rsidR="0059047C" w:rsidRPr="005C7219" w:rsidRDefault="0059047C" w:rsidP="00871232">
                  <w:pPr>
                    <w:rPr>
                      <w:rFonts w:ascii="Verdana" w:hAnsi="Verdana"/>
                      <w:color w:val="800000"/>
                      <w:lang w:val="it-IT"/>
                    </w:rPr>
                  </w:pPr>
                  <w:r>
                    <w:rPr>
                      <w:rFonts w:ascii="Verdana" w:hAnsi="Verdana"/>
                      <w:lang w:val="it-IT"/>
                    </w:rPr>
                    <w:t xml:space="preserve"> </w:t>
                  </w:r>
                </w:p>
                <w:p w:rsidR="0059047C" w:rsidRPr="005C7219" w:rsidRDefault="0059047C" w:rsidP="007B6FBF">
                  <w:pPr>
                    <w:rPr>
                      <w:rFonts w:ascii="Verdana" w:hAnsi="Verdana"/>
                      <w:color w:val="800000"/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de-DE" w:eastAsia="de-DE"/>
        </w:rPr>
        <w:pict>
          <v:shape id="Text Box 12" o:spid="_x0000_s1033" type="#_x0000_t202" style="position:absolute;margin-left:567.35pt;margin-top:116.6pt;width:177.75pt;height:27.05pt;z-index:25165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J/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" filled="f" stroked="f">
            <v:textbox>
              <w:txbxContent>
                <w:p w:rsidR="0059047C" w:rsidRDefault="0059047C">
                  <w:pPr>
                    <w:pStyle w:val="Sub-titleText"/>
                  </w:pPr>
                  <w:r>
                    <w:t xml:space="preserve"> </w:t>
                  </w:r>
                </w:p>
                <w:p w:rsidR="0059047C" w:rsidRDefault="0059047C">
                  <w:pPr>
                    <w:pStyle w:val="Header"/>
                    <w:tabs>
                      <w:tab w:val="clear" w:pos="4320"/>
                      <w:tab w:val="clear" w:pos="8640"/>
                    </w:tabs>
                  </w:pPr>
                </w:p>
              </w:txbxContent>
            </v:textbox>
            <w10:wrap anchorx="page" anchory="page"/>
          </v:shape>
        </w:pict>
      </w:r>
      <w:r w:rsidRPr="009E1D2F">
        <w:rPr>
          <w:b/>
          <w:noProof/>
          <w:sz w:val="22"/>
          <w:szCs w:val="22"/>
          <w:u w:val="single"/>
        </w:rPr>
        <w:t>Foundation;</w:t>
      </w:r>
      <w:r>
        <w:rPr>
          <w:noProof/>
          <w:sz w:val="22"/>
          <w:szCs w:val="22"/>
        </w:rPr>
        <w:t xml:space="preserve"> 1</w:t>
      </w:r>
      <w:r>
        <w:rPr>
          <w:noProof/>
          <w:sz w:val="22"/>
          <w:szCs w:val="22"/>
          <w:vertAlign w:val="superscript"/>
        </w:rPr>
        <w:t>st</w:t>
      </w:r>
      <w:r>
        <w:rPr>
          <w:noProof/>
          <w:sz w:val="22"/>
          <w:szCs w:val="22"/>
        </w:rPr>
        <w:t xml:space="preserve"> of November 1946</w:t>
      </w:r>
    </w:p>
    <w:p w:rsidR="0059047C" w:rsidRPr="0083534C" w:rsidRDefault="0059047C" w:rsidP="0083534C">
      <w:pPr>
        <w:pStyle w:val="Header"/>
        <w:tabs>
          <w:tab w:val="clear" w:pos="4320"/>
          <w:tab w:val="clear" w:pos="8640"/>
        </w:tabs>
        <w:spacing w:line="480" w:lineRule="auto"/>
        <w:rPr>
          <w:noProof/>
          <w:sz w:val="22"/>
          <w:szCs w:val="22"/>
        </w:rPr>
      </w:pPr>
      <w:r>
        <w:rPr>
          <w:noProof/>
          <w:lang w:val="de-DE" w:eastAsia="de-DE"/>
        </w:rPr>
        <w:pict>
          <v:shape id="Text Box 98" o:spid="_x0000_s1034" type="#_x0000_t202" style="position:absolute;margin-left:24pt;margin-top:246.3pt;width:188pt;height:39.8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4v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" filled="f" stroked="f">
            <v:textbox>
              <w:txbxContent>
                <w:p w:rsidR="0059047C" w:rsidRPr="009E1D2F" w:rsidRDefault="0059047C" w:rsidP="00532699">
                  <w:pPr>
                    <w:tabs>
                      <w:tab w:val="left" w:pos="3220"/>
                    </w:tabs>
                    <w:rPr>
                      <w:b/>
                      <w:sz w:val="22"/>
                      <w:szCs w:val="22"/>
                      <w:u w:val="single"/>
                    </w:rPr>
                  </w:pPr>
                  <w:r w:rsidRPr="00C23B14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C23B14">
                    <w:rPr>
                      <w:sz w:val="22"/>
                      <w:szCs w:val="22"/>
                    </w:rPr>
                    <w:t xml:space="preserve"> </w:t>
                  </w:r>
                  <w:r w:rsidRPr="009E1D2F">
                    <w:rPr>
                      <w:b/>
                      <w:sz w:val="22"/>
                      <w:szCs w:val="22"/>
                      <w:u w:val="single"/>
                    </w:rPr>
                    <w:t>Geographical location;</w:t>
                  </w:r>
                  <w:r w:rsidRPr="009E1D2F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59047C" w:rsidRPr="009E1D2F" w:rsidRDefault="0059047C" w:rsidP="00532699">
                  <w:pPr>
                    <w:rPr>
                      <w:b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 w:rsidRPr="009E1D2F">
        <w:rPr>
          <w:b/>
          <w:noProof/>
          <w:sz w:val="22"/>
          <w:szCs w:val="22"/>
          <w:u w:val="single"/>
        </w:rPr>
        <w:t>Area;</w:t>
      </w:r>
      <w:r>
        <w:rPr>
          <w:noProof/>
          <w:sz w:val="22"/>
          <w:szCs w:val="22"/>
        </w:rPr>
        <w:t xml:space="preserve">  47,614.07 km²</w:t>
      </w:r>
    </w:p>
    <w:p w:rsidR="0059047C" w:rsidRPr="0083534C" w:rsidRDefault="0059047C">
      <w:pPr>
        <w:pStyle w:val="Header"/>
        <w:tabs>
          <w:tab w:val="clear" w:pos="4320"/>
          <w:tab w:val="clear" w:pos="8640"/>
        </w:tabs>
        <w:rPr>
          <w:noProof/>
          <w:sz w:val="22"/>
          <w:szCs w:val="22"/>
        </w:rPr>
      </w:pPr>
      <w:r>
        <w:rPr>
          <w:noProof/>
          <w:lang w:val="de-DE" w:eastAsia="de-DE"/>
        </w:rPr>
        <w:pict>
          <v:shape id="Text Box 81" o:spid="_x0000_s1035" type="#_x0000_t202" style="position:absolute;margin-left:31.8pt;margin-top:267.5pt;width:218.75pt;height:284.9pt;z-index:25165465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S/uQ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" filled="f" stroked="f">
            <v:textbox style="mso-fit-shape-to-text:t">
              <w:txbxContent>
                <w:p w:rsidR="0059047C" w:rsidRPr="00532699" w:rsidRDefault="0059047C" w:rsidP="00532699">
                  <w:r w:rsidRPr="007960AE">
                    <w:rPr>
                      <w:szCs w:val="26"/>
                    </w:rPr>
                    <w:pict>
                      <v:shape id="_x0000_i1034" type="#_x0000_t75" style="width:198pt;height:267.75pt">
                        <v:imagedata r:id="rId1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59047C" w:rsidRPr="00532699" w:rsidRDefault="0059047C" w:rsidP="00532699"/>
    <w:p w:rsidR="0059047C" w:rsidRPr="00532699" w:rsidRDefault="0059047C" w:rsidP="00532699"/>
    <w:p w:rsidR="0059047C" w:rsidRPr="00532699" w:rsidRDefault="0059047C" w:rsidP="00532699"/>
    <w:p w:rsidR="0059047C" w:rsidRPr="00532699" w:rsidRDefault="0059047C" w:rsidP="00532699"/>
    <w:p w:rsidR="0059047C" w:rsidRPr="00532699" w:rsidRDefault="0059047C" w:rsidP="00532699"/>
    <w:p w:rsidR="0059047C" w:rsidRPr="00532699" w:rsidRDefault="0059047C" w:rsidP="00532699"/>
    <w:p w:rsidR="0059047C" w:rsidRPr="00532699" w:rsidRDefault="0059047C" w:rsidP="00532699"/>
    <w:p w:rsidR="0059047C" w:rsidRPr="00532699" w:rsidRDefault="0059047C" w:rsidP="00532699"/>
    <w:p w:rsidR="0059047C" w:rsidRDefault="0059047C" w:rsidP="00532699">
      <w:r>
        <w:t xml:space="preserve"> </w:t>
      </w:r>
    </w:p>
    <w:p w:rsidR="0059047C" w:rsidRPr="00532699" w:rsidRDefault="0059047C" w:rsidP="00C23B14">
      <w:pPr>
        <w:tabs>
          <w:tab w:val="left" w:pos="990"/>
        </w:tabs>
      </w:pPr>
      <w:r>
        <w:tab/>
      </w:r>
    </w:p>
    <w:p w:rsidR="0059047C" w:rsidRDefault="0059047C" w:rsidP="00532699">
      <w:pPr>
        <w:rPr>
          <w:sz w:val="22"/>
          <w:szCs w:val="22"/>
        </w:rPr>
      </w:pPr>
      <w:r w:rsidRPr="00C23B14">
        <w:rPr>
          <w:sz w:val="22"/>
          <w:szCs w:val="22"/>
        </w:rPr>
        <w:t xml:space="preserve">      </w:t>
      </w:r>
    </w:p>
    <w:p w:rsidR="0059047C" w:rsidRDefault="0059047C" w:rsidP="00532699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:rsidR="0059047C" w:rsidRPr="00C23B14" w:rsidRDefault="0059047C" w:rsidP="00532699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</w:t>
      </w:r>
    </w:p>
    <w:p w:rsidR="0059047C" w:rsidRPr="00C23B14" w:rsidRDefault="0059047C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</w:pPr>
      <w:r>
        <w:rPr>
          <w:noProof/>
          <w:lang w:val="de-DE" w:eastAsia="de-DE"/>
        </w:rPr>
        <w:pict>
          <v:shape id="Text Box 10" o:spid="_x0000_s1036" type="#_x0000_t202" style="position:absolute;margin-left:309.9pt;margin-top:474.2pt;width:37.8pt;height:31.3pt;z-index:25166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KGuw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" filled="f" stroked="f">
            <v:textbox>
              <w:txbxContent>
                <w:p w:rsidR="0059047C" w:rsidRPr="005C7219" w:rsidRDefault="0059047C" w:rsidP="00871232">
                  <w:pPr>
                    <w:jc w:val="center"/>
                    <w:rPr>
                      <w:rFonts w:ascii="Verdana" w:hAnsi="Verdana"/>
                      <w:color w:val="800000"/>
                      <w:lang w:val="it-IT"/>
                    </w:rPr>
                  </w:pPr>
                  <w:r>
                    <w:rPr>
                      <w:rFonts w:ascii="Verdana" w:hAnsi="Verdana"/>
                      <w:lang w:val="it-IT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532699">
        <w:br w:type="page"/>
      </w:r>
      <w:r>
        <w:rPr>
          <w:noProof/>
          <w:lang w:val="de-DE" w:eastAsia="de-DE"/>
        </w:rPr>
        <w:pict>
          <v:shape id="_x0000_s1037" type="#_x0000_t202" style="position:absolute;margin-left:565.8pt;margin-top:62.3pt;width:176.3pt;height:482.3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60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" filled="f" stroked="f">
            <v:textbox>
              <w:txbxContent>
                <w:p w:rsidR="0059047C" w:rsidRPr="007B6FBF" w:rsidRDefault="0059047C" w:rsidP="007B6FBF">
                  <w:pPr>
                    <w:jc w:val="center"/>
                    <w:rPr>
                      <w:rFonts w:ascii="Verdana" w:hAnsi="Verdana"/>
                      <w:b/>
                      <w:sz w:val="26"/>
                      <w:szCs w:val="26"/>
                      <w:lang w:val="it-IT"/>
                    </w:rPr>
                  </w:pPr>
                  <w:r>
                    <w:rPr>
                      <w:rFonts w:ascii="Verdana" w:hAnsi="Verdana"/>
                      <w:b/>
                      <w:sz w:val="26"/>
                      <w:szCs w:val="26"/>
                      <w:lang w:val="it-IT"/>
                    </w:rPr>
                    <w:t xml:space="preserve"> </w:t>
                  </w: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b/>
                      <w:color w:val="212121"/>
                      <w:sz w:val="32"/>
                      <w:szCs w:val="32"/>
                      <w:u w:val="single"/>
                      <w:lang w:val="en-GB"/>
                    </w:rPr>
                  </w:pPr>
                  <w:r w:rsidRPr="0014377F">
                    <w:rPr>
                      <w:rFonts w:ascii="inherit" w:hAnsi="inherit"/>
                      <w:b/>
                      <w:color w:val="212121"/>
                      <w:sz w:val="32"/>
                      <w:szCs w:val="32"/>
                      <w:u w:val="single"/>
                      <w:lang w:val="en-GB"/>
                    </w:rPr>
                    <w:t>Economy and work;</w:t>
                  </w: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b/>
                      <w:color w:val="212121"/>
                      <w:sz w:val="32"/>
                      <w:szCs w:val="32"/>
                      <w:u w:val="single"/>
                      <w:lang w:val="en-GB"/>
                    </w:rPr>
                  </w:pP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</w:pPr>
                  <w:r w:rsidRPr="0014377F"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  <w:t xml:space="preserve">Jobs; </w:t>
                  </w: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</w:pPr>
                  <w:r w:rsidRPr="0014377F"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  <w:t>Unemployed persons; 5.3 %</w:t>
                  </w: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</w:pP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</w:pPr>
                  <w:r w:rsidRPr="007960AE">
                    <w:pict>
                      <v:shape id="_x0000_i1037" type="#_x0000_t75" alt="Bildergebnis fÃ¼r arbeitslos" style="width:156.75pt;height:48.75pt">
                        <v:imagedata r:id="rId17" r:href="rId18"/>
                      </v:shape>
                    </w:pict>
                  </w: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</w:pP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</w:pPr>
                  <w:r w:rsidRPr="0014377F"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  <w:t>Economy;</w:t>
                  </w: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</w:pPr>
                  <w:r w:rsidRPr="0014377F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 xml:space="preserve">Hannover, Braunschweig, Göttingen and </w:t>
                  </w:r>
                  <w:smartTag w:uri="urn:schemas-microsoft-com:office:smarttags" w:element="State">
                    <w:smartTag w:uri="urn:schemas-microsoft-com:office:smarttags" w:element="place">
                      <w:r w:rsidRPr="0014377F">
                        <w:rPr>
                          <w:rFonts w:ascii="Times New Roman" w:hAnsi="Times New Roman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val="en-GB"/>
                        </w:rPr>
                        <w:t>Hamburg</w:t>
                      </w:r>
                    </w:smartTag>
                  </w:smartTag>
                  <w:r w:rsidRPr="0014377F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 xml:space="preserve"> are in a very different economic position than the far less dynamic areas in the east</w:t>
                  </w:r>
                  <w:r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 xml:space="preserve"> or the north-west of the state</w:t>
                  </w: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t</w:t>
                  </w:r>
                  <w:r w:rsidRPr="0014377F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 xml:space="preserve">he sectoral structure of the </w:t>
                  </w:r>
                  <w:smartTag w:uri="urn:schemas-microsoft-com:office:smarttags" w:element="place">
                    <w:r w:rsidRPr="0014377F">
                      <w:rPr>
                        <w:rFonts w:ascii="Times New Roman" w:hAnsi="Times New Roman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GB"/>
                      </w:rPr>
                      <w:t>Lower Saxony</w:t>
                    </w:r>
                  </w:smartTag>
                  <w:r w:rsidRPr="0014377F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 xml:space="preserve"> economy is dominated by the </w:t>
                  </w:r>
                  <w:r w:rsidRPr="0014377F"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automotive</w:t>
                  </w:r>
                  <w:r w:rsidRPr="0014377F"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  <w:t> and auto-parts sector</w:t>
                  </w:r>
                </w:p>
                <w:p w:rsidR="0059047C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color w:val="222222"/>
                      <w:sz w:val="22"/>
                      <w:szCs w:val="22"/>
                      <w:shd w:val="clear" w:color="auto" w:fill="FFFFFF"/>
                      <w:lang w:val="en-GB"/>
                    </w:rPr>
                  </w:pP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</w:pPr>
                  <w:r w:rsidRPr="007960AE">
                    <w:pict>
                      <v:shape id="_x0000_i1038" type="#_x0000_t75" alt="Bildergebnis fÃ¼r Economy in lower saxony" style="width:148.5pt;height:112.5pt">
                        <v:imagedata r:id="rId19" r:href="rId20"/>
                      </v:shape>
                    </w:pict>
                  </w: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  <w:lang w:val="en-GB"/>
                    </w:rPr>
                  </w:pP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</w:pP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color w:val="212121"/>
                      <w:sz w:val="22"/>
                      <w:szCs w:val="22"/>
                      <w:lang w:val="en-GB"/>
                    </w:rPr>
                  </w:pPr>
                </w:p>
                <w:p w:rsidR="0059047C" w:rsidRPr="000E28A9" w:rsidRDefault="0059047C" w:rsidP="007B6FBF">
                  <w:pPr>
                    <w:rPr>
                      <w:b/>
                      <w:sz w:val="22"/>
                      <w:szCs w:val="22"/>
                      <w:u w:val="single"/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</w:p>
    <w:p w:rsidR="0059047C" w:rsidRDefault="0059047C">
      <w:pPr>
        <w:pStyle w:val="Header"/>
        <w:tabs>
          <w:tab w:val="clear" w:pos="4320"/>
          <w:tab w:val="clear" w:pos="8640"/>
        </w:tabs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  <w:r w:rsidRPr="00EB3B32">
        <w:rPr>
          <w:sz w:val="52"/>
          <w:szCs w:val="52"/>
        </w:rPr>
        <w:t>Thanks for reading</w:t>
      </w: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  <w:r>
        <w:rPr>
          <w:noProof/>
          <w:lang w:val="de-DE" w:eastAsia="de-DE"/>
        </w:rPr>
        <w:pict>
          <v:shape id="_x0000_s1038" type="#_x0000_t75" alt="Coat of arms of Lower Saxony.svg" style="position:absolute;margin-left:30.9pt;margin-top:20.2pt;width:111.1pt;height:127.2pt;z-index:-251652608" wrapcoords="-146 127 -146 12325 146 14358 1022 16391 2481 18424 5692 20584 8465 21346 8757 21346 12697 21346 13135 21346 15908 20584 19119 18424 20578 16391 21308 14358 21600 12325 21600 127 -146 127">
            <v:imagedata r:id="rId21" o:title=""/>
            <w10:wrap type="tight"/>
          </v:shape>
        </w:pict>
      </w: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sz w:val="52"/>
          <w:szCs w:val="52"/>
        </w:rPr>
      </w:pPr>
    </w:p>
    <w:p w:rsidR="0059047C" w:rsidRDefault="0059047C" w:rsidP="00BD3452">
      <w:pPr>
        <w:pStyle w:val="Header"/>
        <w:tabs>
          <w:tab w:val="clear" w:pos="4320"/>
          <w:tab w:val="clear" w:pos="8640"/>
        </w:tabs>
        <w:jc w:val="both"/>
        <w:rPr>
          <w:noProof/>
          <w:sz w:val="52"/>
          <w:szCs w:val="52"/>
          <w:lang w:val="it-IT"/>
        </w:rPr>
      </w:pPr>
      <w:r>
        <w:rPr>
          <w:noProof/>
          <w:lang w:val="de-DE" w:eastAsia="de-DE"/>
        </w:rPr>
        <w:pict>
          <v:shape id="_x0000_s1039" type="#_x0000_t75" style="position:absolute;left:0;text-align:left;margin-left:46.8pt;margin-top:26.7pt;width:58.5pt;height:32.8pt;z-index:-251651584" wrapcoords="-277 0 -277 21109 21600 21109 21600 0 -277 0">
            <v:imagedata r:id="rId22" o:title=""/>
            <w10:wrap type="tight"/>
          </v:shape>
        </w:pict>
      </w:r>
    </w:p>
    <w:p w:rsidR="0059047C" w:rsidRDefault="0059047C">
      <w:pPr>
        <w:pStyle w:val="Header"/>
        <w:tabs>
          <w:tab w:val="clear" w:pos="4320"/>
          <w:tab w:val="clear" w:pos="8640"/>
        </w:tabs>
        <w:rPr>
          <w:noProof/>
          <w:sz w:val="52"/>
          <w:szCs w:val="52"/>
          <w:lang w:val="it-IT"/>
        </w:rPr>
      </w:pPr>
    </w:p>
    <w:p w:rsidR="0059047C" w:rsidRDefault="0059047C">
      <w:pPr>
        <w:pStyle w:val="Header"/>
        <w:tabs>
          <w:tab w:val="clear" w:pos="4320"/>
          <w:tab w:val="clear" w:pos="8640"/>
        </w:tabs>
        <w:rPr>
          <w:noProof/>
          <w:sz w:val="52"/>
          <w:szCs w:val="52"/>
          <w:lang w:val="it-IT"/>
        </w:rPr>
      </w:pPr>
      <w:r>
        <w:pict>
          <v:shape id="_x0000_i1039" type="#_x0000_t75" alt="Bildergebnis fÃ¼r Economy in lower saxony" style="width:24pt;height:24pt">
            <v:imagedata r:id="rId23" r:href="rId24"/>
          </v:shape>
        </w:pict>
      </w:r>
      <w:r>
        <w:pict>
          <v:shape id="_x0000_i1040" type="#_x0000_t75" alt="Bildergebnis fÃ¼r Economy in lower saxony" style="width:24pt;height:24pt">
            <v:imagedata r:id="rId25" r:href="rId26"/>
          </v:shape>
        </w:pict>
      </w:r>
    </w:p>
    <w:p w:rsidR="0059047C" w:rsidRDefault="0059047C">
      <w:pPr>
        <w:pStyle w:val="Header"/>
        <w:tabs>
          <w:tab w:val="clear" w:pos="4320"/>
          <w:tab w:val="clear" w:pos="8640"/>
        </w:tabs>
        <w:rPr>
          <w:noProof/>
          <w:sz w:val="52"/>
          <w:szCs w:val="52"/>
          <w:lang w:val="it-IT"/>
        </w:rPr>
      </w:pPr>
      <w:r>
        <w:pict>
          <v:shape id="_x0000_i1041" type="#_x0000_t75" alt="Bildergebnis fÃ¼r Economy in lower saxony" style="width:24pt;height:24pt">
            <v:imagedata r:id="rId27" r:href="rId28"/>
          </v:shape>
        </w:pict>
      </w:r>
    </w:p>
    <w:p w:rsidR="0059047C" w:rsidRPr="00EB3B32" w:rsidRDefault="0059047C">
      <w:pPr>
        <w:pStyle w:val="Header"/>
        <w:tabs>
          <w:tab w:val="clear" w:pos="4320"/>
          <w:tab w:val="clear" w:pos="8640"/>
        </w:tabs>
        <w:rPr>
          <w:noProof/>
          <w:sz w:val="52"/>
          <w:szCs w:val="52"/>
          <w:lang w:val="it-IT"/>
        </w:rPr>
      </w:pPr>
      <w:r>
        <w:rPr>
          <w:noProof/>
          <w:lang w:val="de-DE" w:eastAsia="de-DE"/>
        </w:rPr>
        <w:pict>
          <v:shape id="_x0000_s1040" type="#_x0000_t202" style="position:absolute;margin-left:304.5pt;margin-top:51.7pt;width:176.3pt;height:487.6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" filled="f" stroked="f">
            <v:textbox>
              <w:txbxContent>
                <w:p w:rsidR="0059047C" w:rsidRDefault="0059047C" w:rsidP="007B6FBF">
                  <w:pPr>
                    <w:rPr>
                      <w:rFonts w:ascii="Verdana" w:hAnsi="Verdana"/>
                      <w:b/>
                      <w:sz w:val="26"/>
                      <w:szCs w:val="26"/>
                      <w:lang w:val="de-DE"/>
                    </w:rPr>
                  </w:pPr>
                </w:p>
                <w:p w:rsidR="0059047C" w:rsidRDefault="0059047C" w:rsidP="007B6FBF">
                  <w:pPr>
                    <w:rPr>
                      <w:b/>
                      <w:color w:val="212121"/>
                      <w:sz w:val="32"/>
                      <w:szCs w:val="32"/>
                      <w:u w:val="single"/>
                      <w:shd w:val="clear" w:color="auto" w:fill="FFFFFF"/>
                    </w:rPr>
                  </w:pPr>
                  <w:r>
                    <w:br/>
                  </w:r>
                  <w:r w:rsidRPr="009E1D2F">
                    <w:rPr>
                      <w:b/>
                      <w:color w:val="212121"/>
                      <w:sz w:val="32"/>
                      <w:szCs w:val="32"/>
                      <w:u w:val="single"/>
                      <w:shd w:val="clear" w:color="auto" w:fill="FFFFFF"/>
                    </w:rPr>
                    <w:t>National policy;</w:t>
                  </w:r>
                </w:p>
                <w:p w:rsidR="0059047C" w:rsidRDefault="0059047C" w:rsidP="007B6FBF">
                  <w:pPr>
                    <w:rPr>
                      <w:b/>
                      <w:color w:val="212121"/>
                      <w:sz w:val="32"/>
                      <w:szCs w:val="32"/>
                      <w:u w:val="single"/>
                      <w:shd w:val="clear" w:color="auto" w:fill="FFFFFF"/>
                    </w:rPr>
                  </w:pPr>
                </w:p>
                <w:p w:rsidR="0059047C" w:rsidRPr="002F0C6B" w:rsidRDefault="0059047C" w:rsidP="007B6FBF">
                  <w:pPr>
                    <w:rPr>
                      <w:color w:val="212121"/>
                      <w:sz w:val="22"/>
                      <w:szCs w:val="22"/>
                      <w:shd w:val="clear" w:color="auto" w:fill="FFFFFF"/>
                    </w:rPr>
                  </w:pPr>
                  <w:r w:rsidRPr="002F0C6B">
                    <w:rPr>
                      <w:b/>
                      <w:color w:val="212121"/>
                      <w:sz w:val="22"/>
                      <w:szCs w:val="22"/>
                      <w:u w:val="single"/>
                      <w:shd w:val="clear" w:color="auto" w:fill="FFFFFF"/>
                    </w:rPr>
                    <w:t>Electoral system;</w:t>
                  </w:r>
                  <w:r>
                    <w:rPr>
                      <w:b/>
                      <w:color w:val="212121"/>
                      <w:sz w:val="22"/>
                      <w:szCs w:val="22"/>
                      <w:u w:val="single"/>
                      <w:shd w:val="clear" w:color="auto" w:fill="FFFFFF"/>
                    </w:rPr>
                    <w:t xml:space="preserve"> </w:t>
                  </w:r>
                  <w:r>
                    <w:br/>
                  </w:r>
                  <w:r w:rsidRPr="002F0C6B">
                    <w:rPr>
                      <w:color w:val="212121"/>
                      <w:sz w:val="22"/>
                      <w:szCs w:val="22"/>
                      <w:shd w:val="clear" w:color="auto" w:fill="FFFFFF"/>
                    </w:rPr>
                    <w:t>Personalized choice with closed lists</w:t>
                  </w:r>
                </w:p>
                <w:p w:rsidR="0059047C" w:rsidRDefault="0059047C" w:rsidP="007B6FBF">
                  <w:pPr>
                    <w:rPr>
                      <w:rFonts w:ascii="Arial" w:hAnsi="Arial" w:cs="Arial"/>
                      <w:color w:val="212121"/>
                      <w:sz w:val="22"/>
                      <w:szCs w:val="22"/>
                      <w:shd w:val="clear" w:color="auto" w:fill="FFFFFF"/>
                    </w:rPr>
                  </w:pPr>
                </w:p>
                <w:p w:rsidR="0059047C" w:rsidRDefault="0059047C" w:rsidP="007B6FBF">
                  <w:pPr>
                    <w:rPr>
                      <w:color w:val="212121"/>
                      <w:sz w:val="22"/>
                      <w:szCs w:val="22"/>
                      <w:shd w:val="clear" w:color="auto" w:fill="FFFFFF"/>
                    </w:rPr>
                  </w:pPr>
                  <w:r w:rsidRPr="002F0C6B">
                    <w:rPr>
                      <w:b/>
                      <w:color w:val="212121"/>
                      <w:sz w:val="22"/>
                      <w:szCs w:val="22"/>
                      <w:u w:val="single"/>
                      <w:shd w:val="clear" w:color="auto" w:fill="FFFFFF"/>
                    </w:rPr>
                    <w:t>Seat of the Landtag;</w:t>
                  </w:r>
                  <w:r>
                    <w:rPr>
                      <w:color w:val="21212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smartTag w:uri="urn:schemas-microsoft-com:office:smarttags" w:element="place">
                    <w:r>
                      <w:rPr>
                        <w:color w:val="212121"/>
                        <w:sz w:val="22"/>
                        <w:szCs w:val="22"/>
                        <w:shd w:val="clear" w:color="auto" w:fill="FFFFFF"/>
                      </w:rPr>
                      <w:t>Hannover</w:t>
                    </w:r>
                  </w:smartTag>
                </w:p>
                <w:p w:rsidR="0059047C" w:rsidRPr="002F0C6B" w:rsidRDefault="0059047C" w:rsidP="00703FC1">
                  <w:pPr>
                    <w:pStyle w:val="NormalWeb"/>
                    <w:shd w:val="clear" w:color="auto" w:fill="FFFFFF"/>
                    <w:spacing w:before="120" w:beforeAutospacing="0" w:after="120" w:afterAutospacing="0"/>
                    <w:rPr>
                      <w:b/>
                      <w:color w:val="222222"/>
                      <w:sz w:val="22"/>
                      <w:szCs w:val="22"/>
                      <w:u w:val="single"/>
                      <w:lang w:val="en-GB"/>
                    </w:rPr>
                  </w:pPr>
                  <w:r w:rsidRPr="007960AE">
                    <w:pict>
                      <v:shape id="_x0000_i1044" type="#_x0000_t75" alt="Ãhnliches Foto" style="width:156pt;height:87.75pt">
                        <v:imagedata r:id="rId29" r:href="rId30"/>
                      </v:shape>
                    </w:pict>
                  </w:r>
                </w:p>
                <w:p w:rsidR="0059047C" w:rsidRDefault="0059047C" w:rsidP="00703FC1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</w:t>
                  </w: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</w:pPr>
                  <w:r w:rsidRPr="000E28A9">
                    <w:rPr>
                      <w:rFonts w:ascii="Times New Roman" w:hAnsi="Times New Roman" w:cs="Times New Roman"/>
                      <w:b/>
                      <w:sz w:val="22"/>
                      <w:szCs w:val="22"/>
                      <w:u w:val="single"/>
                      <w:lang w:val="en-GB"/>
                    </w:rPr>
                    <w:t>State government;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en-GB"/>
                    </w:rPr>
                    <w:t xml:space="preserve"> </w:t>
                  </w:r>
                  <w:r w:rsidRPr="0014377F"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  <w:t>It consists of 20 ministers</w:t>
                  </w:r>
                </w:p>
                <w:p w:rsidR="0059047C" w:rsidRPr="0014377F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</w:pPr>
                </w:p>
                <w:p w:rsidR="0059047C" w:rsidRPr="000E28A9" w:rsidRDefault="0059047C" w:rsidP="000E28A9">
                  <w:pPr>
                    <w:pStyle w:val="HTMLPreformatted"/>
                    <w:shd w:val="clear" w:color="auto" w:fill="FFFFFF"/>
                    <w:rPr>
                      <w:rFonts w:ascii="inherit" w:hAnsi="inherit"/>
                      <w:color w:val="212121"/>
                      <w:sz w:val="22"/>
                      <w:szCs w:val="22"/>
                      <w:lang w:val="en-GB"/>
                    </w:rPr>
                  </w:pPr>
                  <w:r w:rsidRPr="007960AE">
                    <w:pict>
                      <v:shape id="_x0000_i1045" type="#_x0000_t75" alt="Ãhnliches Foto" style="width:160.5pt;height:109.5pt">
                        <v:imagedata r:id="rId31" r:href="rId32"/>
                      </v:shape>
                    </w:pict>
                  </w:r>
                </w:p>
                <w:p w:rsidR="0059047C" w:rsidRDefault="0059047C" w:rsidP="00703FC1">
                  <w:pPr>
                    <w:rPr>
                      <w:b/>
                      <w:sz w:val="22"/>
                      <w:szCs w:val="22"/>
                      <w:u w:val="single"/>
                      <w:lang w:val="en-GB"/>
                    </w:rPr>
                  </w:pPr>
                </w:p>
                <w:p w:rsidR="0059047C" w:rsidRPr="000E28A9" w:rsidRDefault="0059047C" w:rsidP="000E28A9">
                  <w:pPr>
                    <w:pStyle w:val="HTMLPreformatted"/>
                    <w:shd w:val="clear" w:color="auto" w:fill="FFFFFF"/>
                    <w:rPr>
                      <w:rFonts w:ascii="Times New Roman" w:hAnsi="Times New Roman" w:cs="Times New Roman"/>
                      <w:b/>
                      <w:color w:val="212121"/>
                      <w:sz w:val="22"/>
                      <w:szCs w:val="22"/>
                      <w:u w:val="single"/>
                    </w:rPr>
                  </w:pPr>
                </w:p>
                <w:p w:rsidR="0059047C" w:rsidRPr="000E28A9" w:rsidRDefault="0059047C" w:rsidP="00703FC1">
                  <w:pPr>
                    <w:rPr>
                      <w:b/>
                      <w:sz w:val="22"/>
                      <w:szCs w:val="22"/>
                      <w:u w:val="single"/>
                      <w:lang w:val="en-GB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de-DE" w:eastAsia="de-DE"/>
        </w:rPr>
        <w:pict>
          <v:shape id="Text Box 86" o:spid="_x0000_s1041" type="#_x0000_t202" style="position:absolute;margin-left:309.9pt;margin-top:51.7pt;width:176.3pt;height:477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Yg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" filled="f" stroked="f">
            <v:textbox>
              <w:txbxContent>
                <w:p w:rsidR="0059047C" w:rsidRPr="009E1D2F" w:rsidRDefault="0059047C" w:rsidP="007B6FBF">
                  <w:pPr>
                    <w:rPr>
                      <w:rFonts w:ascii="Verdana" w:hAnsi="Verdana"/>
                      <w:lang w:val="de-D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de-DE" w:eastAsia="de-DE"/>
        </w:rPr>
        <w:pict>
          <v:shape id="Text Box 96" o:spid="_x0000_s1042" type="#_x0000_t202" style="position:absolute;margin-left:570.5pt;margin-top:95.5pt;width:176.3pt;height:447.65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NM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" filled="f" stroked="f">
            <v:textbox>
              <w:txbxContent>
                <w:p w:rsidR="0059047C" w:rsidRPr="007B6FBF" w:rsidRDefault="0059047C" w:rsidP="007B6FBF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 </w:t>
                  </w:r>
                  <w:r w:rsidRPr="005C7219">
                    <w:rPr>
                      <w:rFonts w:ascii="Verdana" w:hAnsi="Verdana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sectPr w:rsidR="0059047C" w:rsidRPr="00EB3B32" w:rsidSect="00D916A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5840" w:h="12240" w:orient="landscape" w:code="1"/>
      <w:pgMar w:top="792" w:right="792" w:bottom="792" w:left="792" w:header="720" w:footer="1080" w:gutter="0"/>
      <w:pgNumType w:start="1"/>
      <w:cols w:space="720"/>
      <w:noEndnote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47C" w:rsidRDefault="0059047C">
      <w:r>
        <w:separator/>
      </w:r>
    </w:p>
  </w:endnote>
  <w:endnote w:type="continuationSeparator" w:id="1">
    <w:p w:rsidR="0059047C" w:rsidRDefault="005904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C" w:rsidRDefault="0059047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C" w:rsidRDefault="0059047C">
    <w:pPr>
      <w:tabs>
        <w:tab w:val="center" w:pos="4320"/>
        <w:tab w:val="right" w:pos="8640"/>
      </w:tabs>
      <w:rPr>
        <w:kern w:val="0"/>
      </w:rPr>
    </w:pPr>
    <w:r>
      <w:rPr>
        <w:noProof/>
        <w:lang w:val="de-DE" w:eastAsia="de-DE"/>
      </w:rPr>
      <w:pict>
        <v:line id="Line 92" o:spid="_x0000_s2050" style="position:absolute;z-index:-251659264;visibility:visible;mso-position-horizontal-relative:page;mso-position-vertical-relative:page" from="39.75pt,555pt" to="752.55pt,5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" strokecolor="#c50010" strokeweight="4.5pt">
          <v:stroke linestyle="thinThick"/>
          <w10:wrap anchorx="page" anchory="page"/>
          <w10:anchorlock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C" w:rsidRDefault="005904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47C" w:rsidRDefault="0059047C">
      <w:r>
        <w:separator/>
      </w:r>
    </w:p>
  </w:footnote>
  <w:footnote w:type="continuationSeparator" w:id="1">
    <w:p w:rsidR="0059047C" w:rsidRDefault="005904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C" w:rsidRDefault="0059047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C" w:rsidRDefault="0059047C" w:rsidP="008B5000">
    <w:pPr>
      <w:pStyle w:val="Header"/>
      <w:jc w:val="both"/>
    </w:pPr>
    <w:r>
      <w:rPr>
        <w:noProof/>
        <w:lang w:val="de-DE" w:eastAsia="de-DE"/>
      </w:rPr>
      <w:pict>
        <v:line id="Line 91" o:spid="_x0000_s2049" style="position:absolute;left:0;text-align:left;z-index:-251658240;visibility:visible;mso-position-horizontal-relative:page;mso-position-vertical-relative:page" from="39.75pt,26.25pt" to="752.5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" strokecolor="#f0f0f0" strokeweight="4.5pt">
          <v:stroke linestyle="thinThick"/>
          <w10:wrap anchorx="page" anchory="page"/>
          <w10:anchorlock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C" w:rsidRDefault="0059047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2FEB5E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66CAC6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EFCFB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90E41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9670F2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600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F20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02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C43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8866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stylePaneFormatFilter w:val="3F01"/>
  <w:defaultTabStop w:val="720"/>
  <w:hyphenationZone w:val="283"/>
  <w:doNotHyphenateCaps/>
  <w:drawingGridHorizontalSpacing w:val="78"/>
  <w:drawingGridVerticalSpacing w:val="106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6"/>
    <w:docVar w:name="FormatFile" w:val="wkthmCER.fmt"/>
    <w:docVar w:name="MSWorksKeywords0" w:val=" "/>
    <w:docVar w:name="StylePos" w:val="-1"/>
    <w:docVar w:name="StyleSet" w:val="12"/>
  </w:docVars>
  <w:rsids>
    <w:rsidRoot w:val="00452976"/>
    <w:rsid w:val="000036E7"/>
    <w:rsid w:val="00077AA8"/>
    <w:rsid w:val="00080130"/>
    <w:rsid w:val="00092DA4"/>
    <w:rsid w:val="000E1762"/>
    <w:rsid w:val="000E28A9"/>
    <w:rsid w:val="000F2CDD"/>
    <w:rsid w:val="0014377F"/>
    <w:rsid w:val="001D4E02"/>
    <w:rsid w:val="001F2DA3"/>
    <w:rsid w:val="0025171C"/>
    <w:rsid w:val="002669DA"/>
    <w:rsid w:val="0027218A"/>
    <w:rsid w:val="002B1DBE"/>
    <w:rsid w:val="002F0C6B"/>
    <w:rsid w:val="00357596"/>
    <w:rsid w:val="0037602A"/>
    <w:rsid w:val="003B40BE"/>
    <w:rsid w:val="00452976"/>
    <w:rsid w:val="004D38AD"/>
    <w:rsid w:val="004E66F5"/>
    <w:rsid w:val="00513ED5"/>
    <w:rsid w:val="00532699"/>
    <w:rsid w:val="0059047C"/>
    <w:rsid w:val="005C7219"/>
    <w:rsid w:val="005E2778"/>
    <w:rsid w:val="005F4217"/>
    <w:rsid w:val="00656E7F"/>
    <w:rsid w:val="0068281E"/>
    <w:rsid w:val="00703FC1"/>
    <w:rsid w:val="007446C9"/>
    <w:rsid w:val="00764CE1"/>
    <w:rsid w:val="007960AE"/>
    <w:rsid w:val="007B4CB8"/>
    <w:rsid w:val="007B6FBF"/>
    <w:rsid w:val="007D4F75"/>
    <w:rsid w:val="007E68A3"/>
    <w:rsid w:val="0083534C"/>
    <w:rsid w:val="00871232"/>
    <w:rsid w:val="008A3AF9"/>
    <w:rsid w:val="008A4222"/>
    <w:rsid w:val="008A44A9"/>
    <w:rsid w:val="008B5000"/>
    <w:rsid w:val="008B734F"/>
    <w:rsid w:val="008C4E49"/>
    <w:rsid w:val="00935423"/>
    <w:rsid w:val="00941FA1"/>
    <w:rsid w:val="009B44C2"/>
    <w:rsid w:val="009D7DDF"/>
    <w:rsid w:val="009E1D2F"/>
    <w:rsid w:val="009E43A8"/>
    <w:rsid w:val="00A122AE"/>
    <w:rsid w:val="00A81353"/>
    <w:rsid w:val="00A91806"/>
    <w:rsid w:val="00A959AB"/>
    <w:rsid w:val="00AB212A"/>
    <w:rsid w:val="00AC3FC0"/>
    <w:rsid w:val="00B75B1C"/>
    <w:rsid w:val="00BD3452"/>
    <w:rsid w:val="00C23B14"/>
    <w:rsid w:val="00C342DB"/>
    <w:rsid w:val="00C87AB2"/>
    <w:rsid w:val="00CF10E7"/>
    <w:rsid w:val="00CF3BA5"/>
    <w:rsid w:val="00D00F1E"/>
    <w:rsid w:val="00D247AD"/>
    <w:rsid w:val="00D916AD"/>
    <w:rsid w:val="00E00B5F"/>
    <w:rsid w:val="00E12026"/>
    <w:rsid w:val="00E23578"/>
    <w:rsid w:val="00EB3B32"/>
    <w:rsid w:val="00EC4EAA"/>
    <w:rsid w:val="00FC2C23"/>
    <w:rsid w:val="00FF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6AD"/>
    <w:pPr>
      <w:widowControl w:val="0"/>
    </w:pPr>
    <w:rPr>
      <w:kern w:val="28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16AD"/>
    <w:pPr>
      <w:keepNext/>
      <w:shd w:val="solid" w:color="auto" w:fill="auto"/>
      <w:ind w:left="994" w:right="1008"/>
      <w:jc w:val="center"/>
      <w:outlineLvl w:val="0"/>
    </w:pPr>
    <w:rPr>
      <w:rFonts w:ascii="Edwardian Script ITC" w:hAnsi="Edwardian Script ITC"/>
      <w:color w:val="800000"/>
      <w:sz w:val="9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16AD"/>
    <w:pPr>
      <w:keepNext/>
      <w:outlineLvl w:val="1"/>
    </w:pPr>
    <w:rPr>
      <w:rFonts w:ascii="Impact" w:hAnsi="Impact"/>
      <w:color w:val="000080"/>
      <w:sz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16AD"/>
    <w:pPr>
      <w:keepNext/>
      <w:jc w:val="center"/>
      <w:outlineLvl w:val="2"/>
    </w:pPr>
    <w:rPr>
      <w:rFonts w:ascii="Impact" w:hAnsi="Impact"/>
      <w:color w:val="000080"/>
      <w:sz w:val="3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916AD"/>
    <w:pPr>
      <w:keepNext/>
      <w:outlineLvl w:val="3"/>
    </w:pPr>
    <w:rPr>
      <w:rFonts w:ascii="Impact" w:hAnsi="Impact"/>
      <w:color w:val="000080"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916AD"/>
    <w:pPr>
      <w:keepNext/>
      <w:jc w:val="center"/>
      <w:outlineLvl w:val="4"/>
    </w:pPr>
    <w:rPr>
      <w:rFonts w:ascii="Monotype Corsiva" w:hAnsi="Monotype Corsiva"/>
      <w:color w:val="800000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916AD"/>
    <w:pPr>
      <w:keepNext/>
      <w:outlineLvl w:val="5"/>
    </w:pPr>
    <w:rPr>
      <w:rFonts w:ascii="Arial" w:hAnsi="Arial" w:cs="Arial"/>
      <w:b/>
      <w:bCs/>
      <w:i/>
      <w:iCs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7AB2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87AB2"/>
    <w:rPr>
      <w:rFonts w:ascii="Cambria" w:hAnsi="Cambria" w:cs="Times New Roman"/>
      <w:b/>
      <w:bCs/>
      <w:i/>
      <w:iCs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87AB2"/>
    <w:rPr>
      <w:rFonts w:ascii="Cambria" w:hAnsi="Cambria" w:cs="Times New Roman"/>
      <w:b/>
      <w:bCs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87AB2"/>
    <w:rPr>
      <w:rFonts w:ascii="Calibri" w:hAnsi="Calibri" w:cs="Times New Roman"/>
      <w:b/>
      <w:bCs/>
      <w:kern w:val="28"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87AB2"/>
    <w:rPr>
      <w:rFonts w:ascii="Calibri" w:hAnsi="Calibri" w:cs="Times New Roman"/>
      <w:b/>
      <w:bCs/>
      <w:i/>
      <w:iCs/>
      <w:kern w:val="28"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C87AB2"/>
    <w:rPr>
      <w:rFonts w:ascii="Calibri" w:hAnsi="Calibri" w:cs="Times New Roman"/>
      <w:b/>
      <w:bCs/>
      <w:kern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D916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7AB2"/>
    <w:rPr>
      <w:rFonts w:cs="Times New Roman"/>
      <w:kern w:val="28"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rsid w:val="00D916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7AB2"/>
    <w:rPr>
      <w:rFonts w:cs="Times New Roman"/>
      <w:kern w:val="28"/>
      <w:sz w:val="20"/>
      <w:szCs w:val="20"/>
      <w:lang w:val="en-US" w:eastAsia="en-US"/>
    </w:rPr>
  </w:style>
  <w:style w:type="paragraph" w:customStyle="1" w:styleId="TitleText">
    <w:name w:val="Title Text"/>
    <w:basedOn w:val="Normal"/>
    <w:uiPriority w:val="99"/>
    <w:rsid w:val="00D916AD"/>
    <w:pPr>
      <w:jc w:val="center"/>
    </w:pPr>
    <w:rPr>
      <w:rFonts w:ascii="Impact" w:hAnsi="Impact"/>
      <w:sz w:val="34"/>
    </w:rPr>
  </w:style>
  <w:style w:type="paragraph" w:customStyle="1" w:styleId="Sub-titleText">
    <w:name w:val="Sub-title Text"/>
    <w:basedOn w:val="Normal"/>
    <w:uiPriority w:val="99"/>
    <w:rsid w:val="00D916AD"/>
    <w:pPr>
      <w:jc w:val="center"/>
    </w:pPr>
    <w:rPr>
      <w:rFonts w:ascii="Arial" w:hAnsi="Arial" w:cs="Arial"/>
      <w:b/>
      <w:bCs/>
      <w:i/>
      <w:iCs/>
      <w:sz w:val="26"/>
    </w:rPr>
  </w:style>
  <w:style w:type="paragraph" w:customStyle="1" w:styleId="Contact">
    <w:name w:val="Contact"/>
    <w:basedOn w:val="Normal"/>
    <w:uiPriority w:val="99"/>
    <w:rsid w:val="00D916AD"/>
    <w:pPr>
      <w:widowControl/>
      <w:jc w:val="center"/>
    </w:pPr>
    <w:rPr>
      <w:rFonts w:ascii="Arial" w:hAnsi="Arial"/>
      <w:noProof/>
      <w:kern w:val="0"/>
      <w:sz w:val="16"/>
    </w:rPr>
  </w:style>
  <w:style w:type="paragraph" w:styleId="BodyText">
    <w:name w:val="Body Text"/>
    <w:basedOn w:val="Normal"/>
    <w:link w:val="BodyTextChar"/>
    <w:uiPriority w:val="99"/>
    <w:rsid w:val="00D916AD"/>
    <w:pPr>
      <w:spacing w:before="240" w:after="24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87AB2"/>
    <w:rPr>
      <w:rFonts w:cs="Times New Roman"/>
      <w:kern w:val="28"/>
      <w:sz w:val="20"/>
      <w:szCs w:val="20"/>
      <w:lang w:val="en-US" w:eastAsia="en-US"/>
    </w:rPr>
  </w:style>
  <w:style w:type="paragraph" w:customStyle="1" w:styleId="HeadingText">
    <w:name w:val="Heading Text"/>
    <w:basedOn w:val="Normal"/>
    <w:uiPriority w:val="99"/>
    <w:rsid w:val="00D916AD"/>
    <w:pPr>
      <w:jc w:val="center"/>
    </w:pPr>
    <w:rPr>
      <w:rFonts w:ascii="Impact" w:hAnsi="Impact"/>
      <w:color w:val="FFFFFF"/>
      <w:sz w:val="22"/>
    </w:rPr>
  </w:style>
  <w:style w:type="paragraph" w:customStyle="1" w:styleId="Sub-headingText">
    <w:name w:val="Sub-heading Text"/>
    <w:basedOn w:val="Normal"/>
    <w:uiPriority w:val="99"/>
    <w:rsid w:val="00D916AD"/>
    <w:pPr>
      <w:jc w:val="center"/>
    </w:pPr>
    <w:rPr>
      <w:rFonts w:ascii="Arial" w:hAnsi="Arial" w:cs="Arial"/>
      <w:b/>
      <w:bCs/>
      <w:i/>
      <w:iCs/>
      <w:color w:val="FFFFFF"/>
    </w:rPr>
  </w:style>
  <w:style w:type="paragraph" w:styleId="BalloonText">
    <w:name w:val="Balloon Text"/>
    <w:basedOn w:val="Normal"/>
    <w:link w:val="BalloonTextChar"/>
    <w:uiPriority w:val="99"/>
    <w:semiHidden/>
    <w:rsid w:val="001D4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4E02"/>
    <w:rPr>
      <w:rFonts w:ascii="Tahoma" w:hAnsi="Tahoma" w:cs="Tahoma"/>
      <w:snapToGrid w:val="0"/>
      <w:kern w:val="28"/>
      <w:sz w:val="16"/>
      <w:szCs w:val="16"/>
      <w:lang w:val="en-US" w:eastAsia="en-US"/>
    </w:rPr>
  </w:style>
  <w:style w:type="paragraph" w:styleId="NoSpacing">
    <w:name w:val="No Spacing"/>
    <w:uiPriority w:val="99"/>
    <w:qFormat/>
    <w:rsid w:val="007B6FBF"/>
    <w:pPr>
      <w:widowControl w:val="0"/>
    </w:pPr>
    <w:rPr>
      <w:kern w:val="28"/>
      <w:sz w:val="20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7B6FB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B6FBF"/>
    <w:rPr>
      <w:rFonts w:ascii="Cambria" w:hAnsi="Cambria" w:cs="Times New Roman"/>
      <w:snapToGrid w:val="0"/>
      <w:color w:val="17365D"/>
      <w:spacing w:val="5"/>
      <w:kern w:val="28"/>
      <w:sz w:val="52"/>
      <w:szCs w:val="5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rsid w:val="000036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092DA4"/>
    <w:rPr>
      <w:rFonts w:ascii="Courier New" w:hAnsi="Courier New" w:cs="Courier New"/>
      <w:kern w:val="28"/>
      <w:sz w:val="20"/>
      <w:szCs w:val="20"/>
      <w:lang w:val="en-US" w:eastAsia="en-US"/>
    </w:rPr>
  </w:style>
  <w:style w:type="character" w:customStyle="1" w:styleId="mw-headline">
    <w:name w:val="mw-headline"/>
    <w:basedOn w:val="DefaultParagraphFont"/>
    <w:uiPriority w:val="99"/>
    <w:rsid w:val="00703FC1"/>
    <w:rPr>
      <w:rFonts w:cs="Times New Roman"/>
    </w:rPr>
  </w:style>
  <w:style w:type="character" w:customStyle="1" w:styleId="mw-editsection">
    <w:name w:val="mw-editsection"/>
    <w:basedOn w:val="DefaultParagraphFont"/>
    <w:uiPriority w:val="99"/>
    <w:rsid w:val="00703FC1"/>
    <w:rPr>
      <w:rFonts w:cs="Times New Roman"/>
    </w:rPr>
  </w:style>
  <w:style w:type="character" w:customStyle="1" w:styleId="mw-editsection-bracket">
    <w:name w:val="mw-editsection-bracket"/>
    <w:basedOn w:val="DefaultParagraphFont"/>
    <w:uiPriority w:val="99"/>
    <w:rsid w:val="00703FC1"/>
    <w:rPr>
      <w:rFonts w:cs="Times New Roman"/>
    </w:rPr>
  </w:style>
  <w:style w:type="character" w:styleId="Hyperlink">
    <w:name w:val="Hyperlink"/>
    <w:basedOn w:val="DefaultParagraphFont"/>
    <w:uiPriority w:val="99"/>
    <w:rsid w:val="00703FC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03FC1"/>
    <w:pPr>
      <w:widowControl/>
      <w:spacing w:before="100" w:beforeAutospacing="1" w:after="100" w:afterAutospacing="1"/>
    </w:pPr>
    <w:rPr>
      <w:kern w:val="0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rsid w:val="00703FC1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19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age.jimcdn.com/app/cms/image/transf/none/path/s442f182d67883f17/image/ifb5e8194375fc23c/version/1495886565/image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info-krankenversicherung.com/images/page/krankenversicherung-arbeitslos.jpg" TargetMode="External"/><Relationship Id="rId26" Type="http://schemas.openxmlformats.org/officeDocument/2006/relationships/image" Target="https://upload.wikimedia.org/wikipedia/commons/0/0b/Coat_of_arms_of_Lower_Saxony.sv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https://i.ytimg.com/vi/V0oEvrhUqxA/maxresdefault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w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https://cdn.britannica.com/53/101853-004-B1F719AA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s://upload.wikimedia.org/wikipedia/commons/0/0b/Coat_of_arms_of_Lower_Saxony.svg" TargetMode="External"/><Relationship Id="rId32" Type="http://schemas.openxmlformats.org/officeDocument/2006/relationships/image" Target="https://cdu-niedersachsen.de/wp-content/uploads/2017/11/SAM_7589-1-420x281.jpg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wmf"/><Relationship Id="rId28" Type="http://schemas.openxmlformats.org/officeDocument/2006/relationships/image" Target="https://upload.wikimedia.org/wikipedia/commons/0/0b/Coat_of_arms_of_Lower_Saxony.svg" TargetMode="External"/><Relationship Id="rId36" Type="http://schemas.openxmlformats.org/officeDocument/2006/relationships/footer" Target="footer2.xml"/><Relationship Id="rId10" Type="http://schemas.openxmlformats.org/officeDocument/2006/relationships/image" Target="http://upload.wikimedia.org/wikipedia/commons/0/00/Braunschweiger_Dom_190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www.reiseland-niedersachsen.de/images/tx6dxno8zhk-/xbadestrand-auf-langeoog.jpeg.pagespeed.ic.bGj3PvCHjm.jp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30" Type="http://schemas.openxmlformats.org/officeDocument/2006/relationships/image" Target="https://aisrtl-a.akamaihd.net/masters/1078442/800x450/landtag-befasst-sich-mit-missbrauch-in-katholischer-kirche.jpg" TargetMode="External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Faltblatt\Sunset%20Tri-Fold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Sunset Tri-Fold Brochure</Template>
  <TotalTime>0</TotalTime>
  <Pages>2</Pages>
  <Words>88</Words>
  <Characters>559</Characters>
  <Application>Microsoft Office Outlook</Application>
  <DocSecurity>0</DocSecurity>
  <Lines>0</Lines>
  <Paragraphs>0</Paragraphs>
  <ScaleCrop>false</ScaleCrop>
  <Company>office-lernen.com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Niedersachsen</dc:title>
  <dc:subject/>
  <dc:creator>Sejla</dc:creator>
  <cp:keywords/>
  <dc:description/>
  <cp:lastModifiedBy>Unterrichtsnutzung</cp:lastModifiedBy>
  <cp:revision>7</cp:revision>
  <cp:lastPrinted>2019-03-15T10:31:00Z</cp:lastPrinted>
  <dcterms:created xsi:type="dcterms:W3CDTF">2019-03-18T08:26:00Z</dcterms:created>
  <dcterms:modified xsi:type="dcterms:W3CDTF">2019-03-19T11:29:00Z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 Images licensed from Hemera Technologies, Inc. © 2003. All Rights Reserved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