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B1971" w14:textId="77777777" w:rsidR="008E3516" w:rsidRPr="00A212EB" w:rsidRDefault="0041381B" w:rsidP="00461902">
      <w:pPr>
        <w:rPr>
          <w:rFonts w:ascii="Algerian" w:hAnsi="Algerian"/>
          <w:sz w:val="28"/>
        </w:rPr>
        <w:sectPr w:rsidR="008E3516" w:rsidRPr="00A212EB">
          <w:pgSz w:w="15840" w:h="12240" w:orient="landscape"/>
          <w:pgMar w:top="720" w:right="720" w:bottom="720" w:left="720" w:header="720" w:footer="720" w:gutter="0"/>
          <w:cols w:space="720"/>
          <w:docGrid w:linePitch="360"/>
        </w:sectPr>
      </w:pPr>
      <w:r>
        <w:rPr>
          <w:noProof/>
          <w:lang w:val="pt-PT"/>
        </w:rPr>
        <w:drawing>
          <wp:anchor distT="0" distB="0" distL="114300" distR="114300" simplePos="0" relativeHeight="251949568" behindDoc="1" locked="0" layoutInCell="1" allowOverlap="1" wp14:anchorId="78CE2804" wp14:editId="17E22867">
            <wp:simplePos x="0" y="0"/>
            <wp:positionH relativeFrom="column">
              <wp:posOffset>3560445</wp:posOffset>
            </wp:positionH>
            <wp:positionV relativeFrom="paragraph">
              <wp:posOffset>4933950</wp:posOffset>
            </wp:positionV>
            <wp:extent cx="819785" cy="680720"/>
            <wp:effectExtent l="0" t="0" r="0" b="5080"/>
            <wp:wrapTight wrapText="bothSides">
              <wp:wrapPolygon edited="0">
                <wp:start x="0" y="0"/>
                <wp:lineTo x="0" y="21157"/>
                <wp:lineTo x="21081" y="21157"/>
                <wp:lineTo x="21081"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ir.jpg"/>
                    <pic:cNvPicPr/>
                  </pic:nvPicPr>
                  <pic:blipFill>
                    <a:blip r:embed="rId7" cstate="print">
                      <a:clrChange>
                        <a:clrFrom>
                          <a:srgbClr val="FFFDE4"/>
                        </a:clrFrom>
                        <a:clrTo>
                          <a:srgbClr val="FFFDE4">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19785" cy="680720"/>
                    </a:xfrm>
                    <a:prstGeom prst="rect">
                      <a:avLst/>
                    </a:prstGeom>
                  </pic:spPr>
                </pic:pic>
              </a:graphicData>
            </a:graphic>
            <wp14:sizeRelH relativeFrom="page">
              <wp14:pctWidth>0</wp14:pctWidth>
            </wp14:sizeRelH>
            <wp14:sizeRelV relativeFrom="page">
              <wp14:pctHeight>0</wp14:pctHeight>
            </wp14:sizeRelV>
          </wp:anchor>
        </w:drawing>
      </w:r>
      <w:r w:rsidR="002B52E7" w:rsidRPr="00BF1376">
        <w:rPr>
          <w:noProof/>
          <w:lang w:val="pt-PT"/>
        </w:rPr>
        <w:drawing>
          <wp:anchor distT="0" distB="0" distL="114300" distR="114300" simplePos="0" relativeHeight="251936256" behindDoc="0" locked="0" layoutInCell="1" allowOverlap="1" wp14:anchorId="5A34B023" wp14:editId="32561BD0">
            <wp:simplePos x="0" y="0"/>
            <wp:positionH relativeFrom="margin">
              <wp:posOffset>6619875</wp:posOffset>
            </wp:positionH>
            <wp:positionV relativeFrom="paragraph">
              <wp:posOffset>1381125</wp:posOffset>
            </wp:positionV>
            <wp:extent cx="2571115" cy="1727835"/>
            <wp:effectExtent l="190500" t="190500" r="191135" b="19621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97" r="-1"/>
                    <a:stretch/>
                  </pic:blipFill>
                  <pic:spPr bwMode="auto">
                    <a:xfrm>
                      <a:off x="0" y="0"/>
                      <a:ext cx="2571115" cy="17278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2E7">
        <w:rPr>
          <w:noProof/>
          <w:lang w:val="pt-PT"/>
        </w:rPr>
        <mc:AlternateContent>
          <mc:Choice Requires="wps">
            <w:drawing>
              <wp:anchor distT="0" distB="0" distL="114300" distR="114300" simplePos="0" relativeHeight="251551232" behindDoc="0" locked="0" layoutInCell="1" allowOverlap="1" wp14:anchorId="2C75C006" wp14:editId="3C546844">
                <wp:simplePos x="0" y="0"/>
                <wp:positionH relativeFrom="margin">
                  <wp:posOffset>6553200</wp:posOffset>
                </wp:positionH>
                <wp:positionV relativeFrom="paragraph">
                  <wp:posOffset>742950</wp:posOffset>
                </wp:positionV>
                <wp:extent cx="2713990" cy="371475"/>
                <wp:effectExtent l="0" t="0" r="10160" b="28575"/>
                <wp:wrapNone/>
                <wp:docPr id="1" name="Caixa de texto 1"/>
                <wp:cNvGraphicFramePr/>
                <a:graphic xmlns:a="http://schemas.openxmlformats.org/drawingml/2006/main">
                  <a:graphicData uri="http://schemas.microsoft.com/office/word/2010/wordprocessingShape">
                    <wps:wsp>
                      <wps:cNvSpPr txBox="1"/>
                      <wps:spPr>
                        <a:xfrm>
                          <a:off x="0" y="0"/>
                          <a:ext cx="2713990"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10EE87" w14:textId="77777777" w:rsidR="00D90ACD" w:rsidRPr="00D102E4" w:rsidRDefault="00FA550E" w:rsidP="00D90ACD">
                            <w:pPr>
                              <w:jc w:val="center"/>
                              <w:rPr>
                                <w:rFonts w:ascii="Monotype Corsiva" w:hAnsi="Monotype Corsiva"/>
                                <w:color w:val="365F91" w:themeColor="accent1" w:themeShade="BF"/>
                                <w:sz w:val="44"/>
                                <w:szCs w:val="44"/>
                              </w:rPr>
                            </w:pPr>
                            <w:r w:rsidRPr="00D102E4">
                              <w:rPr>
                                <w:rFonts w:ascii="Monotype Corsiva" w:hAnsi="Monotype Corsiva"/>
                                <w:color w:val="365F91" w:themeColor="accent1" w:themeShade="BF"/>
                                <w:sz w:val="44"/>
                                <w:szCs w:val="44"/>
                              </w:rPr>
                              <w:t xml:space="preserve">Queluz </w:t>
                            </w:r>
                            <w:r w:rsidR="00D102E4" w:rsidRPr="00D102E4">
                              <w:rPr>
                                <w:rFonts w:ascii="Monotype Corsiva" w:hAnsi="Monotype Corsiva"/>
                                <w:color w:val="365F91" w:themeColor="accent1" w:themeShade="BF"/>
                                <w:sz w:val="44"/>
                                <w:szCs w:val="44"/>
                              </w:rPr>
                              <w:t>N</w:t>
                            </w:r>
                            <w:r w:rsidRPr="00D102E4">
                              <w:rPr>
                                <w:rFonts w:ascii="Monotype Corsiva" w:hAnsi="Monotype Corsiva"/>
                                <w:color w:val="365F91" w:themeColor="accent1" w:themeShade="BF"/>
                                <w:sz w:val="44"/>
                                <w:szCs w:val="44"/>
                              </w:rPr>
                              <w:t xml:space="preserve">ational </w:t>
                            </w:r>
                            <w:r w:rsidR="00D102E4" w:rsidRPr="00D102E4">
                              <w:rPr>
                                <w:rFonts w:ascii="Monotype Corsiva" w:hAnsi="Monotype Corsiva"/>
                                <w:color w:val="365F91" w:themeColor="accent1" w:themeShade="BF"/>
                                <w:sz w:val="44"/>
                                <w:szCs w:val="44"/>
                              </w:rPr>
                              <w:t>P</w:t>
                            </w:r>
                            <w:r w:rsidRPr="00D102E4">
                              <w:rPr>
                                <w:rFonts w:ascii="Monotype Corsiva" w:hAnsi="Monotype Corsiva"/>
                                <w:color w:val="365F91" w:themeColor="accent1" w:themeShade="BF"/>
                                <w:sz w:val="44"/>
                                <w:szCs w:val="44"/>
                              </w:rPr>
                              <w:t>alace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5C006" id="_x0000_t202" coordsize="21600,21600" o:spt="202" path="m,l,21600r21600,l21600,xe">
                <v:stroke joinstyle="miter"/>
                <v:path gradientshapeok="t" o:connecttype="rect"/>
              </v:shapetype>
              <v:shape id="Caixa de texto 1" o:spid="_x0000_s1026" type="#_x0000_t202" style="position:absolute;margin-left:516pt;margin-top:58.5pt;width:213.7pt;height:29.25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" fillcolor="white [3201]" strokecolor="#4f81bd [3204]" strokeweight="2pt">
                <v:textbox>
                  <w:txbxContent>
                    <w:p w14:paraId="3710EE87" w14:textId="77777777" w:rsidR="00D90ACD" w:rsidRPr="00D102E4" w:rsidRDefault="00FA550E" w:rsidP="00D90ACD">
                      <w:pPr>
                        <w:jc w:val="center"/>
                        <w:rPr>
                          <w:rFonts w:ascii="Monotype Corsiva" w:hAnsi="Monotype Corsiva"/>
                          <w:color w:val="365F91" w:themeColor="accent1" w:themeShade="BF"/>
                          <w:sz w:val="44"/>
                          <w:szCs w:val="44"/>
                        </w:rPr>
                      </w:pPr>
                      <w:r w:rsidRPr="00D102E4">
                        <w:rPr>
                          <w:rFonts w:ascii="Monotype Corsiva" w:hAnsi="Monotype Corsiva"/>
                          <w:color w:val="365F91" w:themeColor="accent1" w:themeShade="BF"/>
                          <w:sz w:val="44"/>
                          <w:szCs w:val="44"/>
                        </w:rPr>
                        <w:t xml:space="preserve">Queluz </w:t>
                      </w:r>
                      <w:r w:rsidR="00D102E4" w:rsidRPr="00D102E4">
                        <w:rPr>
                          <w:rFonts w:ascii="Monotype Corsiva" w:hAnsi="Monotype Corsiva"/>
                          <w:color w:val="365F91" w:themeColor="accent1" w:themeShade="BF"/>
                          <w:sz w:val="44"/>
                          <w:szCs w:val="44"/>
                        </w:rPr>
                        <w:t>N</w:t>
                      </w:r>
                      <w:r w:rsidRPr="00D102E4">
                        <w:rPr>
                          <w:rFonts w:ascii="Monotype Corsiva" w:hAnsi="Monotype Corsiva"/>
                          <w:color w:val="365F91" w:themeColor="accent1" w:themeShade="BF"/>
                          <w:sz w:val="44"/>
                          <w:szCs w:val="44"/>
                        </w:rPr>
                        <w:t xml:space="preserve">ational </w:t>
                      </w:r>
                      <w:r w:rsidR="00D102E4" w:rsidRPr="00D102E4">
                        <w:rPr>
                          <w:rFonts w:ascii="Monotype Corsiva" w:hAnsi="Monotype Corsiva"/>
                          <w:color w:val="365F91" w:themeColor="accent1" w:themeShade="BF"/>
                          <w:sz w:val="44"/>
                          <w:szCs w:val="44"/>
                        </w:rPr>
                        <w:t>P</w:t>
                      </w:r>
                      <w:r w:rsidRPr="00D102E4">
                        <w:rPr>
                          <w:rFonts w:ascii="Monotype Corsiva" w:hAnsi="Monotype Corsiva"/>
                          <w:color w:val="365F91" w:themeColor="accent1" w:themeShade="BF"/>
                          <w:sz w:val="44"/>
                          <w:szCs w:val="44"/>
                        </w:rPr>
                        <w:t>alace</w:t>
                      </w:r>
                    </w:p>
                  </w:txbxContent>
                </v:textbox>
                <w10:wrap anchorx="margin"/>
              </v:shape>
            </w:pict>
          </mc:Fallback>
        </mc:AlternateContent>
      </w:r>
      <w:r w:rsidR="00026713">
        <w:rPr>
          <w:noProof/>
          <w:lang w:val="pt-PT"/>
        </w:rPr>
        <w:drawing>
          <wp:anchor distT="0" distB="0" distL="114300" distR="114300" simplePos="0" relativeHeight="251948544" behindDoc="1" locked="0" layoutInCell="1" allowOverlap="1" wp14:anchorId="0D30DA7D" wp14:editId="263AA276">
            <wp:simplePos x="0" y="0"/>
            <wp:positionH relativeFrom="column">
              <wp:posOffset>3565525</wp:posOffset>
            </wp:positionH>
            <wp:positionV relativeFrom="paragraph">
              <wp:posOffset>5657215</wp:posOffset>
            </wp:positionV>
            <wp:extent cx="899160" cy="600075"/>
            <wp:effectExtent l="0" t="0" r="0" b="9525"/>
            <wp:wrapTight wrapText="bothSides">
              <wp:wrapPolygon edited="0">
                <wp:start x="7322" y="0"/>
                <wp:lineTo x="1373" y="12343"/>
                <wp:lineTo x="1373" y="20571"/>
                <wp:lineTo x="2746" y="21257"/>
                <wp:lineTo x="19678" y="21257"/>
                <wp:lineTo x="19678" y="13029"/>
                <wp:lineTo x="12814" y="0"/>
                <wp:lineTo x="7322" y="0"/>
              </wp:wrapPolygon>
            </wp:wrapTight>
            <wp:docPr id="8" name="Imagem 8" descr="Resultado de imagem para logotipo escola miguel to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logotipo escola miguel torga"/>
                    <pic:cNvPicPr>
                      <a:picLocks noChangeAspect="1" noChangeArrowheads="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91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13" w:rsidRPr="0048427C">
        <w:rPr>
          <w:rFonts w:ascii="Calibri" w:eastAsia="Calibri" w:hAnsi="Calibri" w:cs="Times New Roman"/>
          <w:noProof/>
          <w:lang w:val="pt-PT"/>
        </w:rPr>
        <w:drawing>
          <wp:anchor distT="0" distB="0" distL="114300" distR="114300" simplePos="0" relativeHeight="251935232" behindDoc="1" locked="0" layoutInCell="1" allowOverlap="1" wp14:anchorId="3277536C" wp14:editId="26C825CF">
            <wp:simplePos x="0" y="0"/>
            <wp:positionH relativeFrom="column">
              <wp:posOffset>4495800</wp:posOffset>
            </wp:positionH>
            <wp:positionV relativeFrom="paragraph">
              <wp:posOffset>4714875</wp:posOffset>
            </wp:positionV>
            <wp:extent cx="1554480" cy="1633220"/>
            <wp:effectExtent l="0" t="0" r="7620" b="5080"/>
            <wp:wrapTight wrapText="bothSides">
              <wp:wrapPolygon edited="0">
                <wp:start x="265" y="0"/>
                <wp:lineTo x="0" y="756"/>
                <wp:lineTo x="0" y="20407"/>
                <wp:lineTo x="265" y="21415"/>
                <wp:lineTo x="21176" y="21415"/>
                <wp:lineTo x="21441" y="20407"/>
                <wp:lineTo x="21441" y="756"/>
                <wp:lineTo x="21176" y="0"/>
                <wp:lineTo x="265"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633220"/>
                    </a:xfrm>
                    <a:prstGeom prst="rect">
                      <a:avLst/>
                    </a:prstGeom>
                    <a:noFill/>
                  </pic:spPr>
                </pic:pic>
              </a:graphicData>
            </a:graphic>
            <wp14:sizeRelH relativeFrom="margin">
              <wp14:pctWidth>0</wp14:pctWidth>
            </wp14:sizeRelH>
            <wp14:sizeRelV relativeFrom="margin">
              <wp14:pctHeight>0</wp14:pctHeight>
            </wp14:sizeRelV>
          </wp:anchor>
        </w:drawing>
      </w:r>
      <w:r w:rsidR="00422699">
        <w:rPr>
          <w:noProof/>
          <w:lang w:val="pt-PT"/>
        </w:rPr>
        <mc:AlternateContent>
          <mc:Choice Requires="wps">
            <w:drawing>
              <wp:anchor distT="0" distB="0" distL="114300" distR="114300" simplePos="0" relativeHeight="251404799" behindDoc="0" locked="0" layoutInCell="1" allowOverlap="1" wp14:anchorId="675F4C4A" wp14:editId="4DFEA7C5">
                <wp:simplePos x="0" y="0"/>
                <wp:positionH relativeFrom="column">
                  <wp:posOffset>4686300</wp:posOffset>
                </wp:positionH>
                <wp:positionV relativeFrom="paragraph">
                  <wp:posOffset>285750</wp:posOffset>
                </wp:positionV>
                <wp:extent cx="2914650" cy="6076950"/>
                <wp:effectExtent l="57150" t="38100" r="76200" b="95250"/>
                <wp:wrapNone/>
                <wp:docPr id="11" name="Caixa de texto 11"/>
                <wp:cNvGraphicFramePr/>
                <a:graphic xmlns:a="http://schemas.openxmlformats.org/drawingml/2006/main">
                  <a:graphicData uri="http://schemas.microsoft.com/office/word/2010/wordprocessingShape">
                    <wps:wsp>
                      <wps:cNvSpPr txBox="1"/>
                      <wps:spPr>
                        <a:xfrm>
                          <a:off x="0" y="0"/>
                          <a:ext cx="2914650" cy="60769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C377CC5" w14:textId="77777777" w:rsidR="003F1A45" w:rsidRDefault="003F1A45"/>
                          <w:p w14:paraId="67BA499C" w14:textId="77777777" w:rsidR="00BF1376" w:rsidRDefault="00BF1376"/>
                          <w:p w14:paraId="70A6E0C7" w14:textId="77777777" w:rsidR="00BF1376" w:rsidRDefault="00BF1376"/>
                          <w:p w14:paraId="4D0A1CD7" w14:textId="77777777" w:rsidR="00BF1376" w:rsidRDefault="00BF1376"/>
                          <w:p w14:paraId="18014956" w14:textId="77777777" w:rsidR="00BF1376" w:rsidRDefault="00BF1376"/>
                          <w:p w14:paraId="04672AEF" w14:textId="77777777" w:rsidR="00BF1376" w:rsidRDefault="00BF1376"/>
                          <w:p w14:paraId="04E6B944" w14:textId="77777777" w:rsidR="00BF1376" w:rsidRDefault="00BF1376"/>
                          <w:p w14:paraId="225E2026" w14:textId="77777777" w:rsidR="00BF1376" w:rsidRDefault="00BF1376"/>
                          <w:p w14:paraId="10041F5C" w14:textId="77777777" w:rsidR="00BF1376" w:rsidRDefault="00BF1376"/>
                          <w:p w14:paraId="0933BFD4" w14:textId="77777777" w:rsidR="00BF1376" w:rsidRPr="002B52E7" w:rsidRDefault="002B52E7" w:rsidP="002B52E7">
                            <w:pPr>
                              <w:jc w:val="center"/>
                              <w:rPr>
                                <w:rFonts w:asciiTheme="majorHAnsi" w:hAnsiTheme="majorHAnsi"/>
                                <w:sz w:val="28"/>
                                <w:szCs w:val="24"/>
                                <w:lang w:val="en-US"/>
                              </w:rPr>
                            </w:pPr>
                            <w:r w:rsidRPr="002B52E7">
                              <w:rPr>
                                <w:rFonts w:asciiTheme="majorHAnsi" w:hAnsiTheme="majorHAnsi"/>
                                <w:sz w:val="28"/>
                                <w:szCs w:val="24"/>
                                <w:lang w:val="en-US"/>
                              </w:rPr>
                              <w:t>Travel back to the past and immerse yourself in the rich history of this ornate palace and its gardens. Considered Portugal's response to Versailles, it was originally designed to serve as a summer residence for the royal family, before King D. Pedro III transformed it into a complete palace. Queue in and discover for yourself the majesty of the 18th century aristocracy!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F4C4A" id="Caixa de texto 11" o:spid="_x0000_s1027" type="#_x0000_t202" style="position:absolute;margin-left:369pt;margin-top:22.5pt;width:229.5pt;height:478.5pt;z-index:251404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2C377CC5" w14:textId="77777777" w:rsidR="003F1A45" w:rsidRDefault="003F1A45"/>
                    <w:p w14:paraId="67BA499C" w14:textId="77777777" w:rsidR="00BF1376" w:rsidRDefault="00BF1376"/>
                    <w:p w14:paraId="70A6E0C7" w14:textId="77777777" w:rsidR="00BF1376" w:rsidRDefault="00BF1376"/>
                    <w:p w14:paraId="4D0A1CD7" w14:textId="77777777" w:rsidR="00BF1376" w:rsidRDefault="00BF1376"/>
                    <w:p w14:paraId="18014956" w14:textId="77777777" w:rsidR="00BF1376" w:rsidRDefault="00BF1376"/>
                    <w:p w14:paraId="04672AEF" w14:textId="77777777" w:rsidR="00BF1376" w:rsidRDefault="00BF1376"/>
                    <w:p w14:paraId="04E6B944" w14:textId="77777777" w:rsidR="00BF1376" w:rsidRDefault="00BF1376"/>
                    <w:p w14:paraId="225E2026" w14:textId="77777777" w:rsidR="00BF1376" w:rsidRDefault="00BF1376"/>
                    <w:p w14:paraId="10041F5C" w14:textId="77777777" w:rsidR="00BF1376" w:rsidRDefault="00BF1376"/>
                    <w:p w14:paraId="0933BFD4" w14:textId="77777777" w:rsidR="00BF1376" w:rsidRPr="002B52E7" w:rsidRDefault="002B52E7" w:rsidP="002B52E7">
                      <w:pPr>
                        <w:jc w:val="center"/>
                        <w:rPr>
                          <w:rFonts w:asciiTheme="majorHAnsi" w:hAnsiTheme="majorHAnsi"/>
                          <w:sz w:val="28"/>
                          <w:szCs w:val="24"/>
                          <w:lang w:val="en-US"/>
                        </w:rPr>
                      </w:pPr>
                      <w:r w:rsidRPr="002B52E7">
                        <w:rPr>
                          <w:rFonts w:asciiTheme="majorHAnsi" w:hAnsiTheme="majorHAnsi"/>
                          <w:sz w:val="28"/>
                          <w:szCs w:val="24"/>
                          <w:lang w:val="en-US"/>
                        </w:rPr>
                        <w:t>Travel back to the past and immerse yourself in the rich history of this ornate palace and its gardens. Considered Portugal's response to Versailles, it was originally designed to serve as a summer residence for the royal family, before King D. Pedro III transformed it into a complete palace. Queue in and discover for yourself the majesty of the 18th century aristocracy!</w:t>
                      </w:r>
                    </w:p>
                  </w:txbxContent>
                </v:textbox>
              </v:shape>
            </w:pict>
          </mc:Fallback>
        </mc:AlternateContent>
      </w:r>
      <w:r w:rsidR="00422699">
        <w:rPr>
          <w:noProof/>
          <w:lang w:val="pt-PT"/>
        </w:rPr>
        <mc:AlternateContent>
          <mc:Choice Requires="wps">
            <w:drawing>
              <wp:anchor distT="0" distB="0" distL="114300" distR="114300" simplePos="0" relativeHeight="251933184" behindDoc="1" locked="0" layoutInCell="1" allowOverlap="1" wp14:anchorId="3D771831" wp14:editId="1CE7F1A9">
                <wp:simplePos x="0" y="0"/>
                <wp:positionH relativeFrom="column">
                  <wp:posOffset>1619250</wp:posOffset>
                </wp:positionH>
                <wp:positionV relativeFrom="paragraph">
                  <wp:posOffset>285750</wp:posOffset>
                </wp:positionV>
                <wp:extent cx="2828925" cy="6086475"/>
                <wp:effectExtent l="57150" t="38100" r="85725" b="104775"/>
                <wp:wrapNone/>
                <wp:docPr id="12" name="Caixa de texto 12"/>
                <wp:cNvGraphicFramePr/>
                <a:graphic xmlns:a="http://schemas.openxmlformats.org/drawingml/2006/main">
                  <a:graphicData uri="http://schemas.microsoft.com/office/word/2010/wordprocessingShape">
                    <wps:wsp>
                      <wps:cNvSpPr txBox="1"/>
                      <wps:spPr>
                        <a:xfrm>
                          <a:off x="0" y="0"/>
                          <a:ext cx="2828925" cy="6086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1615AE3" w14:textId="5DB5615F" w:rsidR="0041381B" w:rsidRDefault="00D30BBE" w:rsidP="00762A5E">
                            <w:pPr>
                              <w:spacing w:after="0" w:line="360" w:lineRule="auto"/>
                              <w:rPr>
                                <w:rFonts w:asciiTheme="majorHAnsi" w:hAnsiTheme="majorHAnsi"/>
                                <w:b/>
                                <w:bCs/>
                                <w:color w:val="365F91" w:themeColor="accent1" w:themeShade="BF"/>
                                <w:sz w:val="32"/>
                                <w:szCs w:val="32"/>
                                <w:lang w:val="en-US"/>
                              </w:rPr>
                            </w:pPr>
                            <w:r>
                              <w:rPr>
                                <w:rFonts w:ascii="MV Boli" w:hAnsi="MV Boli" w:cs="MV Boli"/>
                                <w:b/>
                                <w:bCs/>
                                <w:color w:val="365F91" w:themeColor="accent1" w:themeShade="BF"/>
                                <w:sz w:val="40"/>
                                <w:szCs w:val="40"/>
                                <w:u w:val="wave"/>
                                <w:lang w:val="en-US"/>
                              </w:rPr>
                              <w:t>SCHEDULE:</w:t>
                            </w:r>
                          </w:p>
                          <w:p w14:paraId="6EE8AC1A" w14:textId="77777777" w:rsidR="00762A5E" w:rsidRPr="0041381B" w:rsidRDefault="0041381B" w:rsidP="00762A5E">
                            <w:pPr>
                              <w:spacing w:after="0" w:line="360" w:lineRule="auto"/>
                              <w:rPr>
                                <w:rFonts w:asciiTheme="majorHAnsi" w:hAnsiTheme="majorHAnsi"/>
                                <w:b/>
                                <w:bCs/>
                                <w:color w:val="365F91" w:themeColor="accent1" w:themeShade="BF"/>
                                <w:sz w:val="28"/>
                                <w:szCs w:val="32"/>
                                <w:lang w:val="en-US"/>
                              </w:rPr>
                            </w:pPr>
                            <w:r w:rsidRPr="0041381B">
                              <w:rPr>
                                <w:rFonts w:asciiTheme="majorHAnsi" w:hAnsiTheme="majorHAnsi"/>
                                <w:b/>
                                <w:bCs/>
                                <w:color w:val="365F91" w:themeColor="accent1" w:themeShade="BF"/>
                                <w:sz w:val="28"/>
                                <w:szCs w:val="32"/>
                                <w:lang w:val="en-US"/>
                              </w:rPr>
                              <w:t>ENTRANCE 9:00pm</w:t>
                            </w:r>
                          </w:p>
                          <w:p w14:paraId="1EECB1EB" w14:textId="5D849754"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Qu</w:t>
                            </w:r>
                            <w:r w:rsidR="006B77A2">
                              <w:rPr>
                                <w:rFonts w:asciiTheme="majorHAnsi" w:hAnsiTheme="majorHAnsi"/>
                                <w:sz w:val="28"/>
                                <w:szCs w:val="24"/>
                                <w:lang w:val="en-US"/>
                              </w:rPr>
                              <w:t xml:space="preserve">eluz Palace and Gardens </w:t>
                            </w:r>
                            <w:r w:rsidR="00D30BBE">
                              <w:rPr>
                                <w:rFonts w:asciiTheme="majorHAnsi" w:hAnsiTheme="majorHAnsi"/>
                                <w:sz w:val="28"/>
                                <w:szCs w:val="24"/>
                                <w:lang w:val="en-US"/>
                              </w:rPr>
                              <w:t>O</w:t>
                            </w:r>
                            <w:r w:rsidRPr="0041381B">
                              <w:rPr>
                                <w:rFonts w:asciiTheme="majorHAnsi" w:hAnsiTheme="majorHAnsi"/>
                                <w:sz w:val="28"/>
                                <w:szCs w:val="24"/>
                                <w:lang w:val="en-US"/>
                              </w:rPr>
                              <w:t>pen all days.</w:t>
                            </w:r>
                          </w:p>
                          <w:p w14:paraId="7972416F"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Schedule until March 23, 2019</w:t>
                            </w:r>
                          </w:p>
                          <w:p w14:paraId="2F4540F4"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9am to 6pm (last entry 5pm)</w:t>
                            </w:r>
                          </w:p>
                          <w:p w14:paraId="0ED98D69"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After March 23, 2019</w:t>
                            </w:r>
                          </w:p>
                          <w:p w14:paraId="4B12B489"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9am to 7pm (last entry 6pm)</w:t>
                            </w:r>
                          </w:p>
                          <w:p w14:paraId="27A4B8DF" w14:textId="77777777" w:rsidR="0041381B" w:rsidRPr="0041381B" w:rsidRDefault="0041381B" w:rsidP="0041381B">
                            <w:pPr>
                              <w:spacing w:after="0" w:line="360" w:lineRule="auto"/>
                              <w:rPr>
                                <w:rFonts w:asciiTheme="majorHAnsi" w:hAnsiTheme="majorHAnsi" w:cs="MV Boli"/>
                                <w:color w:val="365F91" w:themeColor="accent1" w:themeShade="BF"/>
                                <w:sz w:val="28"/>
                                <w:szCs w:val="28"/>
                                <w:lang w:val="pt-PT"/>
                              </w:rPr>
                            </w:pPr>
                            <w:r w:rsidRPr="0041381B">
                              <w:rPr>
                                <w:rFonts w:asciiTheme="majorHAnsi" w:hAnsiTheme="majorHAnsi"/>
                                <w:sz w:val="28"/>
                                <w:szCs w:val="24"/>
                                <w:lang w:val="pt-PT"/>
                              </w:rPr>
                              <w:t xml:space="preserve">Address: Largo Queluz Palace. 2745-191 Queluz. </w:t>
                            </w:r>
                          </w:p>
                          <w:p w14:paraId="75551954" w14:textId="66958DE6" w:rsidR="00762A5E" w:rsidRPr="0041381B" w:rsidRDefault="00422699" w:rsidP="0041381B">
                            <w:pPr>
                              <w:spacing w:after="0" w:line="360" w:lineRule="auto"/>
                              <w:rPr>
                                <w:rFonts w:asciiTheme="majorHAnsi" w:hAnsiTheme="majorHAnsi" w:cs="MV Boli"/>
                                <w:color w:val="365F91" w:themeColor="accent1" w:themeShade="BF"/>
                                <w:sz w:val="24"/>
                                <w:szCs w:val="28"/>
                                <w:lang w:val="pt-PT"/>
                              </w:rPr>
                            </w:pPr>
                            <w:r w:rsidRPr="0041381B">
                              <w:rPr>
                                <w:rFonts w:asciiTheme="majorHAnsi" w:hAnsiTheme="majorHAnsi" w:cs="MV Boli"/>
                                <w:color w:val="365F91" w:themeColor="accent1" w:themeShade="BF"/>
                                <w:sz w:val="24"/>
                                <w:szCs w:val="28"/>
                                <w:lang w:val="pt-PT"/>
                              </w:rPr>
                              <w:t>CELL</w:t>
                            </w:r>
                            <w:r w:rsidR="00D30BBE">
                              <w:rPr>
                                <w:rFonts w:asciiTheme="majorHAnsi" w:hAnsiTheme="majorHAnsi" w:cs="MV Boli"/>
                                <w:color w:val="365F91" w:themeColor="accent1" w:themeShade="BF"/>
                                <w:sz w:val="24"/>
                                <w:szCs w:val="28"/>
                                <w:lang w:val="pt-PT"/>
                              </w:rPr>
                              <w:t>PHONE</w:t>
                            </w:r>
                            <w:r w:rsidRPr="0041381B">
                              <w:rPr>
                                <w:rFonts w:asciiTheme="majorHAnsi" w:hAnsiTheme="majorHAnsi" w:cs="MV Boli"/>
                                <w:color w:val="365F91" w:themeColor="accent1" w:themeShade="BF"/>
                                <w:sz w:val="24"/>
                                <w:szCs w:val="28"/>
                                <w:lang w:val="pt-PT"/>
                              </w:rPr>
                              <w:t xml:space="preserve"> </w:t>
                            </w:r>
                            <w:r w:rsidR="0041381B">
                              <w:rPr>
                                <w:rFonts w:asciiTheme="majorHAnsi" w:hAnsiTheme="majorHAnsi" w:cs="MV Boli"/>
                                <w:color w:val="365F91" w:themeColor="accent1" w:themeShade="BF"/>
                                <w:sz w:val="24"/>
                                <w:szCs w:val="28"/>
                                <w:lang w:val="pt-PT"/>
                              </w:rPr>
                              <w:t xml:space="preserve">: </w:t>
                            </w:r>
                            <w:r w:rsidR="00762A5E" w:rsidRPr="0041381B">
                              <w:rPr>
                                <w:rFonts w:ascii="MV Boli" w:hAnsi="MV Boli" w:cs="MV Boli"/>
                                <w:i/>
                                <w:iCs/>
                                <w:sz w:val="20"/>
                                <w:lang w:val="pt-PT"/>
                              </w:rPr>
                              <w:t>+351 21 923 73 00</w:t>
                            </w:r>
                          </w:p>
                          <w:p w14:paraId="5CB98EF2" w14:textId="77777777" w:rsidR="00762A5E" w:rsidRPr="0041381B" w:rsidRDefault="00762A5E" w:rsidP="00762A5E">
                            <w:pPr>
                              <w:spacing w:after="0"/>
                              <w:rPr>
                                <w:rFonts w:asciiTheme="majorHAnsi" w:hAnsiTheme="majorHAnsi" w:cs="MV Boli"/>
                                <w:color w:val="365F91" w:themeColor="accent1" w:themeShade="BF"/>
                                <w:szCs w:val="24"/>
                                <w:lang w:val="pt-PT"/>
                              </w:rPr>
                            </w:pPr>
                          </w:p>
                          <w:p w14:paraId="55ADB540" w14:textId="77777777" w:rsidR="00BF1376" w:rsidRDefault="00BF1376" w:rsidP="0048427C">
                            <w:pPr>
                              <w:jc w:val="center"/>
                              <w:rPr>
                                <w:rFonts w:ascii="MV Boli" w:hAnsi="MV Boli" w:cs="MV Boli"/>
                                <w:b/>
                                <w:bCs/>
                                <w:color w:val="365F91" w:themeColor="accent1" w:themeShade="BF"/>
                                <w:sz w:val="40"/>
                                <w:szCs w:val="40"/>
                                <w:lang w:val="pt-PT"/>
                              </w:rPr>
                            </w:pPr>
                          </w:p>
                          <w:p w14:paraId="040F4234" w14:textId="77777777" w:rsidR="00BF1376" w:rsidRDefault="00BF1376" w:rsidP="0048427C">
                            <w:pPr>
                              <w:jc w:val="center"/>
                              <w:rPr>
                                <w:rFonts w:ascii="MV Boli" w:hAnsi="MV Boli" w:cs="MV Boli"/>
                                <w:b/>
                                <w:bCs/>
                                <w:color w:val="365F91" w:themeColor="accent1" w:themeShade="BF"/>
                                <w:sz w:val="40"/>
                                <w:szCs w:val="40"/>
                                <w:lang w:val="pt-PT"/>
                              </w:rPr>
                            </w:pPr>
                          </w:p>
                          <w:p w14:paraId="586B7239" w14:textId="77777777" w:rsidR="00BF1376" w:rsidRDefault="00BF1376" w:rsidP="0048427C">
                            <w:pPr>
                              <w:jc w:val="center"/>
                              <w:rPr>
                                <w:rFonts w:ascii="MV Boli" w:hAnsi="MV Boli" w:cs="MV Boli"/>
                                <w:b/>
                                <w:bCs/>
                                <w:color w:val="365F91" w:themeColor="accent1" w:themeShade="BF"/>
                                <w:sz w:val="40"/>
                                <w:szCs w:val="40"/>
                                <w:lang w:val="pt-PT"/>
                              </w:rPr>
                            </w:pPr>
                          </w:p>
                          <w:p w14:paraId="2D09CA6D" w14:textId="77777777" w:rsidR="00BF1376" w:rsidRDefault="00BF1376" w:rsidP="0048427C">
                            <w:pPr>
                              <w:jc w:val="center"/>
                              <w:rPr>
                                <w:rFonts w:ascii="MV Boli" w:hAnsi="MV Boli" w:cs="MV Boli"/>
                                <w:b/>
                                <w:bCs/>
                                <w:color w:val="365F91" w:themeColor="accent1" w:themeShade="BF"/>
                                <w:sz w:val="40"/>
                                <w:szCs w:val="40"/>
                                <w:lang w:val="pt-PT"/>
                              </w:rPr>
                            </w:pPr>
                          </w:p>
                          <w:p w14:paraId="6BA789A4" w14:textId="77777777" w:rsidR="00BF1376" w:rsidRPr="00BF1376" w:rsidRDefault="00BF1376" w:rsidP="00762A5E">
                            <w:pPr>
                              <w:rPr>
                                <w:rFonts w:ascii="MV Boli" w:hAnsi="MV Boli" w:cs="MV Boli"/>
                                <w:b/>
                                <w:bCs/>
                                <w:color w:val="365F91" w:themeColor="accent1" w:themeShade="BF"/>
                                <w:sz w:val="28"/>
                                <w:szCs w:val="28"/>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1831" id="Caixa de texto 12" o:spid="_x0000_s1028" type="#_x0000_t202" style="position:absolute;margin-left:127.5pt;margin-top:22.5pt;width:222.75pt;height:479.2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61615AE3" w14:textId="5DB5615F" w:rsidR="0041381B" w:rsidRDefault="00D30BBE" w:rsidP="00762A5E">
                      <w:pPr>
                        <w:spacing w:after="0" w:line="360" w:lineRule="auto"/>
                        <w:rPr>
                          <w:rFonts w:asciiTheme="majorHAnsi" w:hAnsiTheme="majorHAnsi"/>
                          <w:b/>
                          <w:bCs/>
                          <w:color w:val="365F91" w:themeColor="accent1" w:themeShade="BF"/>
                          <w:sz w:val="32"/>
                          <w:szCs w:val="32"/>
                          <w:lang w:val="en-US"/>
                        </w:rPr>
                      </w:pPr>
                      <w:r>
                        <w:rPr>
                          <w:rFonts w:ascii="MV Boli" w:hAnsi="MV Boli" w:cs="MV Boli"/>
                          <w:b/>
                          <w:bCs/>
                          <w:color w:val="365F91" w:themeColor="accent1" w:themeShade="BF"/>
                          <w:sz w:val="40"/>
                          <w:szCs w:val="40"/>
                          <w:u w:val="wave"/>
                          <w:lang w:val="en-US"/>
                        </w:rPr>
                        <w:t>SCHEDULE:</w:t>
                      </w:r>
                    </w:p>
                    <w:p w14:paraId="6EE8AC1A" w14:textId="77777777" w:rsidR="00762A5E" w:rsidRPr="0041381B" w:rsidRDefault="0041381B" w:rsidP="00762A5E">
                      <w:pPr>
                        <w:spacing w:after="0" w:line="360" w:lineRule="auto"/>
                        <w:rPr>
                          <w:rFonts w:asciiTheme="majorHAnsi" w:hAnsiTheme="majorHAnsi"/>
                          <w:b/>
                          <w:bCs/>
                          <w:color w:val="365F91" w:themeColor="accent1" w:themeShade="BF"/>
                          <w:sz w:val="28"/>
                          <w:szCs w:val="32"/>
                          <w:lang w:val="en-US"/>
                        </w:rPr>
                      </w:pPr>
                      <w:r w:rsidRPr="0041381B">
                        <w:rPr>
                          <w:rFonts w:asciiTheme="majorHAnsi" w:hAnsiTheme="majorHAnsi"/>
                          <w:b/>
                          <w:bCs/>
                          <w:color w:val="365F91" w:themeColor="accent1" w:themeShade="BF"/>
                          <w:sz w:val="28"/>
                          <w:szCs w:val="32"/>
                          <w:lang w:val="en-US"/>
                        </w:rPr>
                        <w:t>ENTRANCE 9:00pm</w:t>
                      </w:r>
                    </w:p>
                    <w:p w14:paraId="1EECB1EB" w14:textId="5D849754"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Qu</w:t>
                      </w:r>
                      <w:r w:rsidR="006B77A2">
                        <w:rPr>
                          <w:rFonts w:asciiTheme="majorHAnsi" w:hAnsiTheme="majorHAnsi"/>
                          <w:sz w:val="28"/>
                          <w:szCs w:val="24"/>
                          <w:lang w:val="en-US"/>
                        </w:rPr>
                        <w:t xml:space="preserve">eluz Palace and Gardens </w:t>
                      </w:r>
                      <w:r w:rsidR="00D30BBE">
                        <w:rPr>
                          <w:rFonts w:asciiTheme="majorHAnsi" w:hAnsiTheme="majorHAnsi"/>
                          <w:sz w:val="28"/>
                          <w:szCs w:val="24"/>
                          <w:lang w:val="en-US"/>
                        </w:rPr>
                        <w:t>O</w:t>
                      </w:r>
                      <w:r w:rsidRPr="0041381B">
                        <w:rPr>
                          <w:rFonts w:asciiTheme="majorHAnsi" w:hAnsiTheme="majorHAnsi"/>
                          <w:sz w:val="28"/>
                          <w:szCs w:val="24"/>
                          <w:lang w:val="en-US"/>
                        </w:rPr>
                        <w:t>pen all days.</w:t>
                      </w:r>
                    </w:p>
                    <w:p w14:paraId="7972416F"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Schedule until March 23, 2019</w:t>
                      </w:r>
                    </w:p>
                    <w:p w14:paraId="2F4540F4"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9am to 6pm (last entry 5pm)</w:t>
                      </w:r>
                    </w:p>
                    <w:p w14:paraId="0ED98D69"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After March 23, 2019</w:t>
                      </w:r>
                    </w:p>
                    <w:p w14:paraId="4B12B489" w14:textId="77777777" w:rsidR="0041381B" w:rsidRPr="0041381B" w:rsidRDefault="0041381B" w:rsidP="0041381B">
                      <w:pPr>
                        <w:spacing w:after="0" w:line="360" w:lineRule="auto"/>
                        <w:rPr>
                          <w:rFonts w:asciiTheme="majorHAnsi" w:hAnsiTheme="majorHAnsi"/>
                          <w:sz w:val="28"/>
                          <w:szCs w:val="24"/>
                          <w:lang w:val="en-US"/>
                        </w:rPr>
                      </w:pPr>
                      <w:r w:rsidRPr="0041381B">
                        <w:rPr>
                          <w:rFonts w:asciiTheme="majorHAnsi" w:hAnsiTheme="majorHAnsi"/>
                          <w:sz w:val="28"/>
                          <w:szCs w:val="24"/>
                          <w:lang w:val="en-US"/>
                        </w:rPr>
                        <w:t>9am to 7pm (last entry 6pm)</w:t>
                      </w:r>
                    </w:p>
                    <w:p w14:paraId="27A4B8DF" w14:textId="77777777" w:rsidR="0041381B" w:rsidRPr="0041381B" w:rsidRDefault="0041381B" w:rsidP="0041381B">
                      <w:pPr>
                        <w:spacing w:after="0" w:line="360" w:lineRule="auto"/>
                        <w:rPr>
                          <w:rFonts w:asciiTheme="majorHAnsi" w:hAnsiTheme="majorHAnsi" w:cs="MV Boli"/>
                          <w:color w:val="365F91" w:themeColor="accent1" w:themeShade="BF"/>
                          <w:sz w:val="28"/>
                          <w:szCs w:val="28"/>
                          <w:lang w:val="pt-PT"/>
                        </w:rPr>
                      </w:pPr>
                      <w:r w:rsidRPr="0041381B">
                        <w:rPr>
                          <w:rFonts w:asciiTheme="majorHAnsi" w:hAnsiTheme="majorHAnsi"/>
                          <w:sz w:val="28"/>
                          <w:szCs w:val="24"/>
                          <w:lang w:val="pt-PT"/>
                        </w:rPr>
                        <w:t xml:space="preserve">Address: Largo Queluz Palace. 2745-191 Queluz. </w:t>
                      </w:r>
                    </w:p>
                    <w:p w14:paraId="75551954" w14:textId="66958DE6" w:rsidR="00762A5E" w:rsidRPr="0041381B" w:rsidRDefault="00422699" w:rsidP="0041381B">
                      <w:pPr>
                        <w:spacing w:after="0" w:line="360" w:lineRule="auto"/>
                        <w:rPr>
                          <w:rFonts w:asciiTheme="majorHAnsi" w:hAnsiTheme="majorHAnsi" w:cs="MV Boli"/>
                          <w:color w:val="365F91" w:themeColor="accent1" w:themeShade="BF"/>
                          <w:sz w:val="24"/>
                          <w:szCs w:val="28"/>
                          <w:lang w:val="pt-PT"/>
                        </w:rPr>
                      </w:pPr>
                      <w:r w:rsidRPr="0041381B">
                        <w:rPr>
                          <w:rFonts w:asciiTheme="majorHAnsi" w:hAnsiTheme="majorHAnsi" w:cs="MV Boli"/>
                          <w:color w:val="365F91" w:themeColor="accent1" w:themeShade="BF"/>
                          <w:sz w:val="24"/>
                          <w:szCs w:val="28"/>
                          <w:lang w:val="pt-PT"/>
                        </w:rPr>
                        <w:t>CELL</w:t>
                      </w:r>
                      <w:r w:rsidR="00D30BBE">
                        <w:rPr>
                          <w:rFonts w:asciiTheme="majorHAnsi" w:hAnsiTheme="majorHAnsi" w:cs="MV Boli"/>
                          <w:color w:val="365F91" w:themeColor="accent1" w:themeShade="BF"/>
                          <w:sz w:val="24"/>
                          <w:szCs w:val="28"/>
                          <w:lang w:val="pt-PT"/>
                        </w:rPr>
                        <w:t>PHONE</w:t>
                      </w:r>
                      <w:r w:rsidRPr="0041381B">
                        <w:rPr>
                          <w:rFonts w:asciiTheme="majorHAnsi" w:hAnsiTheme="majorHAnsi" w:cs="MV Boli"/>
                          <w:color w:val="365F91" w:themeColor="accent1" w:themeShade="BF"/>
                          <w:sz w:val="24"/>
                          <w:szCs w:val="28"/>
                          <w:lang w:val="pt-PT"/>
                        </w:rPr>
                        <w:t xml:space="preserve"> </w:t>
                      </w:r>
                      <w:r w:rsidR="0041381B">
                        <w:rPr>
                          <w:rFonts w:asciiTheme="majorHAnsi" w:hAnsiTheme="majorHAnsi" w:cs="MV Boli"/>
                          <w:color w:val="365F91" w:themeColor="accent1" w:themeShade="BF"/>
                          <w:sz w:val="24"/>
                          <w:szCs w:val="28"/>
                          <w:lang w:val="pt-PT"/>
                        </w:rPr>
                        <w:t xml:space="preserve">: </w:t>
                      </w:r>
                      <w:r w:rsidR="00762A5E" w:rsidRPr="0041381B">
                        <w:rPr>
                          <w:rFonts w:ascii="MV Boli" w:hAnsi="MV Boli" w:cs="MV Boli"/>
                          <w:i/>
                          <w:iCs/>
                          <w:sz w:val="20"/>
                          <w:lang w:val="pt-PT"/>
                        </w:rPr>
                        <w:t>+351 21 923 73 00</w:t>
                      </w:r>
                    </w:p>
                    <w:p w14:paraId="5CB98EF2" w14:textId="77777777" w:rsidR="00762A5E" w:rsidRPr="0041381B" w:rsidRDefault="00762A5E" w:rsidP="00762A5E">
                      <w:pPr>
                        <w:spacing w:after="0"/>
                        <w:rPr>
                          <w:rFonts w:asciiTheme="majorHAnsi" w:hAnsiTheme="majorHAnsi" w:cs="MV Boli"/>
                          <w:color w:val="365F91" w:themeColor="accent1" w:themeShade="BF"/>
                          <w:szCs w:val="24"/>
                          <w:lang w:val="pt-PT"/>
                        </w:rPr>
                      </w:pPr>
                    </w:p>
                    <w:p w14:paraId="55ADB540" w14:textId="77777777" w:rsidR="00BF1376" w:rsidRDefault="00BF1376" w:rsidP="0048427C">
                      <w:pPr>
                        <w:jc w:val="center"/>
                        <w:rPr>
                          <w:rFonts w:ascii="MV Boli" w:hAnsi="MV Boli" w:cs="MV Boli"/>
                          <w:b/>
                          <w:bCs/>
                          <w:color w:val="365F91" w:themeColor="accent1" w:themeShade="BF"/>
                          <w:sz w:val="40"/>
                          <w:szCs w:val="40"/>
                          <w:lang w:val="pt-PT"/>
                        </w:rPr>
                      </w:pPr>
                    </w:p>
                    <w:p w14:paraId="040F4234" w14:textId="77777777" w:rsidR="00BF1376" w:rsidRDefault="00BF1376" w:rsidP="0048427C">
                      <w:pPr>
                        <w:jc w:val="center"/>
                        <w:rPr>
                          <w:rFonts w:ascii="MV Boli" w:hAnsi="MV Boli" w:cs="MV Boli"/>
                          <w:b/>
                          <w:bCs/>
                          <w:color w:val="365F91" w:themeColor="accent1" w:themeShade="BF"/>
                          <w:sz w:val="40"/>
                          <w:szCs w:val="40"/>
                          <w:lang w:val="pt-PT"/>
                        </w:rPr>
                      </w:pPr>
                    </w:p>
                    <w:p w14:paraId="586B7239" w14:textId="77777777" w:rsidR="00BF1376" w:rsidRDefault="00BF1376" w:rsidP="0048427C">
                      <w:pPr>
                        <w:jc w:val="center"/>
                        <w:rPr>
                          <w:rFonts w:ascii="MV Boli" w:hAnsi="MV Boli" w:cs="MV Boli"/>
                          <w:b/>
                          <w:bCs/>
                          <w:color w:val="365F91" w:themeColor="accent1" w:themeShade="BF"/>
                          <w:sz w:val="40"/>
                          <w:szCs w:val="40"/>
                          <w:lang w:val="pt-PT"/>
                        </w:rPr>
                      </w:pPr>
                    </w:p>
                    <w:p w14:paraId="2D09CA6D" w14:textId="77777777" w:rsidR="00BF1376" w:rsidRDefault="00BF1376" w:rsidP="0048427C">
                      <w:pPr>
                        <w:jc w:val="center"/>
                        <w:rPr>
                          <w:rFonts w:ascii="MV Boli" w:hAnsi="MV Boli" w:cs="MV Boli"/>
                          <w:b/>
                          <w:bCs/>
                          <w:color w:val="365F91" w:themeColor="accent1" w:themeShade="BF"/>
                          <w:sz w:val="40"/>
                          <w:szCs w:val="40"/>
                          <w:lang w:val="pt-PT"/>
                        </w:rPr>
                      </w:pPr>
                    </w:p>
                    <w:p w14:paraId="6BA789A4" w14:textId="77777777" w:rsidR="00BF1376" w:rsidRPr="00BF1376" w:rsidRDefault="00BF1376" w:rsidP="00762A5E">
                      <w:pPr>
                        <w:rPr>
                          <w:rFonts w:ascii="MV Boli" w:hAnsi="MV Boli" w:cs="MV Boli"/>
                          <w:b/>
                          <w:bCs/>
                          <w:color w:val="365F91" w:themeColor="accent1" w:themeShade="BF"/>
                          <w:sz w:val="28"/>
                          <w:szCs w:val="28"/>
                          <w:lang w:val="pt-PT"/>
                        </w:rPr>
                      </w:pPr>
                    </w:p>
                  </w:txbxContent>
                </v:textbox>
              </v:shape>
            </w:pict>
          </mc:Fallback>
        </mc:AlternateContent>
      </w:r>
      <w:r w:rsidR="00D974E8" w:rsidRPr="00EE5D3E">
        <w:rPr>
          <w:noProof/>
          <w:lang w:val="pt-PT"/>
        </w:rPr>
        <w:drawing>
          <wp:anchor distT="0" distB="0" distL="114300" distR="114300" simplePos="0" relativeHeight="251943424" behindDoc="1" locked="0" layoutInCell="1" allowOverlap="1" wp14:anchorId="092E9C6A" wp14:editId="5C3354F0">
            <wp:simplePos x="0" y="0"/>
            <wp:positionH relativeFrom="margin">
              <wp:posOffset>-114300</wp:posOffset>
            </wp:positionH>
            <wp:positionV relativeFrom="paragraph">
              <wp:posOffset>5807075</wp:posOffset>
            </wp:positionV>
            <wp:extent cx="1400175" cy="1004669"/>
            <wp:effectExtent l="38100" t="38100" r="28575" b="43180"/>
            <wp:wrapTight wrapText="bothSides">
              <wp:wrapPolygon edited="0">
                <wp:start x="-588" y="-819"/>
                <wp:lineTo x="-588" y="22119"/>
                <wp:lineTo x="21747" y="22119"/>
                <wp:lineTo x="21747" y="-819"/>
                <wp:lineTo x="-588" y="-819"/>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316" t="17568" r="8108"/>
                    <a:stretch/>
                  </pic:blipFill>
                  <pic:spPr bwMode="auto">
                    <a:xfrm>
                      <a:off x="0" y="0"/>
                      <a:ext cx="1400175" cy="1004669"/>
                    </a:xfrm>
                    <a:prstGeom prst="rect">
                      <a:avLst/>
                    </a:prstGeom>
                    <a:ln w="28575" cap="flat" cmpd="sng" algn="ctr">
                      <a:solidFill>
                        <a:srgbClr val="4F81BD">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4E8" w:rsidRPr="00BF1376">
        <w:rPr>
          <w:noProof/>
          <w:lang w:val="pt-PT"/>
        </w:rPr>
        <w:drawing>
          <wp:anchor distT="0" distB="0" distL="114300" distR="114300" simplePos="0" relativeHeight="251937280" behindDoc="1" locked="0" layoutInCell="1" allowOverlap="1" wp14:anchorId="384E7180" wp14:editId="34650E12">
            <wp:simplePos x="0" y="0"/>
            <wp:positionH relativeFrom="column">
              <wp:posOffset>914400</wp:posOffset>
            </wp:positionH>
            <wp:positionV relativeFrom="paragraph">
              <wp:posOffset>628650</wp:posOffset>
            </wp:positionV>
            <wp:extent cx="2066925" cy="1369695"/>
            <wp:effectExtent l="38100" t="38100" r="47625" b="40005"/>
            <wp:wrapTight wrapText="bothSides">
              <wp:wrapPolygon edited="0">
                <wp:start x="-398" y="-601"/>
                <wp:lineTo x="-398" y="21930"/>
                <wp:lineTo x="21899" y="21930"/>
                <wp:lineTo x="21899" y="-601"/>
                <wp:lineTo x="-398" y="-601"/>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66925" cy="1369695"/>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D974E8" w:rsidRPr="00FA550E">
        <w:rPr>
          <w:noProof/>
          <w:lang w:val="pt-PT"/>
        </w:rPr>
        <w:drawing>
          <wp:anchor distT="0" distB="0" distL="114300" distR="114300" simplePos="0" relativeHeight="251942400" behindDoc="1" locked="0" layoutInCell="1" allowOverlap="1" wp14:anchorId="23D9A8D3" wp14:editId="702E69C9">
            <wp:simplePos x="0" y="0"/>
            <wp:positionH relativeFrom="column">
              <wp:posOffset>-209550</wp:posOffset>
            </wp:positionH>
            <wp:positionV relativeFrom="paragraph">
              <wp:posOffset>47625</wp:posOffset>
            </wp:positionV>
            <wp:extent cx="1804670" cy="1199515"/>
            <wp:effectExtent l="38100" t="38100" r="43180" b="38735"/>
            <wp:wrapTight wrapText="bothSides">
              <wp:wrapPolygon edited="0">
                <wp:start x="-456" y="-686"/>
                <wp:lineTo x="-456" y="21954"/>
                <wp:lineTo x="21889" y="21954"/>
                <wp:lineTo x="21889" y="-686"/>
                <wp:lineTo x="-456" y="-686"/>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4670" cy="1199515"/>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D974E8" w:rsidRPr="00D974E8">
        <w:rPr>
          <w:noProof/>
          <w:lang w:val="pt-PT"/>
        </w:rPr>
        <w:drawing>
          <wp:anchor distT="0" distB="0" distL="114300" distR="114300" simplePos="0" relativeHeight="251944448" behindDoc="1" locked="0" layoutInCell="1" allowOverlap="1" wp14:anchorId="3F9D3AA2" wp14:editId="0DDF2103">
            <wp:simplePos x="0" y="0"/>
            <wp:positionH relativeFrom="column">
              <wp:posOffset>2126615</wp:posOffset>
            </wp:positionH>
            <wp:positionV relativeFrom="paragraph">
              <wp:posOffset>1790700</wp:posOffset>
            </wp:positionV>
            <wp:extent cx="1073150" cy="1428750"/>
            <wp:effectExtent l="38100" t="38100" r="31750" b="38100"/>
            <wp:wrapTight wrapText="bothSides">
              <wp:wrapPolygon edited="0">
                <wp:start x="-767" y="-576"/>
                <wp:lineTo x="-767" y="21888"/>
                <wp:lineTo x="21856" y="21888"/>
                <wp:lineTo x="21856" y="-576"/>
                <wp:lineTo x="-767" y="-576"/>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73150" cy="1428750"/>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A550E" w:rsidRPr="00BF1376">
        <w:rPr>
          <w:noProof/>
          <w:lang w:val="pt-PT"/>
        </w:rPr>
        <w:drawing>
          <wp:anchor distT="0" distB="0" distL="114300" distR="114300" simplePos="0" relativeHeight="251938304" behindDoc="1" locked="0" layoutInCell="1" allowOverlap="1" wp14:anchorId="4402207E" wp14:editId="20A568A7">
            <wp:simplePos x="0" y="0"/>
            <wp:positionH relativeFrom="column">
              <wp:posOffset>-333375</wp:posOffset>
            </wp:positionH>
            <wp:positionV relativeFrom="paragraph">
              <wp:posOffset>1866900</wp:posOffset>
            </wp:positionV>
            <wp:extent cx="2286635" cy="1428750"/>
            <wp:effectExtent l="38100" t="38100" r="37465" b="38100"/>
            <wp:wrapTight wrapText="bothSides">
              <wp:wrapPolygon edited="0">
                <wp:start x="-360" y="-576"/>
                <wp:lineTo x="-360" y="21888"/>
                <wp:lineTo x="21774" y="21888"/>
                <wp:lineTo x="21774" y="-576"/>
                <wp:lineTo x="-360" y="-576"/>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635" cy="1428750"/>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A550E" w:rsidRPr="00BF1376">
        <w:rPr>
          <w:noProof/>
          <w:lang w:val="pt-PT"/>
        </w:rPr>
        <w:drawing>
          <wp:anchor distT="0" distB="0" distL="114300" distR="114300" simplePos="0" relativeHeight="251939328" behindDoc="1" locked="0" layoutInCell="1" allowOverlap="1" wp14:anchorId="04AC9135" wp14:editId="6B4B5D1E">
            <wp:simplePos x="0" y="0"/>
            <wp:positionH relativeFrom="column">
              <wp:posOffset>752475</wp:posOffset>
            </wp:positionH>
            <wp:positionV relativeFrom="paragraph">
              <wp:posOffset>3171825</wp:posOffset>
            </wp:positionV>
            <wp:extent cx="2362200" cy="1666875"/>
            <wp:effectExtent l="38100" t="38100" r="38100" b="47625"/>
            <wp:wrapTight wrapText="bothSides">
              <wp:wrapPolygon edited="0">
                <wp:start x="-348" y="-494"/>
                <wp:lineTo x="-348" y="21970"/>
                <wp:lineTo x="21774" y="21970"/>
                <wp:lineTo x="21774" y="-494"/>
                <wp:lineTo x="-348" y="-494"/>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5881"/>
                    <a:stretch/>
                  </pic:blipFill>
                  <pic:spPr bwMode="auto">
                    <a:xfrm>
                      <a:off x="0" y="0"/>
                      <a:ext cx="2362200" cy="1666875"/>
                    </a:xfrm>
                    <a:prstGeom prst="rect">
                      <a:avLst/>
                    </a:prstGeom>
                    <a:ln w="28575" cap="flat" cmpd="sng" algn="ctr">
                      <a:solidFill>
                        <a:srgbClr val="4F81BD">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50E" w:rsidRPr="00FA550E">
        <w:rPr>
          <w:noProof/>
          <w:lang w:val="pt-PT"/>
        </w:rPr>
        <w:drawing>
          <wp:anchor distT="0" distB="0" distL="114300" distR="114300" simplePos="0" relativeHeight="251940352" behindDoc="1" locked="0" layoutInCell="1" allowOverlap="1" wp14:anchorId="454030F3" wp14:editId="4AA2A73A">
            <wp:simplePos x="0" y="0"/>
            <wp:positionH relativeFrom="margin">
              <wp:posOffset>-209550</wp:posOffset>
            </wp:positionH>
            <wp:positionV relativeFrom="paragraph">
              <wp:posOffset>3714750</wp:posOffset>
            </wp:positionV>
            <wp:extent cx="1334135" cy="1971675"/>
            <wp:effectExtent l="38100" t="38100" r="37465" b="47625"/>
            <wp:wrapTight wrapText="bothSides">
              <wp:wrapPolygon edited="0">
                <wp:start x="-617" y="-417"/>
                <wp:lineTo x="-617" y="21913"/>
                <wp:lineTo x="21898" y="21913"/>
                <wp:lineTo x="21898" y="-417"/>
                <wp:lineTo x="-617" y="-417"/>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34135" cy="1971675"/>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A550E" w:rsidRPr="00FA550E">
        <w:rPr>
          <w:noProof/>
          <w:lang w:val="pt-PT"/>
        </w:rPr>
        <w:drawing>
          <wp:anchor distT="0" distB="0" distL="114300" distR="114300" simplePos="0" relativeHeight="251941376" behindDoc="1" locked="0" layoutInCell="1" allowOverlap="1" wp14:anchorId="5CF64AD0" wp14:editId="6FA0F93B">
            <wp:simplePos x="0" y="0"/>
            <wp:positionH relativeFrom="column">
              <wp:posOffset>1028700</wp:posOffset>
            </wp:positionH>
            <wp:positionV relativeFrom="paragraph">
              <wp:posOffset>5133975</wp:posOffset>
            </wp:positionV>
            <wp:extent cx="2157095" cy="1438275"/>
            <wp:effectExtent l="38100" t="38100" r="33655" b="47625"/>
            <wp:wrapTight wrapText="bothSides">
              <wp:wrapPolygon edited="0">
                <wp:start x="-382" y="-572"/>
                <wp:lineTo x="-382" y="22029"/>
                <wp:lineTo x="21746" y="22029"/>
                <wp:lineTo x="21746" y="-572"/>
                <wp:lineTo x="-382" y="-572"/>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7095" cy="1438275"/>
                    </a:xfrm>
                    <a:prstGeom prst="rect">
                      <a:avLst/>
                    </a:prstGeom>
                    <a:ln w="28575">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C45D62" w:rsidRPr="00C45D62">
        <w:rPr>
          <w:rFonts w:ascii="Algerian" w:hAnsi="Algerian"/>
          <w:sz w:val="40"/>
          <w:szCs w:val="36"/>
        </w:rPr>
        <w:t xml:space="preserve"> </w:t>
      </w:r>
    </w:p>
    <w:p w14:paraId="6AFBC9E2" w14:textId="77777777" w:rsidR="008E3516" w:rsidRDefault="007C5555">
      <w:r w:rsidRPr="002B52E7">
        <w:rPr>
          <w:noProof/>
          <w:lang w:val="pt-PT"/>
        </w:rPr>
        <w:lastRenderedPageBreak/>
        <w:drawing>
          <wp:anchor distT="0" distB="0" distL="114300" distR="114300" simplePos="0" relativeHeight="251950592" behindDoc="0" locked="0" layoutInCell="1" allowOverlap="1" wp14:anchorId="0D864D50" wp14:editId="7450B9B8">
            <wp:simplePos x="0" y="0"/>
            <wp:positionH relativeFrom="column">
              <wp:posOffset>740337</wp:posOffset>
            </wp:positionH>
            <wp:positionV relativeFrom="paragraph">
              <wp:posOffset>228601</wp:posOffset>
            </wp:positionV>
            <wp:extent cx="1961933" cy="1276350"/>
            <wp:effectExtent l="171450" t="171450" r="381635" b="361950"/>
            <wp:wrapNone/>
            <wp:docPr id="10" name="Imagem 10" descr="Resultado de imagem para imagens palácio de que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palácio de quelu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4204" cy="127782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pt-PT"/>
        </w:rPr>
        <mc:AlternateContent>
          <mc:Choice Requires="wps">
            <w:drawing>
              <wp:anchor distT="0" distB="0" distL="114300" distR="114300" simplePos="0" relativeHeight="251946496" behindDoc="1" locked="0" layoutInCell="1" allowOverlap="1" wp14:anchorId="57F1C8DF" wp14:editId="71B3E4C1">
                <wp:simplePos x="0" y="0"/>
                <wp:positionH relativeFrom="column">
                  <wp:align>left</wp:align>
                </wp:positionH>
                <wp:positionV relativeFrom="paragraph">
                  <wp:posOffset>47625</wp:posOffset>
                </wp:positionV>
                <wp:extent cx="2800350" cy="6905625"/>
                <wp:effectExtent l="57150" t="38100" r="76200" b="104775"/>
                <wp:wrapTight wrapText="bothSides">
                  <wp:wrapPolygon edited="0">
                    <wp:start x="-441" y="-119"/>
                    <wp:lineTo x="-294" y="21868"/>
                    <wp:lineTo x="21894" y="21868"/>
                    <wp:lineTo x="22041" y="-119"/>
                    <wp:lineTo x="-441" y="-119"/>
                  </wp:wrapPolygon>
                </wp:wrapTight>
                <wp:docPr id="5" name="Caixa de texto 5"/>
                <wp:cNvGraphicFramePr/>
                <a:graphic xmlns:a="http://schemas.openxmlformats.org/drawingml/2006/main">
                  <a:graphicData uri="http://schemas.microsoft.com/office/word/2010/wordprocessingShape">
                    <wps:wsp>
                      <wps:cNvSpPr txBox="1"/>
                      <wps:spPr>
                        <a:xfrm>
                          <a:off x="0" y="0"/>
                          <a:ext cx="2800350" cy="69056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8BA6954" w14:textId="77777777" w:rsidR="002B52E7" w:rsidRDefault="002B52E7">
                            <w:pPr>
                              <w:rPr>
                                <w:rFonts w:asciiTheme="majorHAnsi" w:hAnsiTheme="majorHAnsi"/>
                                <w:sz w:val="28"/>
                                <w:szCs w:val="24"/>
                                <w:lang w:val="en-US"/>
                              </w:rPr>
                            </w:pPr>
                          </w:p>
                          <w:p w14:paraId="2267BD72" w14:textId="77777777" w:rsidR="002B52E7" w:rsidRDefault="002B52E7">
                            <w:pPr>
                              <w:rPr>
                                <w:rFonts w:asciiTheme="majorHAnsi" w:hAnsiTheme="majorHAnsi"/>
                                <w:sz w:val="28"/>
                                <w:szCs w:val="24"/>
                                <w:lang w:val="en-US"/>
                              </w:rPr>
                            </w:pPr>
                          </w:p>
                          <w:p w14:paraId="00DB70B2" w14:textId="77777777" w:rsidR="002B52E7" w:rsidRDefault="002B52E7">
                            <w:pPr>
                              <w:rPr>
                                <w:rFonts w:asciiTheme="majorHAnsi" w:hAnsiTheme="majorHAnsi"/>
                                <w:sz w:val="28"/>
                                <w:szCs w:val="24"/>
                                <w:lang w:val="en-US"/>
                              </w:rPr>
                            </w:pPr>
                          </w:p>
                          <w:p w14:paraId="7D7F0B91" w14:textId="77777777" w:rsidR="002B52E7" w:rsidRDefault="002B52E7">
                            <w:pPr>
                              <w:rPr>
                                <w:rFonts w:asciiTheme="majorHAnsi" w:hAnsiTheme="majorHAnsi"/>
                                <w:sz w:val="28"/>
                                <w:szCs w:val="24"/>
                                <w:lang w:val="en-US"/>
                              </w:rPr>
                            </w:pPr>
                          </w:p>
                          <w:p w14:paraId="0DEBAEA5" w14:textId="77777777" w:rsidR="007C5555" w:rsidRDefault="007C5555">
                            <w:pPr>
                              <w:rPr>
                                <w:rFonts w:asciiTheme="majorHAnsi" w:hAnsiTheme="majorHAnsi"/>
                                <w:sz w:val="28"/>
                                <w:szCs w:val="24"/>
                                <w:lang w:val="en-US"/>
                              </w:rPr>
                            </w:pPr>
                          </w:p>
                          <w:p w14:paraId="25979D6D" w14:textId="77777777" w:rsidR="007C5555" w:rsidRDefault="007C5555" w:rsidP="007C5555">
                            <w:pPr>
                              <w:jc w:val="center"/>
                              <w:rPr>
                                <w:rFonts w:asciiTheme="majorHAnsi" w:hAnsiTheme="majorHAnsi"/>
                                <w:sz w:val="32"/>
                                <w:szCs w:val="24"/>
                                <w:lang w:val="en-US"/>
                              </w:rPr>
                            </w:pPr>
                          </w:p>
                          <w:p w14:paraId="447F1BE4" w14:textId="77777777" w:rsidR="007C5555" w:rsidRDefault="007C5555" w:rsidP="007C5555">
                            <w:pPr>
                              <w:jc w:val="center"/>
                              <w:rPr>
                                <w:rFonts w:asciiTheme="majorHAnsi" w:hAnsiTheme="majorHAnsi"/>
                                <w:sz w:val="32"/>
                                <w:szCs w:val="24"/>
                                <w:lang w:val="en-US"/>
                              </w:rPr>
                            </w:pPr>
                          </w:p>
                          <w:p w14:paraId="5B5DC3A2" w14:textId="780EC298" w:rsidR="00531D6D" w:rsidRPr="007C5555" w:rsidRDefault="007C5555" w:rsidP="007C5555">
                            <w:pPr>
                              <w:jc w:val="center"/>
                              <w:rPr>
                                <w:rFonts w:asciiTheme="majorHAnsi" w:hAnsiTheme="majorHAnsi"/>
                                <w:sz w:val="32"/>
                                <w:szCs w:val="24"/>
                                <w:lang w:val="en-US"/>
                              </w:rPr>
                            </w:pPr>
                            <w:r w:rsidRPr="007C5555">
                              <w:rPr>
                                <w:rFonts w:asciiTheme="majorHAnsi" w:hAnsiTheme="majorHAnsi"/>
                                <w:sz w:val="32"/>
                                <w:szCs w:val="24"/>
                                <w:lang w:val="en-US"/>
                              </w:rPr>
                              <w:t>With the discovery</w:t>
                            </w:r>
                            <w:r w:rsidR="00D30BBE">
                              <w:rPr>
                                <w:rFonts w:asciiTheme="majorHAnsi" w:hAnsiTheme="majorHAnsi"/>
                                <w:sz w:val="32"/>
                                <w:szCs w:val="24"/>
                                <w:lang w:val="en-US"/>
                              </w:rPr>
                              <w:t xml:space="preserve"> </w:t>
                            </w:r>
                            <w:bookmarkStart w:id="0" w:name="_GoBack"/>
                            <w:bookmarkEnd w:id="0"/>
                            <w:r w:rsidRPr="007C5555">
                              <w:rPr>
                                <w:rFonts w:asciiTheme="majorHAnsi" w:hAnsiTheme="majorHAnsi"/>
                                <w:sz w:val="32"/>
                                <w:szCs w:val="24"/>
                                <w:lang w:val="en-US"/>
                              </w:rPr>
                              <w:t>of gold in Brazilian lands in 1690, the Portuguese royal family was feeling quite wealthy. The Queluz National Palace and Gardens are a perfect example of the opulence and splendor of this period. Described as "a very expensive birthday gift," the palace and its gardens exude excess by blending Baroque, Rococo, and Neoclassical styles to create an impressive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C8DF" id="Caixa de texto 5" o:spid="_x0000_s1029" type="#_x0000_t202" style="position:absolute;margin-left:0;margin-top:3.75pt;width:220.5pt;height:543.75pt;z-index:-2513699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78BA6954" w14:textId="77777777" w:rsidR="002B52E7" w:rsidRDefault="002B52E7">
                      <w:pPr>
                        <w:rPr>
                          <w:rFonts w:asciiTheme="majorHAnsi" w:hAnsiTheme="majorHAnsi"/>
                          <w:sz w:val="28"/>
                          <w:szCs w:val="24"/>
                          <w:lang w:val="en-US"/>
                        </w:rPr>
                      </w:pPr>
                    </w:p>
                    <w:p w14:paraId="2267BD72" w14:textId="77777777" w:rsidR="002B52E7" w:rsidRDefault="002B52E7">
                      <w:pPr>
                        <w:rPr>
                          <w:rFonts w:asciiTheme="majorHAnsi" w:hAnsiTheme="majorHAnsi"/>
                          <w:sz w:val="28"/>
                          <w:szCs w:val="24"/>
                          <w:lang w:val="en-US"/>
                        </w:rPr>
                      </w:pPr>
                    </w:p>
                    <w:p w14:paraId="00DB70B2" w14:textId="77777777" w:rsidR="002B52E7" w:rsidRDefault="002B52E7">
                      <w:pPr>
                        <w:rPr>
                          <w:rFonts w:asciiTheme="majorHAnsi" w:hAnsiTheme="majorHAnsi"/>
                          <w:sz w:val="28"/>
                          <w:szCs w:val="24"/>
                          <w:lang w:val="en-US"/>
                        </w:rPr>
                      </w:pPr>
                    </w:p>
                    <w:p w14:paraId="7D7F0B91" w14:textId="77777777" w:rsidR="002B52E7" w:rsidRDefault="002B52E7">
                      <w:pPr>
                        <w:rPr>
                          <w:rFonts w:asciiTheme="majorHAnsi" w:hAnsiTheme="majorHAnsi"/>
                          <w:sz w:val="28"/>
                          <w:szCs w:val="24"/>
                          <w:lang w:val="en-US"/>
                        </w:rPr>
                      </w:pPr>
                    </w:p>
                    <w:p w14:paraId="0DEBAEA5" w14:textId="77777777" w:rsidR="007C5555" w:rsidRDefault="007C5555">
                      <w:pPr>
                        <w:rPr>
                          <w:rFonts w:asciiTheme="majorHAnsi" w:hAnsiTheme="majorHAnsi"/>
                          <w:sz w:val="28"/>
                          <w:szCs w:val="24"/>
                          <w:lang w:val="en-US"/>
                        </w:rPr>
                      </w:pPr>
                    </w:p>
                    <w:p w14:paraId="25979D6D" w14:textId="77777777" w:rsidR="007C5555" w:rsidRDefault="007C5555" w:rsidP="007C5555">
                      <w:pPr>
                        <w:jc w:val="center"/>
                        <w:rPr>
                          <w:rFonts w:asciiTheme="majorHAnsi" w:hAnsiTheme="majorHAnsi"/>
                          <w:sz w:val="32"/>
                          <w:szCs w:val="24"/>
                          <w:lang w:val="en-US"/>
                        </w:rPr>
                      </w:pPr>
                    </w:p>
                    <w:p w14:paraId="447F1BE4" w14:textId="77777777" w:rsidR="007C5555" w:rsidRDefault="007C5555" w:rsidP="007C5555">
                      <w:pPr>
                        <w:jc w:val="center"/>
                        <w:rPr>
                          <w:rFonts w:asciiTheme="majorHAnsi" w:hAnsiTheme="majorHAnsi"/>
                          <w:sz w:val="32"/>
                          <w:szCs w:val="24"/>
                          <w:lang w:val="en-US"/>
                        </w:rPr>
                      </w:pPr>
                    </w:p>
                    <w:p w14:paraId="5B5DC3A2" w14:textId="780EC298" w:rsidR="00531D6D" w:rsidRPr="007C5555" w:rsidRDefault="007C5555" w:rsidP="007C5555">
                      <w:pPr>
                        <w:jc w:val="center"/>
                        <w:rPr>
                          <w:rFonts w:asciiTheme="majorHAnsi" w:hAnsiTheme="majorHAnsi"/>
                          <w:sz w:val="32"/>
                          <w:szCs w:val="24"/>
                          <w:lang w:val="en-US"/>
                        </w:rPr>
                      </w:pPr>
                      <w:r w:rsidRPr="007C5555">
                        <w:rPr>
                          <w:rFonts w:asciiTheme="majorHAnsi" w:hAnsiTheme="majorHAnsi"/>
                          <w:sz w:val="32"/>
                          <w:szCs w:val="24"/>
                          <w:lang w:val="en-US"/>
                        </w:rPr>
                        <w:t>With the discovery</w:t>
                      </w:r>
                      <w:r w:rsidR="00D30BBE">
                        <w:rPr>
                          <w:rFonts w:asciiTheme="majorHAnsi" w:hAnsiTheme="majorHAnsi"/>
                          <w:sz w:val="32"/>
                          <w:szCs w:val="24"/>
                          <w:lang w:val="en-US"/>
                        </w:rPr>
                        <w:t xml:space="preserve"> </w:t>
                      </w:r>
                      <w:bookmarkStart w:id="1" w:name="_GoBack"/>
                      <w:bookmarkEnd w:id="1"/>
                      <w:r w:rsidRPr="007C5555">
                        <w:rPr>
                          <w:rFonts w:asciiTheme="majorHAnsi" w:hAnsiTheme="majorHAnsi"/>
                          <w:sz w:val="32"/>
                          <w:szCs w:val="24"/>
                          <w:lang w:val="en-US"/>
                        </w:rPr>
                        <w:t>of gold in Brazilian lands in 1690, the Portuguese royal family was feeling quite wealthy. The Queluz National Palace and Gardens are a perfect example of the opulence and splendor of this period. Described as "a very expensive birthday gift," the palace and its gardens exude excess by blending Baroque, Rococo, and Neoclassical styles to create an impressive effect.</w:t>
                      </w:r>
                    </w:p>
                  </w:txbxContent>
                </v:textbox>
                <w10:wrap type="tight"/>
              </v:shape>
            </w:pict>
          </mc:Fallback>
        </mc:AlternateContent>
      </w:r>
    </w:p>
    <w:p w14:paraId="587CC807" w14:textId="77777777" w:rsidR="008E3516" w:rsidRDefault="006B77A2">
      <w:pPr>
        <w:pStyle w:val="TtulodaSeco1"/>
      </w:pPr>
      <w:r>
        <w:rPr>
          <w:noProof/>
          <w:lang w:val="pt-PT"/>
        </w:rPr>
        <mc:AlternateContent>
          <mc:Choice Requires="wps">
            <w:drawing>
              <wp:anchor distT="0" distB="0" distL="114300" distR="114300" simplePos="0" relativeHeight="251955712" behindDoc="0" locked="0" layoutInCell="1" allowOverlap="1" wp14:anchorId="1D5BC6D6" wp14:editId="64E7C9FF">
                <wp:simplePos x="0" y="0"/>
                <wp:positionH relativeFrom="column">
                  <wp:posOffset>3048000</wp:posOffset>
                </wp:positionH>
                <wp:positionV relativeFrom="paragraph">
                  <wp:posOffset>209550</wp:posOffset>
                </wp:positionV>
                <wp:extent cx="2990850" cy="6781800"/>
                <wp:effectExtent l="57150" t="38100" r="76200" b="95250"/>
                <wp:wrapNone/>
                <wp:docPr id="32" name="Caixa de texto 32"/>
                <wp:cNvGraphicFramePr/>
                <a:graphic xmlns:a="http://schemas.openxmlformats.org/drawingml/2006/main">
                  <a:graphicData uri="http://schemas.microsoft.com/office/word/2010/wordprocessingShape">
                    <wps:wsp>
                      <wps:cNvSpPr txBox="1"/>
                      <wps:spPr>
                        <a:xfrm>
                          <a:off x="0" y="0"/>
                          <a:ext cx="2990850" cy="6781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C7D7888" w14:textId="77777777" w:rsidR="006B77A2" w:rsidRDefault="006B77A2" w:rsidP="006B77A2">
                            <w:pPr>
                              <w:rPr>
                                <w:rFonts w:asciiTheme="majorHAnsi" w:hAnsiTheme="majorHAnsi"/>
                                <w:sz w:val="32"/>
                                <w:szCs w:val="24"/>
                                <w:lang w:val="en-US"/>
                              </w:rPr>
                            </w:pPr>
                          </w:p>
                          <w:p w14:paraId="2485EA8D" w14:textId="77777777" w:rsidR="006B77A2" w:rsidRDefault="006B77A2" w:rsidP="006B77A2">
                            <w:pPr>
                              <w:jc w:val="center"/>
                              <w:rPr>
                                <w:rFonts w:asciiTheme="majorHAnsi" w:hAnsiTheme="majorHAnsi"/>
                                <w:sz w:val="32"/>
                                <w:szCs w:val="24"/>
                                <w:lang w:val="en-US"/>
                              </w:rPr>
                            </w:pPr>
                          </w:p>
                          <w:p w14:paraId="4083E17D" w14:textId="77777777" w:rsidR="006B77A2" w:rsidRDefault="006B77A2" w:rsidP="006B77A2">
                            <w:pPr>
                              <w:jc w:val="center"/>
                              <w:rPr>
                                <w:rFonts w:asciiTheme="majorHAnsi" w:hAnsiTheme="majorHAnsi"/>
                                <w:sz w:val="32"/>
                                <w:szCs w:val="24"/>
                                <w:lang w:val="en-US"/>
                              </w:rPr>
                            </w:pPr>
                          </w:p>
                          <w:p w14:paraId="1E6E5014" w14:textId="77777777" w:rsidR="006B77A2" w:rsidRDefault="006B77A2" w:rsidP="006B77A2">
                            <w:pPr>
                              <w:jc w:val="center"/>
                              <w:rPr>
                                <w:rFonts w:asciiTheme="majorHAnsi" w:hAnsiTheme="majorHAnsi"/>
                                <w:sz w:val="32"/>
                                <w:szCs w:val="24"/>
                                <w:lang w:val="en-US"/>
                              </w:rPr>
                            </w:pPr>
                          </w:p>
                          <w:p w14:paraId="0902D6AD" w14:textId="77777777" w:rsidR="006B77A2" w:rsidRDefault="006B77A2" w:rsidP="006B77A2">
                            <w:pPr>
                              <w:jc w:val="center"/>
                              <w:rPr>
                                <w:rFonts w:asciiTheme="majorHAnsi" w:hAnsiTheme="majorHAnsi"/>
                                <w:sz w:val="32"/>
                                <w:szCs w:val="24"/>
                                <w:lang w:val="en-US"/>
                              </w:rPr>
                            </w:pPr>
                          </w:p>
                          <w:p w14:paraId="4CF2624B" w14:textId="77777777" w:rsidR="006B77A2" w:rsidRDefault="006B77A2" w:rsidP="006B77A2">
                            <w:pPr>
                              <w:jc w:val="center"/>
                              <w:rPr>
                                <w:rFonts w:asciiTheme="majorHAnsi" w:hAnsiTheme="majorHAnsi"/>
                                <w:sz w:val="32"/>
                                <w:szCs w:val="24"/>
                                <w:lang w:val="en-US"/>
                              </w:rPr>
                            </w:pPr>
                          </w:p>
                          <w:p w14:paraId="09B1C0F9" w14:textId="77777777" w:rsidR="006B77A2" w:rsidRDefault="006B77A2" w:rsidP="006B77A2">
                            <w:pPr>
                              <w:jc w:val="center"/>
                              <w:rPr>
                                <w:rFonts w:asciiTheme="majorHAnsi" w:hAnsiTheme="majorHAnsi"/>
                                <w:sz w:val="32"/>
                                <w:szCs w:val="24"/>
                                <w:lang w:val="en-US"/>
                              </w:rPr>
                            </w:pPr>
                          </w:p>
                          <w:p w14:paraId="0344CF40" w14:textId="77777777" w:rsidR="006B77A2" w:rsidRDefault="006B77A2" w:rsidP="006B77A2">
                            <w:pPr>
                              <w:jc w:val="center"/>
                              <w:rPr>
                                <w:rFonts w:asciiTheme="majorHAnsi" w:hAnsiTheme="majorHAnsi"/>
                                <w:sz w:val="32"/>
                                <w:szCs w:val="24"/>
                                <w:lang w:val="en-US"/>
                              </w:rPr>
                            </w:pPr>
                          </w:p>
                          <w:p w14:paraId="01CF85F9" w14:textId="77777777" w:rsidR="006F0627" w:rsidRDefault="006F0627" w:rsidP="006B77A2">
                            <w:pPr>
                              <w:jc w:val="center"/>
                              <w:rPr>
                                <w:rFonts w:asciiTheme="majorHAnsi" w:hAnsiTheme="majorHAnsi"/>
                                <w:sz w:val="36"/>
                                <w:szCs w:val="24"/>
                                <w:lang w:val="en-US"/>
                              </w:rPr>
                            </w:pPr>
                          </w:p>
                          <w:p w14:paraId="11534C06" w14:textId="1271A61F" w:rsidR="006B77A2" w:rsidRPr="006B77A2" w:rsidRDefault="006B77A2" w:rsidP="006B77A2">
                            <w:pPr>
                              <w:jc w:val="center"/>
                              <w:rPr>
                                <w:rFonts w:asciiTheme="majorHAnsi" w:hAnsiTheme="majorHAnsi"/>
                                <w:sz w:val="36"/>
                                <w:szCs w:val="24"/>
                                <w:lang w:val="en-US"/>
                              </w:rPr>
                            </w:pPr>
                            <w:r w:rsidRPr="006B77A2">
                              <w:rPr>
                                <w:rFonts w:asciiTheme="majorHAnsi" w:hAnsiTheme="majorHAnsi"/>
                                <w:sz w:val="36"/>
                                <w:szCs w:val="24"/>
                                <w:lang w:val="en-US"/>
                              </w:rPr>
                              <w:t xml:space="preserve">And your jaw will drop as you glimpse the tiled canal. This artificial lake is decorated with thousands of glazed tiles, reproducing scenes from Portuguese legends and victories.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C6D6" id="Caixa de texto 32" o:spid="_x0000_s1030" type="#_x0000_t202" style="position:absolute;margin-left:240pt;margin-top:16.5pt;width:235.5pt;height:53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14:paraId="6C7D7888" w14:textId="77777777" w:rsidR="006B77A2" w:rsidRDefault="006B77A2" w:rsidP="006B77A2">
                      <w:pPr>
                        <w:rPr>
                          <w:rFonts w:asciiTheme="majorHAnsi" w:hAnsiTheme="majorHAnsi"/>
                          <w:sz w:val="32"/>
                          <w:szCs w:val="24"/>
                          <w:lang w:val="en-US"/>
                        </w:rPr>
                      </w:pPr>
                    </w:p>
                    <w:p w14:paraId="2485EA8D" w14:textId="77777777" w:rsidR="006B77A2" w:rsidRDefault="006B77A2" w:rsidP="006B77A2">
                      <w:pPr>
                        <w:jc w:val="center"/>
                        <w:rPr>
                          <w:rFonts w:asciiTheme="majorHAnsi" w:hAnsiTheme="majorHAnsi"/>
                          <w:sz w:val="32"/>
                          <w:szCs w:val="24"/>
                          <w:lang w:val="en-US"/>
                        </w:rPr>
                      </w:pPr>
                    </w:p>
                    <w:p w14:paraId="4083E17D" w14:textId="77777777" w:rsidR="006B77A2" w:rsidRDefault="006B77A2" w:rsidP="006B77A2">
                      <w:pPr>
                        <w:jc w:val="center"/>
                        <w:rPr>
                          <w:rFonts w:asciiTheme="majorHAnsi" w:hAnsiTheme="majorHAnsi"/>
                          <w:sz w:val="32"/>
                          <w:szCs w:val="24"/>
                          <w:lang w:val="en-US"/>
                        </w:rPr>
                      </w:pPr>
                    </w:p>
                    <w:p w14:paraId="1E6E5014" w14:textId="77777777" w:rsidR="006B77A2" w:rsidRDefault="006B77A2" w:rsidP="006B77A2">
                      <w:pPr>
                        <w:jc w:val="center"/>
                        <w:rPr>
                          <w:rFonts w:asciiTheme="majorHAnsi" w:hAnsiTheme="majorHAnsi"/>
                          <w:sz w:val="32"/>
                          <w:szCs w:val="24"/>
                          <w:lang w:val="en-US"/>
                        </w:rPr>
                      </w:pPr>
                    </w:p>
                    <w:p w14:paraId="0902D6AD" w14:textId="77777777" w:rsidR="006B77A2" w:rsidRDefault="006B77A2" w:rsidP="006B77A2">
                      <w:pPr>
                        <w:jc w:val="center"/>
                        <w:rPr>
                          <w:rFonts w:asciiTheme="majorHAnsi" w:hAnsiTheme="majorHAnsi"/>
                          <w:sz w:val="32"/>
                          <w:szCs w:val="24"/>
                          <w:lang w:val="en-US"/>
                        </w:rPr>
                      </w:pPr>
                    </w:p>
                    <w:p w14:paraId="4CF2624B" w14:textId="77777777" w:rsidR="006B77A2" w:rsidRDefault="006B77A2" w:rsidP="006B77A2">
                      <w:pPr>
                        <w:jc w:val="center"/>
                        <w:rPr>
                          <w:rFonts w:asciiTheme="majorHAnsi" w:hAnsiTheme="majorHAnsi"/>
                          <w:sz w:val="32"/>
                          <w:szCs w:val="24"/>
                          <w:lang w:val="en-US"/>
                        </w:rPr>
                      </w:pPr>
                    </w:p>
                    <w:p w14:paraId="09B1C0F9" w14:textId="77777777" w:rsidR="006B77A2" w:rsidRDefault="006B77A2" w:rsidP="006B77A2">
                      <w:pPr>
                        <w:jc w:val="center"/>
                        <w:rPr>
                          <w:rFonts w:asciiTheme="majorHAnsi" w:hAnsiTheme="majorHAnsi"/>
                          <w:sz w:val="32"/>
                          <w:szCs w:val="24"/>
                          <w:lang w:val="en-US"/>
                        </w:rPr>
                      </w:pPr>
                    </w:p>
                    <w:p w14:paraId="0344CF40" w14:textId="77777777" w:rsidR="006B77A2" w:rsidRDefault="006B77A2" w:rsidP="006B77A2">
                      <w:pPr>
                        <w:jc w:val="center"/>
                        <w:rPr>
                          <w:rFonts w:asciiTheme="majorHAnsi" w:hAnsiTheme="majorHAnsi"/>
                          <w:sz w:val="32"/>
                          <w:szCs w:val="24"/>
                          <w:lang w:val="en-US"/>
                        </w:rPr>
                      </w:pPr>
                    </w:p>
                    <w:p w14:paraId="01CF85F9" w14:textId="77777777" w:rsidR="006F0627" w:rsidRDefault="006F0627" w:rsidP="006B77A2">
                      <w:pPr>
                        <w:jc w:val="center"/>
                        <w:rPr>
                          <w:rFonts w:asciiTheme="majorHAnsi" w:hAnsiTheme="majorHAnsi"/>
                          <w:sz w:val="36"/>
                          <w:szCs w:val="24"/>
                          <w:lang w:val="en-US"/>
                        </w:rPr>
                      </w:pPr>
                    </w:p>
                    <w:p w14:paraId="11534C06" w14:textId="1271A61F" w:rsidR="006B77A2" w:rsidRPr="006B77A2" w:rsidRDefault="006B77A2" w:rsidP="006B77A2">
                      <w:pPr>
                        <w:jc w:val="center"/>
                        <w:rPr>
                          <w:rFonts w:asciiTheme="majorHAnsi" w:hAnsiTheme="majorHAnsi"/>
                          <w:sz w:val="36"/>
                          <w:szCs w:val="24"/>
                          <w:lang w:val="en-US"/>
                        </w:rPr>
                      </w:pPr>
                      <w:r w:rsidRPr="006B77A2">
                        <w:rPr>
                          <w:rFonts w:asciiTheme="majorHAnsi" w:hAnsiTheme="majorHAnsi"/>
                          <w:sz w:val="36"/>
                          <w:szCs w:val="24"/>
                          <w:lang w:val="en-US"/>
                        </w:rPr>
                        <w:t xml:space="preserve">And your jaw will drop as you glimpse the tiled canal. This artificial lake is decorated with thousands of glazed tiles, reproducing scenes from Portuguese legends and victories. </w:t>
                      </w:r>
                    </w:p>
                  </w:txbxContent>
                </v:textbox>
              </v:shape>
            </w:pict>
          </mc:Fallback>
        </mc:AlternateContent>
      </w:r>
      <w:r w:rsidR="0041381B">
        <w:rPr>
          <w:noProof/>
          <w:lang w:val="pt-PT"/>
        </w:rPr>
        <mc:AlternateContent>
          <mc:Choice Requires="wps">
            <w:drawing>
              <wp:anchor distT="0" distB="0" distL="114300" distR="114300" simplePos="0" relativeHeight="251947520" behindDoc="0" locked="0" layoutInCell="1" allowOverlap="1" wp14:anchorId="2B3D15B4" wp14:editId="61765A9A">
                <wp:simplePos x="0" y="0"/>
                <wp:positionH relativeFrom="column">
                  <wp:posOffset>-142875</wp:posOffset>
                </wp:positionH>
                <wp:positionV relativeFrom="paragraph">
                  <wp:posOffset>85725</wp:posOffset>
                </wp:positionV>
                <wp:extent cx="2895600" cy="6905625"/>
                <wp:effectExtent l="57150" t="38100" r="76200" b="104775"/>
                <wp:wrapNone/>
                <wp:docPr id="6" name="Caixa de texto 6"/>
                <wp:cNvGraphicFramePr/>
                <a:graphic xmlns:a="http://schemas.openxmlformats.org/drawingml/2006/main">
                  <a:graphicData uri="http://schemas.microsoft.com/office/word/2010/wordprocessingShape">
                    <wps:wsp>
                      <wps:cNvSpPr txBox="1"/>
                      <wps:spPr>
                        <a:xfrm>
                          <a:off x="0" y="0"/>
                          <a:ext cx="2895600" cy="69056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FFEC0D9" w14:textId="77777777" w:rsidR="00531D6D" w:rsidRPr="007C5555" w:rsidRDefault="007C5555" w:rsidP="00715462">
                            <w:pPr>
                              <w:jc w:val="center"/>
                              <w:rPr>
                                <w:rFonts w:asciiTheme="majorHAnsi" w:hAnsiTheme="majorHAnsi"/>
                                <w:sz w:val="32"/>
                                <w:szCs w:val="24"/>
                                <w:lang w:val="en-US"/>
                              </w:rPr>
                            </w:pPr>
                            <w:r w:rsidRPr="00715462">
                              <w:rPr>
                                <w:rFonts w:asciiTheme="majorHAnsi" w:hAnsiTheme="majorHAnsi"/>
                                <w:sz w:val="36"/>
                                <w:szCs w:val="24"/>
                                <w:lang w:val="en-US"/>
                              </w:rPr>
                              <w:t>The site was designed to be the perfect synthesis of landscaping and architecture and was the scene of many grand celebrations and festivities. Just enter the palace to understand why, as the star-shaped garden design also echoes through the palace</w:t>
                            </w:r>
                            <w:r w:rsidRPr="007C5555">
                              <w:rPr>
                                <w:rFonts w:asciiTheme="majorHAnsi" w:hAnsiTheme="majorHAnsi"/>
                                <w:sz w:val="32"/>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D15B4" id="Caixa de texto 6" o:spid="_x0000_s1031" type="#_x0000_t202" style="position:absolute;margin-left:-11.25pt;margin-top:6.75pt;width:228pt;height:543.75pt;z-index:2519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3FFEC0D9" w14:textId="77777777" w:rsidR="00531D6D" w:rsidRPr="007C5555" w:rsidRDefault="007C5555" w:rsidP="00715462">
                      <w:pPr>
                        <w:jc w:val="center"/>
                        <w:rPr>
                          <w:rFonts w:asciiTheme="majorHAnsi" w:hAnsiTheme="majorHAnsi"/>
                          <w:sz w:val="32"/>
                          <w:szCs w:val="24"/>
                          <w:lang w:val="en-US"/>
                        </w:rPr>
                      </w:pPr>
                      <w:r w:rsidRPr="00715462">
                        <w:rPr>
                          <w:rFonts w:asciiTheme="majorHAnsi" w:hAnsiTheme="majorHAnsi"/>
                          <w:sz w:val="36"/>
                          <w:szCs w:val="24"/>
                          <w:lang w:val="en-US"/>
                        </w:rPr>
                        <w:t>The site was designed to be the perfect synthesis of landscaping and architecture and was the scene of many grand celebrations and festivities. Just enter the palace to understand why, as the star-shaped garden design also echoes through the palace</w:t>
                      </w:r>
                      <w:r w:rsidRPr="007C5555">
                        <w:rPr>
                          <w:rFonts w:asciiTheme="majorHAnsi" w:hAnsiTheme="majorHAnsi"/>
                          <w:sz w:val="32"/>
                          <w:szCs w:val="24"/>
                          <w:lang w:val="en-US"/>
                        </w:rPr>
                        <w:t>.</w:t>
                      </w:r>
                    </w:p>
                  </w:txbxContent>
                </v:textbox>
              </v:shape>
            </w:pict>
          </mc:Fallback>
        </mc:AlternateContent>
      </w:r>
    </w:p>
    <w:p w14:paraId="4612A828" w14:textId="77777777" w:rsidR="008E3516" w:rsidRDefault="008E3516" w:rsidP="00BA51B0">
      <w:pPr>
        <w:pStyle w:val="CpiadoFolheto"/>
      </w:pPr>
    </w:p>
    <w:p w14:paraId="54C9EAC9" w14:textId="77777777" w:rsidR="008E3516" w:rsidRDefault="006B77A2">
      <w:pPr>
        <w:pStyle w:val="TtulodaSeco2"/>
      </w:pPr>
      <w:r>
        <w:rPr>
          <w:noProof/>
          <w:lang w:val="pt-PT"/>
        </w:rPr>
        <w:drawing>
          <wp:anchor distT="0" distB="0" distL="114300" distR="114300" simplePos="0" relativeHeight="251956736" behindDoc="0" locked="0" layoutInCell="1" allowOverlap="1" wp14:anchorId="147EB956" wp14:editId="5C98E797">
            <wp:simplePos x="0" y="0"/>
            <wp:positionH relativeFrom="column">
              <wp:posOffset>3200400</wp:posOffset>
            </wp:positionH>
            <wp:positionV relativeFrom="paragraph">
              <wp:posOffset>230505</wp:posOffset>
            </wp:positionV>
            <wp:extent cx="2507557" cy="1431655"/>
            <wp:effectExtent l="171450" t="171450" r="388620" b="359410"/>
            <wp:wrapNone/>
            <wp:docPr id="35" name="Imagem 35" descr="Resultado de imagem para imagens palácio de que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magens palácio de quelu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557" cy="1431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140FC35" w14:textId="77777777" w:rsidR="008E3516" w:rsidRDefault="008E3516">
      <w:pPr>
        <w:pStyle w:val="CpiadoFolheto"/>
      </w:pPr>
    </w:p>
    <w:p w14:paraId="15185945" w14:textId="77777777" w:rsidR="008E3516" w:rsidRDefault="0041381B">
      <w:pPr>
        <w:pStyle w:val="TtulodaSeco2"/>
      </w:pPr>
      <w:r>
        <w:rPr>
          <w:noProof/>
          <w:lang w:val="pt-PT"/>
        </w:rPr>
        <w:drawing>
          <wp:anchor distT="0" distB="0" distL="114300" distR="114300" simplePos="0" relativeHeight="251953664" behindDoc="0" locked="0" layoutInCell="1" allowOverlap="1" wp14:anchorId="70F97367" wp14:editId="2CCD37AC">
            <wp:simplePos x="0" y="0"/>
            <wp:positionH relativeFrom="column">
              <wp:posOffset>-3038475</wp:posOffset>
            </wp:positionH>
            <wp:positionV relativeFrom="paragraph">
              <wp:posOffset>231140</wp:posOffset>
            </wp:positionV>
            <wp:extent cx="1736090" cy="1302385"/>
            <wp:effectExtent l="171450" t="171450" r="378460" b="354965"/>
            <wp:wrapNone/>
            <wp:docPr id="27" name="Imagem 27" descr="Resultado de imagem para imagens palácio de que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imagens palácio de quelu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090" cy="1302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2561A3" w14:textId="77777777" w:rsidR="008E3516" w:rsidRDefault="008E3516">
      <w:pPr>
        <w:pStyle w:val="TtulodaSeco2"/>
      </w:pPr>
    </w:p>
    <w:p w14:paraId="4F1FA58C" w14:textId="77777777" w:rsidR="008E3516" w:rsidRDefault="008E3516" w:rsidP="00BA51B0">
      <w:pPr>
        <w:pStyle w:val="CpiadoFolheto"/>
      </w:pPr>
    </w:p>
    <w:p w14:paraId="0C1EC4F4" w14:textId="77777777" w:rsidR="008E3516" w:rsidRDefault="006F0627">
      <w:pPr>
        <w:pStyle w:val="TtulodaSeco1"/>
      </w:pPr>
      <w:r>
        <w:rPr>
          <w:noProof/>
          <w:lang w:val="pt-PT"/>
        </w:rPr>
        <w:drawing>
          <wp:anchor distT="0" distB="0" distL="114300" distR="114300" simplePos="0" relativeHeight="251957760" behindDoc="0" locked="0" layoutInCell="1" allowOverlap="1" wp14:anchorId="57DD81B2" wp14:editId="67C57D0D">
            <wp:simplePos x="0" y="0"/>
            <wp:positionH relativeFrom="column">
              <wp:posOffset>3486150</wp:posOffset>
            </wp:positionH>
            <wp:positionV relativeFrom="paragraph">
              <wp:posOffset>100965</wp:posOffset>
            </wp:positionV>
            <wp:extent cx="2475905" cy="1390650"/>
            <wp:effectExtent l="171450" t="171450" r="381635" b="361950"/>
            <wp:wrapNone/>
            <wp:docPr id="37" name="Imagem 37" descr="Resultado de imagem para imagens palácio de que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imagens palácio de quelu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5905" cy="1390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7676FF" w14:textId="77777777" w:rsidR="008E3516" w:rsidRDefault="008E3516" w:rsidP="00BA51B0">
      <w:pPr>
        <w:pStyle w:val="CpiadoFolheto"/>
      </w:pPr>
    </w:p>
    <w:p w14:paraId="42BFCA83" w14:textId="77777777" w:rsidR="008E3516" w:rsidRDefault="008E3516">
      <w:pPr>
        <w:pStyle w:val="TtulodaSeco2"/>
      </w:pPr>
    </w:p>
    <w:p w14:paraId="52C8CE11" w14:textId="77777777" w:rsidR="008E3516" w:rsidRDefault="008E3516" w:rsidP="00BA51B0">
      <w:pPr>
        <w:pStyle w:val="CpiadoFolheto"/>
      </w:pPr>
    </w:p>
    <w:p w14:paraId="7C965124" w14:textId="77777777" w:rsidR="008E3516" w:rsidRDefault="008E3516">
      <w:pPr>
        <w:pStyle w:val="TtulodaSeco2"/>
      </w:pPr>
    </w:p>
    <w:p w14:paraId="2DB3D2A8" w14:textId="77777777" w:rsidR="008E3516" w:rsidRDefault="00715462">
      <w:pPr>
        <w:pStyle w:val="CpiadoFolheto"/>
      </w:pPr>
      <w:r>
        <w:rPr>
          <w:noProof/>
          <w:lang w:val="pt-PT"/>
        </w:rPr>
        <w:drawing>
          <wp:anchor distT="0" distB="0" distL="114300" distR="114300" simplePos="0" relativeHeight="251952640" behindDoc="0" locked="0" layoutInCell="1" allowOverlap="1" wp14:anchorId="1E5B5170" wp14:editId="304FF6E0">
            <wp:simplePos x="0" y="0"/>
            <wp:positionH relativeFrom="column">
              <wp:posOffset>19050</wp:posOffset>
            </wp:positionH>
            <wp:positionV relativeFrom="paragraph">
              <wp:posOffset>80010</wp:posOffset>
            </wp:positionV>
            <wp:extent cx="2400300" cy="1452245"/>
            <wp:effectExtent l="171450" t="171450" r="381000" b="357505"/>
            <wp:wrapNone/>
            <wp:docPr id="21" name="Imagem 21" descr="Resultado de imagem para imagens palácio de que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magens palácio de quelu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452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6A5452E" w14:textId="77777777" w:rsidR="006B77A2" w:rsidRDefault="006B77A2">
      <w:pPr>
        <w:pStyle w:val="CpiadoFolheto"/>
      </w:pPr>
    </w:p>
    <w:p w14:paraId="6D5BE0DB" w14:textId="77777777" w:rsidR="008E3516" w:rsidRDefault="0041381B">
      <w:pPr>
        <w:pStyle w:val="CpiadoFolheto"/>
      </w:pPr>
      <w:r>
        <w:rPr>
          <w:noProof/>
          <w:lang w:val="pt-PT"/>
        </w:rPr>
        <w:drawing>
          <wp:anchor distT="0" distB="0" distL="114300" distR="114300" simplePos="0" relativeHeight="251954688" behindDoc="0" locked="0" layoutInCell="1" allowOverlap="1" wp14:anchorId="06BECA44" wp14:editId="606252D7">
            <wp:simplePos x="0" y="0"/>
            <wp:positionH relativeFrom="column">
              <wp:posOffset>311150</wp:posOffset>
            </wp:positionH>
            <wp:positionV relativeFrom="paragraph">
              <wp:posOffset>929005</wp:posOffset>
            </wp:positionV>
            <wp:extent cx="2326940" cy="1533525"/>
            <wp:effectExtent l="171450" t="171450" r="378460" b="352425"/>
            <wp:wrapNone/>
            <wp:docPr id="31" name="Imagem 3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6940" cy="1533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8E3516" w:rsidSect="00064954">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charset w:val="00"/>
    <w:family w:val="decorative"/>
    <w:pitch w:val="variable"/>
    <w:sig w:usb0="00000003" w:usb1="00000000" w:usb2="00000000" w:usb3="00000000" w:csb0="00000001" w:csb1="00000000"/>
  </w:font>
  <w:font w:name="Monotype Corsiva">
    <w:altName w:val="Brush Script MT"/>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19C"/>
    <w:rsid w:val="00026713"/>
    <w:rsid w:val="0005050B"/>
    <w:rsid w:val="00064954"/>
    <w:rsid w:val="000A0E39"/>
    <w:rsid w:val="00120A9F"/>
    <w:rsid w:val="001B1BD3"/>
    <w:rsid w:val="002021E0"/>
    <w:rsid w:val="00284853"/>
    <w:rsid w:val="002B52E7"/>
    <w:rsid w:val="00350099"/>
    <w:rsid w:val="003706C8"/>
    <w:rsid w:val="003E0426"/>
    <w:rsid w:val="003F1A45"/>
    <w:rsid w:val="003F6686"/>
    <w:rsid w:val="0041381B"/>
    <w:rsid w:val="00422699"/>
    <w:rsid w:val="00461902"/>
    <w:rsid w:val="0048427C"/>
    <w:rsid w:val="00493367"/>
    <w:rsid w:val="004F3097"/>
    <w:rsid w:val="00503269"/>
    <w:rsid w:val="00511BEF"/>
    <w:rsid w:val="00531D6D"/>
    <w:rsid w:val="00537804"/>
    <w:rsid w:val="0055258F"/>
    <w:rsid w:val="00626C90"/>
    <w:rsid w:val="00650847"/>
    <w:rsid w:val="006B0A02"/>
    <w:rsid w:val="006B77A2"/>
    <w:rsid w:val="006F0627"/>
    <w:rsid w:val="00715462"/>
    <w:rsid w:val="0075419C"/>
    <w:rsid w:val="00762A5E"/>
    <w:rsid w:val="00793A06"/>
    <w:rsid w:val="007A3D41"/>
    <w:rsid w:val="007C5555"/>
    <w:rsid w:val="008069BC"/>
    <w:rsid w:val="00830932"/>
    <w:rsid w:val="008E3516"/>
    <w:rsid w:val="0090541A"/>
    <w:rsid w:val="00992DA0"/>
    <w:rsid w:val="00A10761"/>
    <w:rsid w:val="00A212EB"/>
    <w:rsid w:val="00A31F7F"/>
    <w:rsid w:val="00B11CE2"/>
    <w:rsid w:val="00BA51B0"/>
    <w:rsid w:val="00BD698E"/>
    <w:rsid w:val="00BF1376"/>
    <w:rsid w:val="00C0765C"/>
    <w:rsid w:val="00C45D62"/>
    <w:rsid w:val="00D102E4"/>
    <w:rsid w:val="00D30BBE"/>
    <w:rsid w:val="00D90ACD"/>
    <w:rsid w:val="00D974E8"/>
    <w:rsid w:val="00E13AEF"/>
    <w:rsid w:val="00EE5D3E"/>
    <w:rsid w:val="00EF629B"/>
    <w:rsid w:val="00FA550E"/>
    <w:rsid w:val="00FC58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3102B5"/>
  <w15:docId w15:val="{9F3A3812-2CBA-467A-9B06-BFBF0AF5F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qFormat/>
    <w:rPr>
      <w:lang w:val="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ter">
    <w:name w:val="Título Cará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ter"/>
    <w:uiPriority w:val="99"/>
    <w:semiHidden/>
    <w:unhideWhenUsed/>
    <w:rsid w:val="00B11CE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0"/>
    <w:uiPriority w:val="99"/>
    <w:semiHidden/>
    <w:rsid w:val="00B11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n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FC690A3F-A385-446D-A95A-2904C7E5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3</TotalTime>
  <Pages>2</Pages>
  <Words>6</Words>
  <Characters>36</Characters>
  <Application>Microsoft Office Word</Application>
  <DocSecurity>0</DocSecurity>
  <Lines>1</Lines>
  <Paragraphs>1</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M. E.</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aluno</dc:creator>
  <cp:lastModifiedBy>Helder Alves</cp:lastModifiedBy>
  <cp:revision>3</cp:revision>
  <cp:lastPrinted>2006-08-01T17:47:00Z</cp:lastPrinted>
  <dcterms:created xsi:type="dcterms:W3CDTF">2019-09-30T08:26:00Z</dcterms:created>
  <dcterms:modified xsi:type="dcterms:W3CDTF">2019-10-28T19:45:00Z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