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8F115" w14:textId="77777777" w:rsidR="00AC4CE3" w:rsidRPr="00E86EC2" w:rsidRDefault="00AC4CE3" w:rsidP="00AC4CE3">
      <w:pPr>
        <w:rPr>
          <w:lang w:val="nb-NO"/>
        </w:rPr>
      </w:pPr>
    </w:p>
    <w:p w14:paraId="0E356A27" w14:textId="77777777" w:rsidR="00AC4CE3" w:rsidRPr="00E86EC2" w:rsidRDefault="00A731DD" w:rsidP="00AC4CE3">
      <w:pPr>
        <w:rPr>
          <w:lang w:val="nb-NO"/>
        </w:rPr>
      </w:pPr>
      <w:r w:rsidRPr="00E86EC2">
        <w:rPr>
          <w:noProof/>
          <w:lang w:val="nb-NO" w:eastAsia="el-GR"/>
        </w:rPr>
        <w:drawing>
          <wp:anchor distT="0" distB="0" distL="114300" distR="114300" simplePos="0" relativeHeight="251657728" behindDoc="0" locked="0" layoutInCell="1" allowOverlap="1" wp14:anchorId="47F96492" wp14:editId="459400A4">
            <wp:simplePos x="0" y="0"/>
            <wp:positionH relativeFrom="column">
              <wp:posOffset>4229100</wp:posOffset>
            </wp:positionH>
            <wp:positionV relativeFrom="paragraph">
              <wp:posOffset>171450</wp:posOffset>
            </wp:positionV>
            <wp:extent cx="4673600" cy="4940300"/>
            <wp:effectExtent l="19050" t="0" r="0" b="0"/>
            <wp:wrapSquare wrapText="bothSides"/>
            <wp:docPr id="106" name="Image 2" descr="naslovnica Erasmus 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slovnica Erasmus Dictionary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49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36247F" w14:textId="77777777" w:rsidR="00AC4CE3" w:rsidRPr="00E86EC2" w:rsidRDefault="00AC4CE3" w:rsidP="00AC4CE3">
      <w:pPr>
        <w:rPr>
          <w:lang w:val="nb-NO"/>
        </w:rPr>
      </w:pPr>
    </w:p>
    <w:p w14:paraId="6222FD2B" w14:textId="77777777" w:rsidR="00AC4CE3" w:rsidRPr="00E86EC2" w:rsidRDefault="00AC4CE3" w:rsidP="00AC4CE3">
      <w:pPr>
        <w:jc w:val="right"/>
        <w:rPr>
          <w:lang w:val="nb-NO"/>
        </w:rPr>
      </w:pPr>
    </w:p>
    <w:p w14:paraId="73573D13" w14:textId="77777777" w:rsidR="00AC4CE3" w:rsidRPr="00E86EC2" w:rsidRDefault="00A731DD" w:rsidP="00AC4CE3">
      <w:pPr>
        <w:rPr>
          <w:lang w:val="nb-NO"/>
        </w:rPr>
      </w:pPr>
      <w:r w:rsidRPr="00E86EC2">
        <w:rPr>
          <w:noProof/>
          <w:lang w:val="nb-NO" w:eastAsia="el-GR"/>
        </w:rPr>
        <w:drawing>
          <wp:inline distT="0" distB="0" distL="0" distR="0" wp14:anchorId="59E977FB" wp14:editId="6CACC14E">
            <wp:extent cx="4061460" cy="1021080"/>
            <wp:effectExtent l="19050" t="0" r="0" b="0"/>
            <wp:docPr id="104" name="Image 104" descr="100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100 word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CEF5AA" w14:textId="77777777" w:rsidR="00AC4CE3" w:rsidRPr="00E86EC2" w:rsidRDefault="00A731DD" w:rsidP="00AC4CE3">
      <w:pPr>
        <w:rPr>
          <w:lang w:val="nb-NO"/>
        </w:rPr>
      </w:pPr>
      <w:r w:rsidRPr="00E86EC2">
        <w:rPr>
          <w:noProof/>
          <w:lang w:val="nb-NO" w:eastAsia="el-GR"/>
        </w:rPr>
        <w:drawing>
          <wp:inline distT="0" distB="0" distL="0" distR="0" wp14:anchorId="3A80C778" wp14:editId="7971236D">
            <wp:extent cx="3375660" cy="998220"/>
            <wp:effectExtent l="19050" t="0" r="0" b="0"/>
            <wp:docPr id="1" name="Image 1" descr="eras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asmu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B36D06" w14:textId="77777777" w:rsidR="00AC4CE3" w:rsidRPr="00E86EC2" w:rsidRDefault="00A731DD" w:rsidP="00AC4CE3">
      <w:pPr>
        <w:rPr>
          <w:lang w:val="nb-NO"/>
        </w:rPr>
      </w:pPr>
      <w:r w:rsidRPr="00E86EC2">
        <w:rPr>
          <w:noProof/>
          <w:lang w:val="nb-NO" w:eastAsia="el-GR"/>
        </w:rPr>
        <w:drawing>
          <wp:inline distT="0" distB="0" distL="0" distR="0" wp14:anchorId="04690ED4" wp14:editId="4D6A82CD">
            <wp:extent cx="4183380" cy="998220"/>
            <wp:effectExtent l="19050" t="0" r="7620" b="0"/>
            <wp:docPr id="105" name="Image 105" descr="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ictionar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6A592A" w14:textId="77777777" w:rsidR="00AC4CE3" w:rsidRPr="00E86EC2" w:rsidRDefault="00AC4CE3" w:rsidP="00AC4CE3">
      <w:pPr>
        <w:rPr>
          <w:lang w:val="nb-NO"/>
        </w:rPr>
      </w:pPr>
    </w:p>
    <w:p w14:paraId="22EBA63B" w14:textId="77777777" w:rsidR="00C4244A" w:rsidRPr="00E86EC2" w:rsidRDefault="00C4244A" w:rsidP="00AC4CE3">
      <w:pPr>
        <w:rPr>
          <w:lang w:val="nb-NO"/>
        </w:rPr>
      </w:pPr>
    </w:p>
    <w:p w14:paraId="4554F695" w14:textId="77777777" w:rsidR="00574BB0" w:rsidRPr="00E86EC2" w:rsidRDefault="00574BB0" w:rsidP="00574BB0">
      <w:pPr>
        <w:jc w:val="center"/>
        <w:rPr>
          <w:lang w:val="nb-NO"/>
        </w:rPr>
      </w:pPr>
    </w:p>
    <w:p w14:paraId="6784811A" w14:textId="77777777" w:rsidR="00C4244A" w:rsidRPr="00E86EC2" w:rsidRDefault="00C4244A" w:rsidP="00C4244A">
      <w:pPr>
        <w:jc w:val="center"/>
        <w:rPr>
          <w:lang w:val="nb-NO"/>
        </w:rPr>
      </w:pPr>
    </w:p>
    <w:p w14:paraId="6159AD84" w14:textId="77777777" w:rsidR="00C4244A" w:rsidRPr="00E86EC2" w:rsidRDefault="00C4244A" w:rsidP="001F5130">
      <w:pPr>
        <w:spacing w:after="0" w:line="240" w:lineRule="auto"/>
        <w:jc w:val="center"/>
        <w:rPr>
          <w:noProof/>
          <w:lang w:val="nb-NO"/>
        </w:rPr>
        <w:sectPr w:rsidR="00C4244A" w:rsidRPr="00E86EC2" w:rsidSect="00AC4CE3">
          <w:pgSz w:w="16838" w:h="11906" w:orient="landscape" w:code="9"/>
          <w:pgMar w:top="1276" w:right="720" w:bottom="720" w:left="1620" w:header="709" w:footer="709" w:gutter="0"/>
          <w:cols w:sep="1" w:space="720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A05EC7" w:rsidRPr="00E86EC2" w14:paraId="084C4A0C" w14:textId="77777777" w:rsidTr="0024694C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8629072" w14:textId="77777777" w:rsidR="00A05EC7" w:rsidRPr="00E86EC2" w:rsidRDefault="001F5130" w:rsidP="001F5130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/>
              </w:rPr>
              <w:lastRenderedPageBreak/>
              <w:br/>
            </w:r>
            <w:r w:rsidR="00A731DD" w:rsidRPr="00E86EC2">
              <w:rPr>
                <w:noProof/>
                <w:lang w:val="nb-NO" w:eastAsia="el-GR"/>
              </w:rPr>
              <w:drawing>
                <wp:inline distT="0" distB="0" distL="0" distR="0" wp14:anchorId="0A28DDA0" wp14:editId="5CCAECDC">
                  <wp:extent cx="2255520" cy="3017520"/>
                  <wp:effectExtent l="19050" t="0" r="0" b="0"/>
                  <wp:docPr id="2" name="Image 2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301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BC9" w:rsidRPr="00E86EC2" w14:paraId="56676C1D" w14:textId="77777777" w:rsidTr="00C4244A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1C15FA9" w14:textId="77777777" w:rsidR="00A05EC7" w:rsidRPr="00E86EC2" w:rsidRDefault="0024694C" w:rsidP="00F43BC9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C9321F" w:rsidRPr="00E86EC2">
              <w:rPr>
                <w:rStyle w:val="Besedilooznabemesta1"/>
                <w:color w:val="auto"/>
                <w:lang w:val="nb-NO"/>
              </w:rPr>
              <w:t xml:space="preserve"> address</w:t>
            </w:r>
          </w:p>
          <w:p w14:paraId="227FC42B" w14:textId="77777777" w:rsidR="0024694C" w:rsidRPr="00E86EC2" w:rsidRDefault="0024694C" w:rsidP="00F43BC9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955D25" w14:textId="77777777" w:rsidR="00A05EC7" w:rsidRPr="00E86EC2" w:rsidRDefault="00A05EC7" w:rsidP="00F43BC9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F231EC5" w14:textId="77777777" w:rsidR="0024694C" w:rsidRPr="00E86EC2" w:rsidRDefault="0024694C" w:rsidP="00F43BC9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C9321F" w:rsidRPr="00E86EC2">
              <w:rPr>
                <w:rStyle w:val="Besedilooznabemesta1"/>
                <w:color w:val="auto"/>
                <w:lang w:val="nb-NO"/>
              </w:rPr>
              <w:t>naslov</w:t>
            </w:r>
          </w:p>
          <w:p w14:paraId="31604C9A" w14:textId="77777777" w:rsidR="0024694C" w:rsidRPr="00E86EC2" w:rsidRDefault="0024694C" w:rsidP="00F43BC9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F43BC9" w:rsidRPr="00E86EC2" w14:paraId="19368FB6" w14:textId="77777777" w:rsidTr="00C4244A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AB68E7" w14:textId="77777777" w:rsidR="00A05EC7" w:rsidRPr="00E86EC2" w:rsidRDefault="0024694C" w:rsidP="00F43BC9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Adresse</w:t>
            </w:r>
          </w:p>
          <w:p w14:paraId="42E453FD" w14:textId="77777777" w:rsidR="0024694C" w:rsidRPr="00E86EC2" w:rsidRDefault="0024694C" w:rsidP="00F43BC9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76E43B" w14:textId="77777777" w:rsidR="00A05EC7" w:rsidRPr="00E86EC2" w:rsidRDefault="00A05EC7" w:rsidP="00F43BC9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81E84AD" w14:textId="170A72A2" w:rsidR="00A05EC7" w:rsidRPr="00E86EC2" w:rsidRDefault="0024694C" w:rsidP="00F43BC9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 w:rsidRPr="00E86EC2">
              <w:rPr>
                <w:rStyle w:val="Besedilooznabemesta1"/>
                <w:color w:val="auto"/>
                <w:lang w:val="nb-NO"/>
              </w:rPr>
              <w:t xml:space="preserve"> </w:t>
            </w:r>
            <w:r w:rsidR="00E86EC2" w:rsidRPr="00E86EC2">
              <w:rPr>
                <w:rStyle w:val="Besedilooznabemesta1"/>
                <w:lang w:val="nb-NO"/>
              </w:rPr>
              <w:t>adresse</w:t>
            </w:r>
          </w:p>
          <w:p w14:paraId="15D4A124" w14:textId="77777777" w:rsidR="0024694C" w:rsidRPr="00E86EC2" w:rsidRDefault="0024694C" w:rsidP="00F43BC9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F43BC9" w:rsidRPr="00E86EC2" w14:paraId="561E7710" w14:textId="77777777" w:rsidTr="00C4244A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D340458" w14:textId="77777777" w:rsidR="00A05EC7" w:rsidRPr="00E86EC2" w:rsidRDefault="0024694C" w:rsidP="00F43BC9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adresse</w:t>
            </w:r>
          </w:p>
          <w:p w14:paraId="2F978BE5" w14:textId="77777777" w:rsidR="0024694C" w:rsidRPr="00E86EC2" w:rsidRDefault="0024694C" w:rsidP="00F43BC9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DEA78E" w14:textId="77777777" w:rsidR="00A05EC7" w:rsidRPr="00E86EC2" w:rsidRDefault="00A05EC7" w:rsidP="00F43BC9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FCEEAD8" w14:textId="77777777" w:rsidR="00A05EC7" w:rsidRPr="00E86EC2" w:rsidRDefault="0024694C" w:rsidP="00F43BC9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Endereço</w:t>
            </w:r>
          </w:p>
          <w:p w14:paraId="70144EC3" w14:textId="77777777" w:rsidR="0024694C" w:rsidRPr="00E86EC2" w:rsidRDefault="0024694C" w:rsidP="00F43BC9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F43BC9" w:rsidRPr="00E86EC2" w14:paraId="6C3501CC" w14:textId="77777777" w:rsidTr="00C4244A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9CA9420" w14:textId="77777777" w:rsidR="00A05EC7" w:rsidRPr="00E86EC2" w:rsidRDefault="0024694C" w:rsidP="00F43BC9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1BA17E5F" w14:textId="64B36C84" w:rsidR="0024694C" w:rsidRPr="00E86EC2" w:rsidRDefault="004C2BA8" w:rsidP="00F43BC9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indirizzo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79C7D3" w14:textId="77777777" w:rsidR="00A05EC7" w:rsidRPr="00E86EC2" w:rsidRDefault="00A05EC7" w:rsidP="00F43BC9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F39DCD" w14:textId="77777777" w:rsidR="00A05EC7" w:rsidRPr="00E86EC2" w:rsidRDefault="0024694C" w:rsidP="00F43BC9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977706" w:rsidRPr="00E86EC2">
              <w:rPr>
                <w:rStyle w:val="Besedilooznabemesta1"/>
                <w:color w:val="auto"/>
                <w:lang w:val="nb-NO"/>
              </w:rPr>
              <w:t xml:space="preserve"> Διεύθυνση </w:t>
            </w:r>
          </w:p>
          <w:p w14:paraId="13F9AB80" w14:textId="77777777" w:rsidR="0024694C" w:rsidRPr="00E86EC2" w:rsidRDefault="0024694C" w:rsidP="00F43BC9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4892E712" w14:textId="77777777" w:rsidR="00A05EC7" w:rsidRPr="00E86EC2" w:rsidRDefault="00A05EC7">
      <w:pPr>
        <w:rPr>
          <w:lang w:val="nb-NO"/>
        </w:rPr>
      </w:pPr>
    </w:p>
    <w:p w14:paraId="46B77009" w14:textId="77777777" w:rsidR="00C4244A" w:rsidRPr="00E86EC2" w:rsidRDefault="00C4244A">
      <w:pPr>
        <w:rPr>
          <w:lang w:val="nb-NO"/>
        </w:rPr>
      </w:pPr>
    </w:p>
    <w:p w14:paraId="0651E297" w14:textId="77777777" w:rsidR="00C4244A" w:rsidRPr="00E86EC2" w:rsidRDefault="00C4244A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A05EC7" w:rsidRPr="00E86EC2" w14:paraId="583259BA" w14:textId="77777777" w:rsidTr="0024694C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E6E5BC1" w14:textId="77777777" w:rsidR="00A05EC7" w:rsidRPr="00E86EC2" w:rsidRDefault="00A05EC7" w:rsidP="00F43BC9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3AC2A4A0" w14:textId="77777777" w:rsidR="001F5130" w:rsidRPr="00E86EC2" w:rsidRDefault="00A731DD" w:rsidP="001F5130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6FED946D" wp14:editId="08641801">
                  <wp:extent cx="2910840" cy="2910840"/>
                  <wp:effectExtent l="0" t="0" r="0" b="0"/>
                  <wp:docPr id="3" name="Slika 3" descr="Rezultat iskanja slik za clipart free air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Rezultat iskanja slik za clipart free air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91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94C" w:rsidRPr="00E86EC2" w14:paraId="3B244205" w14:textId="77777777" w:rsidTr="0024694C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EA918FA" w14:textId="77777777" w:rsidR="0024694C" w:rsidRPr="00E86EC2" w:rsidRDefault="0024694C" w:rsidP="0024694C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C9321F" w:rsidRPr="00E86EC2">
              <w:rPr>
                <w:rStyle w:val="Besedilooznabemesta1"/>
                <w:color w:val="auto"/>
                <w:lang w:val="nb-NO"/>
              </w:rPr>
              <w:t xml:space="preserve"> airport</w:t>
            </w:r>
          </w:p>
          <w:p w14:paraId="582FF195" w14:textId="77777777" w:rsidR="0024694C" w:rsidRPr="00E86EC2" w:rsidRDefault="0024694C" w:rsidP="0024694C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53B4E6" w14:textId="77777777" w:rsidR="0024694C" w:rsidRPr="00E86EC2" w:rsidRDefault="0024694C" w:rsidP="00F43BC9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04FB83E" w14:textId="77777777" w:rsidR="0024694C" w:rsidRPr="00E86EC2" w:rsidRDefault="0024694C" w:rsidP="0024694C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C9321F" w:rsidRPr="00E86EC2">
              <w:rPr>
                <w:rStyle w:val="Besedilooznabemesta1"/>
                <w:color w:val="auto"/>
                <w:lang w:val="nb-NO"/>
              </w:rPr>
              <w:t>letališče</w:t>
            </w:r>
          </w:p>
          <w:p w14:paraId="2D5BF073" w14:textId="77777777" w:rsidR="0024694C" w:rsidRPr="00E86EC2" w:rsidRDefault="0024694C" w:rsidP="0024694C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24694C" w:rsidRPr="00E86EC2" w14:paraId="6D6C7D76" w14:textId="77777777" w:rsidTr="0024694C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9059646" w14:textId="77777777" w:rsidR="0024694C" w:rsidRPr="00E86EC2" w:rsidRDefault="0024694C" w:rsidP="0024694C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Flughafen</w:t>
            </w:r>
          </w:p>
          <w:p w14:paraId="6663012D" w14:textId="77777777" w:rsidR="0024694C" w:rsidRPr="00E86EC2" w:rsidRDefault="0024694C" w:rsidP="0024694C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30FE06" w14:textId="77777777" w:rsidR="0024694C" w:rsidRPr="00E86EC2" w:rsidRDefault="0024694C" w:rsidP="00F43BC9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8E34DA" w14:textId="53E73A03" w:rsidR="0024694C" w:rsidRPr="00E86EC2" w:rsidRDefault="0024694C" w:rsidP="0024694C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 w:rsidRPr="00E86EC2">
              <w:rPr>
                <w:rStyle w:val="Besedilooznabemesta1"/>
                <w:color w:val="auto"/>
                <w:lang w:val="nb-NO"/>
              </w:rPr>
              <w:t xml:space="preserve"> </w:t>
            </w:r>
            <w:r w:rsidR="00E86EC2" w:rsidRPr="00E86EC2">
              <w:rPr>
                <w:rStyle w:val="Besedilooznabemesta1"/>
                <w:lang w:val="nb-NO"/>
              </w:rPr>
              <w:t>flyplass</w:t>
            </w:r>
          </w:p>
          <w:p w14:paraId="0B8E4EAA" w14:textId="77777777" w:rsidR="0024694C" w:rsidRPr="00E86EC2" w:rsidRDefault="0024694C" w:rsidP="0024694C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24694C" w:rsidRPr="00E86EC2" w14:paraId="08E7F4CA" w14:textId="77777777" w:rsidTr="0024694C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616106D" w14:textId="77777777" w:rsidR="0024694C" w:rsidRPr="00E86EC2" w:rsidRDefault="0024694C" w:rsidP="0024694C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aéroport</w:t>
            </w:r>
          </w:p>
          <w:p w14:paraId="4781097A" w14:textId="77777777" w:rsidR="0024694C" w:rsidRPr="00E86EC2" w:rsidRDefault="0024694C" w:rsidP="0024694C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556C1B" w14:textId="77777777" w:rsidR="0024694C" w:rsidRPr="00E86EC2" w:rsidRDefault="0024694C" w:rsidP="00F43BC9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211908" w14:textId="77777777" w:rsidR="0024694C" w:rsidRPr="00E86EC2" w:rsidRDefault="0024694C" w:rsidP="0024694C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</w:t>
            </w:r>
            <w:r w:rsidR="00060C34" w:rsidRPr="00E86EC2">
              <w:rPr>
                <w:rStyle w:val="Besedilooznabemesta1"/>
                <w:lang w:val="nb-NO"/>
              </w:rPr>
              <w:t>Aeroporto</w:t>
            </w:r>
          </w:p>
          <w:p w14:paraId="74CA1DD9" w14:textId="77777777" w:rsidR="0024694C" w:rsidRPr="00E86EC2" w:rsidRDefault="0024694C" w:rsidP="0024694C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24694C" w:rsidRPr="00E86EC2" w14:paraId="170C48E3" w14:textId="77777777" w:rsidTr="0024694C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5A68CAD" w14:textId="77777777" w:rsidR="0024694C" w:rsidRPr="00E86EC2" w:rsidRDefault="0024694C" w:rsidP="0024694C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216F9188" w14:textId="21E8C6E7" w:rsidR="0024694C" w:rsidRPr="00E86EC2" w:rsidRDefault="004C2BA8" w:rsidP="0024694C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aeroporto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2EC939" w14:textId="77777777" w:rsidR="0024694C" w:rsidRPr="00E86EC2" w:rsidRDefault="0024694C" w:rsidP="00F43BC9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DEA801A" w14:textId="77777777" w:rsidR="0024694C" w:rsidRPr="00E86EC2" w:rsidRDefault="0024694C" w:rsidP="0024694C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977706" w:rsidRPr="00E86EC2">
              <w:rPr>
                <w:rStyle w:val="Besedilooznabemesta1"/>
                <w:color w:val="auto"/>
                <w:lang w:val="nb-NO"/>
              </w:rPr>
              <w:t xml:space="preserve"> Αεροδρόμιο</w:t>
            </w:r>
          </w:p>
          <w:p w14:paraId="18412A9B" w14:textId="77777777" w:rsidR="0024694C" w:rsidRPr="00E86EC2" w:rsidRDefault="0024694C" w:rsidP="0024694C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4D54F85E" w14:textId="77777777" w:rsidR="00A05EC7" w:rsidRPr="00E86EC2" w:rsidRDefault="00A05EC7">
      <w:pPr>
        <w:rPr>
          <w:lang w:val="nb-NO"/>
        </w:rPr>
      </w:pPr>
    </w:p>
    <w:p w14:paraId="4FC90810" w14:textId="77777777" w:rsidR="0090551B" w:rsidRPr="00E86EC2" w:rsidRDefault="0090551B">
      <w:pPr>
        <w:rPr>
          <w:lang w:val="nb-NO"/>
        </w:rPr>
      </w:pPr>
    </w:p>
    <w:p w14:paraId="6E472673" w14:textId="77777777" w:rsidR="0090551B" w:rsidRPr="00E86EC2" w:rsidRDefault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6271365B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A9B056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682B5BE4" w14:textId="77777777" w:rsidR="001F5130" w:rsidRPr="00E86EC2" w:rsidRDefault="00A731DD" w:rsidP="001F5130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02F9A254" wp14:editId="3DD51A53">
                  <wp:extent cx="2918460" cy="2918460"/>
                  <wp:effectExtent l="19050" t="0" r="0" b="0"/>
                  <wp:docPr id="4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291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44A9BFF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C3F3CEB" w14:textId="77777777" w:rsidR="0090551B" w:rsidRPr="00E86EC2" w:rsidRDefault="0090551B" w:rsidP="0090551B">
            <w:pPr>
              <w:spacing w:after="0" w:line="240" w:lineRule="auto"/>
              <w:rPr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C9321F" w:rsidRPr="00E86EC2">
              <w:rPr>
                <w:rStyle w:val="Besedilooznabemesta1"/>
                <w:color w:val="auto"/>
                <w:lang w:val="nb-NO"/>
              </w:rPr>
              <w:t xml:space="preserve"> amusement park</w:t>
            </w:r>
            <w:r w:rsidR="0011273F" w:rsidRPr="00E86EC2">
              <w:rPr>
                <w:rStyle w:val="Besedilooznabemesta1"/>
                <w:color w:val="auto"/>
                <w:lang w:val="nb-NO"/>
              </w:rPr>
              <w:t>, funfair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10C08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AB643D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C9321F" w:rsidRPr="00E86EC2">
              <w:rPr>
                <w:rStyle w:val="Besedilooznabemesta1"/>
                <w:color w:val="auto"/>
                <w:lang w:val="nb-NO"/>
              </w:rPr>
              <w:t>zabaviščni park</w:t>
            </w:r>
          </w:p>
          <w:p w14:paraId="4D54AE2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0AD7DF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F376B7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Kirmes</w:t>
            </w:r>
          </w:p>
          <w:p w14:paraId="4C224ED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37075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9224749" w14:textId="186C3109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fornøyelsespark</w:t>
            </w:r>
          </w:p>
          <w:p w14:paraId="6315A6D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F11350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AC61EA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fête foraine</w:t>
            </w:r>
          </w:p>
          <w:p w14:paraId="0D9205A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EF47C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7A1B06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</w:t>
            </w:r>
            <w:r w:rsidR="00060C34" w:rsidRPr="00E86EC2">
              <w:rPr>
                <w:rStyle w:val="Besedilooznabemesta1"/>
                <w:lang w:val="nb-NO"/>
              </w:rPr>
              <w:t>Parque de diversões</w:t>
            </w:r>
          </w:p>
          <w:p w14:paraId="50F8423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1B80221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22C7A2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6F57FD5E" w14:textId="7FFC4F46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Parco divertimenti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9FE40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FAC0B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977706" w:rsidRPr="00E86EC2">
              <w:rPr>
                <w:rStyle w:val="Besedilooznabemesta1"/>
                <w:color w:val="auto"/>
                <w:lang w:val="nb-NO"/>
              </w:rPr>
              <w:t xml:space="preserve"> Πάρκο διασκέδασης </w:t>
            </w:r>
          </w:p>
          <w:p w14:paraId="43C0423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4B368BE5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151401AB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6A1BD37" w14:textId="77777777" w:rsidR="0090551B" w:rsidRPr="00E86EC2" w:rsidRDefault="0090551B" w:rsidP="0090551B">
            <w:pPr>
              <w:spacing w:after="0" w:line="240" w:lineRule="auto"/>
              <w:rPr>
                <w:noProof/>
                <w:sz w:val="16"/>
                <w:szCs w:val="16"/>
                <w:lang w:val="nb-NO"/>
              </w:rPr>
            </w:pPr>
          </w:p>
          <w:p w14:paraId="05E4A579" w14:textId="77777777" w:rsidR="004E7450" w:rsidRPr="00E86EC2" w:rsidRDefault="004E7450" w:rsidP="0090551B">
            <w:pPr>
              <w:spacing w:after="0" w:line="240" w:lineRule="auto"/>
              <w:rPr>
                <w:noProof/>
                <w:sz w:val="16"/>
                <w:szCs w:val="16"/>
                <w:lang w:val="nb-NO"/>
              </w:rPr>
            </w:pPr>
          </w:p>
          <w:p w14:paraId="2FACD92B" w14:textId="77777777" w:rsidR="001F5130" w:rsidRPr="00E86EC2" w:rsidRDefault="00A731DD" w:rsidP="001F5130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335FC9A2" wp14:editId="7CC71068">
                  <wp:extent cx="2933700" cy="2689860"/>
                  <wp:effectExtent l="19050" t="0" r="0" b="0"/>
                  <wp:docPr id="5" name="Slika 5" descr="Rezultat iskanja slik za clipart free b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Rezultat iskanja slik za clipart free b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68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6027944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B90B5B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C9321F" w:rsidRPr="00E86EC2">
              <w:rPr>
                <w:rStyle w:val="Besedilooznabemesta1"/>
                <w:color w:val="auto"/>
                <w:lang w:val="nb-NO"/>
              </w:rPr>
              <w:t xml:space="preserve"> beach</w:t>
            </w:r>
          </w:p>
          <w:p w14:paraId="3997267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AB4A9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458846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C9321F" w:rsidRPr="00E86EC2">
              <w:rPr>
                <w:rStyle w:val="Besedilooznabemesta1"/>
                <w:color w:val="auto"/>
                <w:lang w:val="nb-NO"/>
              </w:rPr>
              <w:t>plaža</w:t>
            </w:r>
          </w:p>
          <w:p w14:paraId="72DB3FB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97F43D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970A1D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Strand</w:t>
            </w:r>
          </w:p>
          <w:p w14:paraId="20FD8F7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75CAA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3ED581E" w14:textId="22A56E4F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strand</w:t>
            </w:r>
          </w:p>
          <w:p w14:paraId="535A47B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36A112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25AD76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plage</w:t>
            </w:r>
          </w:p>
          <w:p w14:paraId="6205DEF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474FB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CA233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</w:t>
            </w:r>
            <w:r w:rsidR="00060C34" w:rsidRPr="00E86EC2">
              <w:rPr>
                <w:rStyle w:val="Besedilooznabemesta1"/>
                <w:lang w:val="nb-NO"/>
              </w:rPr>
              <w:t>Praia</w:t>
            </w:r>
          </w:p>
          <w:p w14:paraId="0DB5682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DC989F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7204B8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4CFF1FE9" w14:textId="0383FE3B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spiaggia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78169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408979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977706" w:rsidRPr="00E86EC2">
              <w:rPr>
                <w:rStyle w:val="Besedilooznabemesta1"/>
                <w:color w:val="auto"/>
                <w:lang w:val="nb-NO"/>
              </w:rPr>
              <w:t xml:space="preserve"> Παραλία</w:t>
            </w:r>
          </w:p>
          <w:p w14:paraId="58AC872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67BF3F78" w14:textId="77777777" w:rsidR="0090551B" w:rsidRPr="00E86EC2" w:rsidRDefault="0090551B" w:rsidP="0090551B">
      <w:pPr>
        <w:rPr>
          <w:lang w:val="nb-NO"/>
        </w:rPr>
      </w:pPr>
    </w:p>
    <w:p w14:paraId="2EF2BDFB" w14:textId="77777777" w:rsidR="0090551B" w:rsidRPr="00E86EC2" w:rsidRDefault="0090551B" w:rsidP="0090551B">
      <w:pPr>
        <w:rPr>
          <w:lang w:val="nb-NO"/>
        </w:rPr>
      </w:pPr>
    </w:p>
    <w:p w14:paraId="316F026D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0C8DBCC7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ABCEAF0" w14:textId="77777777" w:rsidR="0090551B" w:rsidRPr="00E86EC2" w:rsidRDefault="00A731DD" w:rsidP="001F5130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lastRenderedPageBreak/>
              <w:drawing>
                <wp:inline distT="0" distB="0" distL="0" distR="0" wp14:anchorId="7BCD6DB3" wp14:editId="12F6590D">
                  <wp:extent cx="2667000" cy="3200400"/>
                  <wp:effectExtent l="19050" t="0" r="0" b="0"/>
                  <wp:docPr id="6" name="Image 6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0CB2660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8FCBA0" w14:textId="77777777" w:rsidR="001D15FA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C9321F" w:rsidRPr="00E86EC2">
              <w:rPr>
                <w:rStyle w:val="Besedilooznabemesta1"/>
                <w:color w:val="auto"/>
                <w:lang w:val="nb-NO"/>
              </w:rPr>
              <w:t xml:space="preserve"> bill </w:t>
            </w:r>
          </w:p>
          <w:p w14:paraId="0B838ED9" w14:textId="77777777" w:rsidR="0090551B" w:rsidRPr="00E86EC2" w:rsidRDefault="00C9321F" w:rsidP="0090551B">
            <w:pPr>
              <w:spacing w:after="0" w:line="240" w:lineRule="auto"/>
              <w:rPr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(Am. check)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0BC68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BCB8BD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C9321F" w:rsidRPr="00E86EC2">
              <w:rPr>
                <w:rStyle w:val="Besedilooznabemesta1"/>
                <w:color w:val="auto"/>
                <w:lang w:val="nb-NO"/>
              </w:rPr>
              <w:t>račun</w:t>
            </w:r>
          </w:p>
          <w:p w14:paraId="5ABFD74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00151B3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30207D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Rechnung</w:t>
            </w:r>
          </w:p>
          <w:p w14:paraId="6FF2C9D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374DE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B43AF5" w14:textId="5973A633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regning</w:t>
            </w:r>
          </w:p>
          <w:p w14:paraId="4146B10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F8EDB97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DA80DC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addition</w:t>
            </w:r>
          </w:p>
          <w:p w14:paraId="1326602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4329C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5A6BC4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</w:t>
            </w:r>
            <w:r w:rsidR="00060C34" w:rsidRPr="00E86EC2">
              <w:rPr>
                <w:rStyle w:val="Besedilooznabemesta1"/>
                <w:lang w:val="nb-NO"/>
              </w:rPr>
              <w:t>Conta</w:t>
            </w:r>
          </w:p>
          <w:p w14:paraId="08924C8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A17C65C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68B160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30DA0E00" w14:textId="7EC3B4D8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conto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57D39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C5D2D8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</w:p>
          <w:p w14:paraId="3DA8A6E7" w14:textId="77777777" w:rsidR="0090551B" w:rsidRPr="00E86EC2" w:rsidRDefault="00C56551" w:rsidP="0090551B">
            <w:pPr>
              <w:spacing w:after="0" w:line="240" w:lineRule="auto"/>
              <w:rPr>
                <w:noProof/>
                <w:lang w:val="nb-NO"/>
              </w:rPr>
            </w:pPr>
            <w:r w:rsidRPr="00E86EC2">
              <w:rPr>
                <w:noProof/>
                <w:lang w:val="nb-NO"/>
              </w:rPr>
              <w:t>Λογαριασμός</w:t>
            </w:r>
          </w:p>
        </w:tc>
      </w:tr>
    </w:tbl>
    <w:p w14:paraId="4D21741D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6C948B08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7705B52" w14:textId="77777777" w:rsidR="0090551B" w:rsidRPr="00E86EC2" w:rsidRDefault="0090551B" w:rsidP="0090551B">
            <w:pPr>
              <w:spacing w:after="0" w:line="240" w:lineRule="auto"/>
              <w:rPr>
                <w:noProof/>
                <w:sz w:val="28"/>
                <w:szCs w:val="28"/>
                <w:lang w:val="nb-NO"/>
              </w:rPr>
            </w:pPr>
          </w:p>
          <w:p w14:paraId="4C6C2A03" w14:textId="77777777" w:rsidR="001F5130" w:rsidRPr="00E86EC2" w:rsidRDefault="00A731DD" w:rsidP="001F5130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0FC3064B" wp14:editId="47D5120F">
                  <wp:extent cx="3078480" cy="2750820"/>
                  <wp:effectExtent l="19050" t="0" r="7620" b="0"/>
                  <wp:docPr id="7" name="Slika 8" descr="Rezultat iskanja slik za clipart free block of fl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 descr="Rezultat iskanja slik za clipart free block of fla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275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00D8BEB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A698DC" w14:textId="77777777" w:rsidR="00C9321F" w:rsidRPr="00E86EC2" w:rsidRDefault="00C9321F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</w:p>
          <w:p w14:paraId="2742F99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C9321F" w:rsidRPr="00E86EC2">
              <w:rPr>
                <w:rStyle w:val="Besedilooznabemesta1"/>
                <w:color w:val="auto"/>
                <w:lang w:val="nb-NO"/>
              </w:rPr>
              <w:t xml:space="preserve"> block of flats</w:t>
            </w:r>
          </w:p>
          <w:p w14:paraId="4F6D6B72" w14:textId="77777777" w:rsidR="0090551B" w:rsidRPr="00E86EC2" w:rsidRDefault="00C9321F" w:rsidP="0090551B">
            <w:pPr>
              <w:spacing w:after="0" w:line="240" w:lineRule="auto"/>
              <w:rPr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(Am. apartment building)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BFD59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72189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C9321F" w:rsidRPr="00E86EC2">
              <w:rPr>
                <w:rStyle w:val="Besedilooznabemesta1"/>
                <w:color w:val="auto"/>
                <w:lang w:val="nb-NO"/>
              </w:rPr>
              <w:t>blok</w:t>
            </w:r>
          </w:p>
          <w:p w14:paraId="7127043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0FBF5E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61A4B1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Wohnhaus</w:t>
            </w:r>
          </w:p>
          <w:p w14:paraId="09BEFFC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666B0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72436C2" w14:textId="2472781F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blokk</w:t>
            </w:r>
          </w:p>
          <w:p w14:paraId="6355787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E90C15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14817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appartement</w:t>
            </w:r>
          </w:p>
          <w:p w14:paraId="56B8A6E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E8980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A1C4A4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</w:t>
            </w:r>
            <w:r w:rsidR="00060C34" w:rsidRPr="00E86EC2">
              <w:rPr>
                <w:rStyle w:val="Besedilooznabemesta1"/>
                <w:lang w:val="nb-NO"/>
              </w:rPr>
              <w:t>Bloco/Prédio de apartamentos</w:t>
            </w:r>
          </w:p>
          <w:p w14:paraId="5A59B56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EBE527B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256757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59E5DD14" w14:textId="7210EFA4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condominio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5F299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CBAA8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C56551" w:rsidRPr="00E86EC2">
              <w:rPr>
                <w:rStyle w:val="Besedilooznabemesta1"/>
                <w:color w:val="auto"/>
                <w:lang w:val="nb-NO"/>
              </w:rPr>
              <w:t xml:space="preserve"> Πολυκατοικία</w:t>
            </w:r>
          </w:p>
          <w:p w14:paraId="5B5AA02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266F0483" w14:textId="77777777" w:rsidR="0090551B" w:rsidRPr="00E86EC2" w:rsidRDefault="0090551B" w:rsidP="0090551B">
      <w:pPr>
        <w:rPr>
          <w:lang w:val="nb-NO"/>
        </w:rPr>
      </w:pPr>
    </w:p>
    <w:p w14:paraId="0C0CE88A" w14:textId="77777777" w:rsidR="0090551B" w:rsidRPr="00E86EC2" w:rsidRDefault="0090551B" w:rsidP="0090551B">
      <w:pPr>
        <w:rPr>
          <w:lang w:val="nb-NO"/>
        </w:rPr>
      </w:pPr>
    </w:p>
    <w:p w14:paraId="6641AC87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2B2E6610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084B24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7DB90617" w14:textId="77777777" w:rsidR="009D2227" w:rsidRPr="00E86EC2" w:rsidRDefault="009D2227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3E2BA38E" w14:textId="77777777" w:rsidR="001F5130" w:rsidRPr="00E86EC2" w:rsidRDefault="00A731DD" w:rsidP="001F5130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5422A6BC" wp14:editId="5063599B">
                  <wp:extent cx="3756660" cy="2636520"/>
                  <wp:effectExtent l="19050" t="0" r="0" b="0"/>
                  <wp:docPr id="8" name="Image 8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660" cy="263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3520AAC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0E47B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C9321F" w:rsidRPr="00E86EC2">
              <w:rPr>
                <w:rStyle w:val="Besedilooznabemesta1"/>
                <w:color w:val="auto"/>
                <w:lang w:val="nb-NO"/>
              </w:rPr>
              <w:t xml:space="preserve"> boat</w:t>
            </w:r>
          </w:p>
          <w:p w14:paraId="74E2BB8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4222A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93777F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C9321F" w:rsidRPr="00E86EC2">
              <w:rPr>
                <w:rStyle w:val="Besedilooznabemesta1"/>
                <w:color w:val="auto"/>
                <w:lang w:val="nb-NO"/>
              </w:rPr>
              <w:t>čoln</w:t>
            </w:r>
          </w:p>
          <w:p w14:paraId="20032EA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4A4C13B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144A1C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Boot</w:t>
            </w:r>
          </w:p>
          <w:p w14:paraId="00FE66E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BF1E3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F7CDF9" w14:textId="25EB98BB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båt</w:t>
            </w:r>
          </w:p>
          <w:p w14:paraId="4DA5972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7FF991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F95DD4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bateau</w:t>
            </w:r>
          </w:p>
          <w:p w14:paraId="53560B3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F9E9F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C919B8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barco</w:t>
            </w:r>
          </w:p>
          <w:p w14:paraId="590821A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F51FCEC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A12BF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2920CBC5" w14:textId="75D1BAA3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barca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36160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7F75BF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C56551" w:rsidRPr="00E86EC2">
              <w:rPr>
                <w:rStyle w:val="Besedilooznabemesta1"/>
                <w:color w:val="auto"/>
                <w:lang w:val="nb-NO"/>
              </w:rPr>
              <w:t xml:space="preserve"> Βάρκα</w:t>
            </w:r>
          </w:p>
          <w:p w14:paraId="278EE0C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7760C046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183D398C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5BD35C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56C46F40" w14:textId="77777777" w:rsidR="001F5130" w:rsidRPr="00E86EC2" w:rsidRDefault="001F5130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48ECDC4A" w14:textId="77777777" w:rsidR="001F5130" w:rsidRPr="00E86EC2" w:rsidRDefault="001F5130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41CBEE41" w14:textId="77777777" w:rsidR="001F5130" w:rsidRPr="00E86EC2" w:rsidRDefault="001F5130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4780189E" w14:textId="77777777" w:rsidR="001F5130" w:rsidRPr="00E86EC2" w:rsidRDefault="00A731DD" w:rsidP="001F5130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0E716AF3" wp14:editId="3020A560">
                  <wp:extent cx="3619500" cy="1866900"/>
                  <wp:effectExtent l="19050" t="0" r="0" b="0"/>
                  <wp:docPr id="9" name="Image 9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3D0409AB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FD562A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C9321F" w:rsidRPr="00E86EC2">
              <w:rPr>
                <w:rStyle w:val="Besedilooznabemesta1"/>
                <w:color w:val="auto"/>
                <w:lang w:val="nb-NO"/>
              </w:rPr>
              <w:t xml:space="preserve"> book</w:t>
            </w:r>
          </w:p>
          <w:p w14:paraId="3836CD1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66507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5296A5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Slovene:</w:t>
            </w:r>
            <w:r w:rsidR="00C9321F" w:rsidRPr="00E86EC2">
              <w:rPr>
                <w:rStyle w:val="Besedilooznabemesta1"/>
                <w:color w:val="auto"/>
                <w:lang w:val="nb-NO"/>
              </w:rPr>
              <w:t xml:space="preserve"> knjiga</w:t>
            </w:r>
            <w:r w:rsidRPr="00E86EC2">
              <w:rPr>
                <w:rStyle w:val="Besedilooznabemesta1"/>
                <w:color w:val="auto"/>
                <w:lang w:val="nb-NO"/>
              </w:rPr>
              <w:t xml:space="preserve"> </w:t>
            </w:r>
          </w:p>
          <w:p w14:paraId="30E0D97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F5FA125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EF3B19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Buch</w:t>
            </w:r>
          </w:p>
          <w:p w14:paraId="45F20C0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C5797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FD26250" w14:textId="7AAE0E30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bok</w:t>
            </w:r>
          </w:p>
          <w:p w14:paraId="0512700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17F9AB7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2B5C69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livre</w:t>
            </w:r>
          </w:p>
          <w:p w14:paraId="128F25A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A553D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8F12F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livro</w:t>
            </w:r>
          </w:p>
          <w:p w14:paraId="20D8354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AA6EC4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75F166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55EA4E0B" w14:textId="3DE4A6BB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libro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C0EEC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C95795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C56551" w:rsidRPr="00E86EC2">
              <w:rPr>
                <w:rStyle w:val="Besedilooznabemesta1"/>
                <w:color w:val="auto"/>
                <w:lang w:val="nb-NO"/>
              </w:rPr>
              <w:t>Βιβλίο</w:t>
            </w:r>
          </w:p>
          <w:p w14:paraId="4D5D2D7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40C42249" w14:textId="77777777" w:rsidR="0090551B" w:rsidRPr="00E86EC2" w:rsidRDefault="0090551B" w:rsidP="0090551B">
      <w:pPr>
        <w:rPr>
          <w:lang w:val="nb-NO"/>
        </w:rPr>
      </w:pPr>
    </w:p>
    <w:p w14:paraId="3F641BF8" w14:textId="77777777" w:rsidR="0090551B" w:rsidRPr="00E86EC2" w:rsidRDefault="0090551B" w:rsidP="0090551B">
      <w:pPr>
        <w:rPr>
          <w:lang w:val="nb-NO"/>
        </w:rPr>
      </w:pPr>
    </w:p>
    <w:p w14:paraId="7E91BD93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1EDBA85A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822B15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25FABAC4" w14:textId="77777777" w:rsidR="001F5130" w:rsidRPr="00E86EC2" w:rsidRDefault="00A731DD" w:rsidP="001F5130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6F751715" wp14:editId="7A037E35">
                  <wp:extent cx="2979420" cy="2872740"/>
                  <wp:effectExtent l="19050" t="0" r="0" b="0"/>
                  <wp:docPr id="10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287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710AE53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BD6528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C9321F" w:rsidRPr="00E86EC2">
              <w:rPr>
                <w:rStyle w:val="Besedilooznabemesta1"/>
                <w:color w:val="auto"/>
                <w:lang w:val="nb-NO"/>
              </w:rPr>
              <w:t xml:space="preserve"> bridge</w:t>
            </w:r>
          </w:p>
          <w:p w14:paraId="1829942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24BD1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276BB9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C9321F" w:rsidRPr="00E86EC2">
              <w:rPr>
                <w:rStyle w:val="Besedilooznabemesta1"/>
                <w:color w:val="auto"/>
                <w:lang w:val="nb-NO"/>
              </w:rPr>
              <w:t>most</w:t>
            </w:r>
          </w:p>
          <w:p w14:paraId="1006D44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DB1B5B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A0829A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Brücke</w:t>
            </w:r>
          </w:p>
          <w:p w14:paraId="3632A7D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5D911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094CD3E" w14:textId="5FEA2F3B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bro</w:t>
            </w:r>
          </w:p>
          <w:p w14:paraId="579296D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8B5E49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94C76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pont</w:t>
            </w:r>
          </w:p>
          <w:p w14:paraId="07B2B4C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CE018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1D333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ponte</w:t>
            </w:r>
          </w:p>
          <w:p w14:paraId="6243A8F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CE9517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50F856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4F7D35ED" w14:textId="5B851FA7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ponte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8AB4D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147891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C56551" w:rsidRPr="00E86EC2">
              <w:rPr>
                <w:rStyle w:val="Besedilooznabemesta1"/>
                <w:color w:val="auto"/>
                <w:lang w:val="nb-NO"/>
              </w:rPr>
              <w:t xml:space="preserve"> Γέφυρα</w:t>
            </w:r>
          </w:p>
          <w:p w14:paraId="00634F6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1DE84863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3A5259B0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32DB855" w14:textId="77777777" w:rsidR="0090551B" w:rsidRPr="00E86EC2" w:rsidRDefault="0090551B" w:rsidP="0090551B">
            <w:pPr>
              <w:spacing w:after="0" w:line="240" w:lineRule="auto"/>
              <w:rPr>
                <w:noProof/>
                <w:sz w:val="28"/>
                <w:szCs w:val="28"/>
                <w:lang w:val="nb-NO"/>
              </w:rPr>
            </w:pPr>
          </w:p>
          <w:p w14:paraId="3C0581D3" w14:textId="77777777" w:rsidR="001F5130" w:rsidRPr="00E86EC2" w:rsidRDefault="00A731DD" w:rsidP="001F5130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730DA193" wp14:editId="6CFC7B03">
                  <wp:extent cx="2788920" cy="2788920"/>
                  <wp:effectExtent l="19050" t="0" r="0" b="0"/>
                  <wp:docPr id="11" name="Image 11" descr="Rezultat iskanja slik za bus station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zultat iskanja slik za bus station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278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0253CA3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4478D3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 xml:space="preserve"> </w:t>
            </w:r>
            <w:r w:rsidR="00C9321F" w:rsidRPr="00E86EC2">
              <w:rPr>
                <w:rStyle w:val="Besedilooznabemesta1"/>
                <w:color w:val="auto"/>
                <w:lang w:val="nb-NO"/>
              </w:rPr>
              <w:t>bus station</w:t>
            </w:r>
          </w:p>
          <w:p w14:paraId="4800DCA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1EE26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E0E93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C9321F" w:rsidRPr="00E86EC2">
              <w:rPr>
                <w:rStyle w:val="Besedilooznabemesta1"/>
                <w:color w:val="auto"/>
                <w:lang w:val="nb-NO"/>
              </w:rPr>
              <w:t>avtobusna postaja</w:t>
            </w:r>
          </w:p>
          <w:p w14:paraId="4260456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B340DB3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80E66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Bushaltestelle</w:t>
            </w:r>
          </w:p>
          <w:p w14:paraId="63151D5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13B4D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B0CE628" w14:textId="1CEBB288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busstasjon</w:t>
            </w:r>
          </w:p>
          <w:p w14:paraId="18E66EC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BCF4B67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6FE643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station de bus</w:t>
            </w:r>
          </w:p>
          <w:p w14:paraId="18578A2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5C549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E25C47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Estação de autocarros</w:t>
            </w:r>
          </w:p>
          <w:p w14:paraId="09EF48F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BF6C37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A8C8B2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1CC4389B" w14:textId="5D37C878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Stazione degli autobus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BC646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65ACC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C56551" w:rsidRPr="00E86EC2">
              <w:rPr>
                <w:rStyle w:val="Besedilooznabemesta1"/>
                <w:color w:val="auto"/>
                <w:lang w:val="nb-NO"/>
              </w:rPr>
              <w:t xml:space="preserve"> Σταθμός Λεωφορείων</w:t>
            </w:r>
          </w:p>
          <w:p w14:paraId="33A2E9F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14B53CB8" w14:textId="77777777" w:rsidR="0090551B" w:rsidRPr="00E86EC2" w:rsidRDefault="0090551B" w:rsidP="0090551B">
      <w:pPr>
        <w:rPr>
          <w:lang w:val="nb-NO"/>
        </w:rPr>
      </w:pPr>
    </w:p>
    <w:p w14:paraId="07E710D3" w14:textId="77777777" w:rsidR="0090551B" w:rsidRPr="00E86EC2" w:rsidRDefault="0090551B" w:rsidP="0090551B">
      <w:pPr>
        <w:rPr>
          <w:lang w:val="nb-NO"/>
        </w:rPr>
      </w:pPr>
    </w:p>
    <w:p w14:paraId="467D280C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7D7AE8C9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A76337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33A06326" w14:textId="77777777" w:rsidR="001F5130" w:rsidRPr="00E86EC2" w:rsidRDefault="001F5130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2B086E44" w14:textId="77777777" w:rsidR="001F5130" w:rsidRPr="00E86EC2" w:rsidRDefault="00A731DD" w:rsidP="001F5130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2D08109C" wp14:editId="29720784">
                  <wp:extent cx="3489960" cy="2567940"/>
                  <wp:effectExtent l="19050" t="0" r="0" b="0"/>
                  <wp:docPr id="12" name="Image 12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960" cy="256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0AB93C6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F416F2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 xml:space="preserve"> cake</w:t>
            </w:r>
          </w:p>
          <w:p w14:paraId="3C5279B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1565F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F646F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>torta</w:t>
            </w:r>
          </w:p>
          <w:p w14:paraId="510D6A7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293BAB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F50177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Kuchen</w:t>
            </w:r>
          </w:p>
          <w:p w14:paraId="3EA0D8F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B15AE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DF9D0A0" w14:textId="43F78434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>kake</w:t>
            </w:r>
          </w:p>
          <w:p w14:paraId="13C5492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58EC732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6E4FF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gâteau</w:t>
            </w:r>
          </w:p>
          <w:p w14:paraId="4AFDFED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261E4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63542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bolo</w:t>
            </w:r>
          </w:p>
          <w:p w14:paraId="1FA0C41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7B5952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17CAF2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2757DA29" w14:textId="03EB3190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torta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5927D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75968D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C56551" w:rsidRPr="00E86EC2">
              <w:rPr>
                <w:rStyle w:val="Besedilooznabemesta1"/>
                <w:color w:val="auto"/>
                <w:lang w:val="nb-NO"/>
              </w:rPr>
              <w:t xml:space="preserve"> Τούρτα</w:t>
            </w:r>
          </w:p>
          <w:p w14:paraId="2C189FC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1C28553C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33F388CC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25AA4A1" w14:textId="77777777" w:rsidR="00876432" w:rsidRPr="00E86EC2" w:rsidRDefault="00876432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7A6A996A" w14:textId="77777777" w:rsidR="00876432" w:rsidRPr="00E86EC2" w:rsidRDefault="00876432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668C6B0C" w14:textId="77777777" w:rsidR="00876432" w:rsidRPr="00E86EC2" w:rsidRDefault="00A731DD" w:rsidP="00876432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16971A70" wp14:editId="3DDDF91A">
                  <wp:extent cx="3139440" cy="2613660"/>
                  <wp:effectExtent l="19050" t="0" r="3810" b="0"/>
                  <wp:docPr id="13" name="Image 13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61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063781A5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0D3C0F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 xml:space="preserve"> camera</w:t>
            </w:r>
          </w:p>
          <w:p w14:paraId="769FA3A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56B75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AC3F40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>kamera</w:t>
            </w:r>
          </w:p>
          <w:p w14:paraId="5A7644B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391B13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A7543E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Kamera, Fotoapparat</w:t>
            </w:r>
          </w:p>
          <w:p w14:paraId="1FBAA7C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C3FD6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7DD060D" w14:textId="5F5D4C93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kamera</w:t>
            </w:r>
          </w:p>
          <w:p w14:paraId="353DEBF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367733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747EF4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appareil photo</w:t>
            </w:r>
          </w:p>
          <w:p w14:paraId="0DB288E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39C14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B9B58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Câmara fotográfica</w:t>
            </w:r>
          </w:p>
          <w:p w14:paraId="6677223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22C38E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2BBCE6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69EA6C48" w14:textId="3D71F027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Macchina fotografica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48F3B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6BA094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C56551" w:rsidRPr="00E86EC2">
              <w:rPr>
                <w:rStyle w:val="Besedilooznabemesta1"/>
                <w:color w:val="auto"/>
                <w:lang w:val="nb-NO"/>
              </w:rPr>
              <w:t xml:space="preserve"> Φωτογραφική Μηχανή, Κάμερα</w:t>
            </w:r>
          </w:p>
          <w:p w14:paraId="6A03785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159008EE" w14:textId="77777777" w:rsidR="0090551B" w:rsidRPr="00E86EC2" w:rsidRDefault="0090551B" w:rsidP="0090551B">
      <w:pPr>
        <w:rPr>
          <w:lang w:val="nb-NO"/>
        </w:rPr>
      </w:pPr>
    </w:p>
    <w:p w14:paraId="51B35479" w14:textId="77777777" w:rsidR="0090551B" w:rsidRPr="00E86EC2" w:rsidRDefault="0090551B" w:rsidP="0090551B">
      <w:pPr>
        <w:rPr>
          <w:lang w:val="nb-NO"/>
        </w:rPr>
      </w:pPr>
    </w:p>
    <w:p w14:paraId="67BC80C5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045558FD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5A4E51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61F5E09F" w14:textId="77777777" w:rsidR="00876432" w:rsidRPr="00E86EC2" w:rsidRDefault="00876432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30B72D39" w14:textId="77777777" w:rsidR="0043621F" w:rsidRPr="00E86EC2" w:rsidRDefault="0043621F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7E4EA80A" w14:textId="77777777" w:rsidR="00876432" w:rsidRPr="00E86EC2" w:rsidRDefault="00876432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2A917AA6" w14:textId="77777777" w:rsidR="00876432" w:rsidRPr="00E86EC2" w:rsidRDefault="00876432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2A1B0541" w14:textId="77777777" w:rsidR="00876432" w:rsidRPr="00E86EC2" w:rsidRDefault="00876432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69A54502" w14:textId="77777777" w:rsidR="00876432" w:rsidRPr="00E86EC2" w:rsidRDefault="00A731DD" w:rsidP="00876432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07AA400D" wp14:editId="2967F1E4">
                  <wp:extent cx="3749040" cy="1143000"/>
                  <wp:effectExtent l="19050" t="0" r="3810" b="0"/>
                  <wp:docPr id="14" name="Image 14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04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2DC70A4C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9438DA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 xml:space="preserve"> car</w:t>
            </w:r>
          </w:p>
          <w:p w14:paraId="0F9EB5F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B753D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21939A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>avto</w:t>
            </w:r>
          </w:p>
          <w:p w14:paraId="2CC5728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4B01C22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7E2BF0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Auto</w:t>
            </w:r>
          </w:p>
          <w:p w14:paraId="60C6687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A1CA8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E2C90C" w14:textId="4F5711AA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bil</w:t>
            </w:r>
          </w:p>
          <w:p w14:paraId="5247B9C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F430DC7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34075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voiture</w:t>
            </w:r>
          </w:p>
          <w:p w14:paraId="4E0A56E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B545B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3F8CB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carro/automóvel</w:t>
            </w:r>
          </w:p>
          <w:p w14:paraId="5706143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D854E9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A7445C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09A71116" w14:textId="0E500E45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Automobile/macchina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47284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9E0D08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C56551" w:rsidRPr="00E86EC2">
              <w:rPr>
                <w:rStyle w:val="Besedilooznabemesta1"/>
                <w:color w:val="auto"/>
                <w:lang w:val="nb-NO"/>
              </w:rPr>
              <w:t xml:space="preserve"> Αυτοκίνητο</w:t>
            </w:r>
          </w:p>
          <w:p w14:paraId="70ABE53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4E24C801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699FFA89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4199D5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15B5D751" w14:textId="77777777" w:rsidR="0043621F" w:rsidRPr="00E86EC2" w:rsidRDefault="0043621F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7C1207A1" w14:textId="77777777" w:rsidR="0043621F" w:rsidRPr="00E86EC2" w:rsidRDefault="0043621F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5ABB9716" w14:textId="77777777" w:rsidR="0043621F" w:rsidRPr="00E86EC2" w:rsidRDefault="00A731DD" w:rsidP="00C95C28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13B77007" wp14:editId="7F5178DB">
                  <wp:extent cx="3710940" cy="2286000"/>
                  <wp:effectExtent l="19050" t="0" r="3810" b="0"/>
                  <wp:docPr id="15" name="Image 15" descr="Image result for clipart free car 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clipart free car 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94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38F3A63B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95B47EA" w14:textId="77777777" w:rsidR="001D15FA" w:rsidRPr="00E86EC2" w:rsidRDefault="001D15FA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</w:p>
          <w:p w14:paraId="7DE2B64B" w14:textId="77777777" w:rsidR="001D15FA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 xml:space="preserve"> car park</w:t>
            </w:r>
            <w:r w:rsidR="001D15FA" w:rsidRPr="00E86EC2">
              <w:rPr>
                <w:rStyle w:val="Besedilooznabemesta1"/>
                <w:color w:val="auto"/>
                <w:lang w:val="nb-NO"/>
              </w:rPr>
              <w:t xml:space="preserve"> </w:t>
            </w:r>
          </w:p>
          <w:p w14:paraId="7D7856B9" w14:textId="77777777" w:rsidR="0090551B" w:rsidRPr="00E86EC2" w:rsidRDefault="001D15FA" w:rsidP="0090551B">
            <w:pPr>
              <w:spacing w:after="0" w:line="240" w:lineRule="auto"/>
              <w:rPr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(Am. parking lot)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A4049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B51322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>parkirišče</w:t>
            </w:r>
          </w:p>
          <w:p w14:paraId="44FCFFF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91D449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63CEB9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Parkplatz</w:t>
            </w:r>
          </w:p>
          <w:p w14:paraId="1A25F41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12DFA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81B6283" w14:textId="607F3B0B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parkeringsplass</w:t>
            </w:r>
          </w:p>
          <w:p w14:paraId="6D9F08B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C310C8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2DE44D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parking</w:t>
            </w:r>
          </w:p>
          <w:p w14:paraId="6403544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C50AC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83B25C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Parque de estacionamento</w:t>
            </w:r>
          </w:p>
          <w:p w14:paraId="3023E5B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81E9A2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0B974F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55C952A4" w14:textId="770C37A7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Parcheggio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7443C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259203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C56551" w:rsidRPr="00E86EC2">
              <w:rPr>
                <w:rStyle w:val="Besedilooznabemesta1"/>
                <w:color w:val="auto"/>
                <w:lang w:val="nb-NO"/>
              </w:rPr>
              <w:t xml:space="preserve"> Χώρος Στάθμευσης Οχημάτων, Πάρκινγκ</w:t>
            </w:r>
          </w:p>
          <w:p w14:paraId="20354ED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090C69F1" w14:textId="77777777" w:rsidR="0090551B" w:rsidRPr="00E86EC2" w:rsidRDefault="0090551B" w:rsidP="0090551B">
      <w:pPr>
        <w:rPr>
          <w:lang w:val="nb-NO"/>
        </w:rPr>
      </w:pPr>
    </w:p>
    <w:p w14:paraId="3C48F6A0" w14:textId="77777777" w:rsidR="0090551B" w:rsidRPr="00E86EC2" w:rsidRDefault="0090551B" w:rsidP="0090551B">
      <w:pPr>
        <w:rPr>
          <w:lang w:val="nb-NO"/>
        </w:rPr>
      </w:pPr>
    </w:p>
    <w:p w14:paraId="562A3B2E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1521C02B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D2D327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39F7035C" w14:textId="77777777" w:rsidR="00C95C28" w:rsidRPr="00E86EC2" w:rsidRDefault="00C95C28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5448B65D" w14:textId="77777777" w:rsidR="0043621F" w:rsidRPr="00E86EC2" w:rsidRDefault="0043621F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0488F4BE" w14:textId="77777777" w:rsidR="0043621F" w:rsidRPr="00E86EC2" w:rsidRDefault="00A731DD" w:rsidP="0043621F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7396723A" wp14:editId="6DA900E5">
                  <wp:extent cx="3139440" cy="2346960"/>
                  <wp:effectExtent l="19050" t="0" r="3810" b="0"/>
                  <wp:docPr id="16" name="Image 16" descr="Image result for clipart free c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clipart free c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34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385CC313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AD5EC5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 xml:space="preserve"> cash</w:t>
            </w:r>
          </w:p>
          <w:p w14:paraId="0BD9953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3E01E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DBA0C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>gotovina</w:t>
            </w:r>
          </w:p>
          <w:p w14:paraId="52B301E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36A4ABD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9B486A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Bargeld</w:t>
            </w:r>
          </w:p>
          <w:p w14:paraId="7D9F34F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C1038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B18400" w14:textId="1230F89F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penger</w:t>
            </w:r>
          </w:p>
          <w:p w14:paraId="5721B6A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ECFAFC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FC2157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argent</w:t>
            </w:r>
          </w:p>
          <w:p w14:paraId="33BE6A2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FAE73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684A6F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Dinheiro</w:t>
            </w:r>
          </w:p>
          <w:p w14:paraId="5A05E28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17C868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098411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1C06AFC2" w14:textId="7A343B0C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Contanti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915E3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D7914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C56551" w:rsidRPr="00E86EC2">
              <w:rPr>
                <w:rStyle w:val="Besedilooznabemesta1"/>
                <w:color w:val="auto"/>
                <w:lang w:val="nb-NO"/>
              </w:rPr>
              <w:t xml:space="preserve"> Μετρητά, Χρήματα</w:t>
            </w:r>
          </w:p>
          <w:p w14:paraId="1EEC7CC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5142FDBB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0FBE62C2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20CCA6D" w14:textId="77777777" w:rsidR="0043621F" w:rsidRPr="00E86EC2" w:rsidRDefault="00A731DD" w:rsidP="0043621F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07944BB4" wp14:editId="5F28EB44">
                  <wp:extent cx="2392680" cy="3200400"/>
                  <wp:effectExtent l="19050" t="0" r="7620" b="0"/>
                  <wp:docPr id="17" name="Image 17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534A9C0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DF77EF" w14:textId="77777777" w:rsidR="0043621F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 xml:space="preserve"> cash machine</w:t>
            </w:r>
            <w:r w:rsidR="0043621F" w:rsidRPr="00E86EC2">
              <w:rPr>
                <w:rStyle w:val="Besedilooznabemesta1"/>
                <w:color w:val="auto"/>
                <w:lang w:val="nb-NO"/>
              </w:rPr>
              <w:t xml:space="preserve"> </w:t>
            </w:r>
          </w:p>
          <w:p w14:paraId="3908BBEE" w14:textId="77777777" w:rsidR="0090551B" w:rsidRPr="00E86EC2" w:rsidRDefault="0043621F" w:rsidP="0090551B">
            <w:pPr>
              <w:spacing w:after="0" w:line="240" w:lineRule="auto"/>
              <w:rPr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(Am. ATM)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1E647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00FC4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>bankomat</w:t>
            </w:r>
          </w:p>
          <w:p w14:paraId="7CDA06F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59A965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050B87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Geldautomat</w:t>
            </w:r>
          </w:p>
          <w:p w14:paraId="63C0C99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01F66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578E43" w14:textId="08C2CF10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minibank</w:t>
            </w:r>
          </w:p>
          <w:p w14:paraId="6DF9721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74AF74C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86C4F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distributeur (automatique)</w:t>
            </w:r>
          </w:p>
          <w:p w14:paraId="5B3E785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9B883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7C4401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Multibanco</w:t>
            </w:r>
          </w:p>
          <w:p w14:paraId="5EDBF4C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EB1142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FDF97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175963A4" w14:textId="3355EBDF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Bancomat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5050A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33250B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C56551" w:rsidRPr="00E86EC2">
              <w:rPr>
                <w:rStyle w:val="Besedilooznabemesta1"/>
                <w:color w:val="auto"/>
                <w:lang w:val="nb-NO"/>
              </w:rPr>
              <w:t xml:space="preserve"> ΑΤΜ</w:t>
            </w:r>
          </w:p>
          <w:p w14:paraId="2C4E30C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7A5F3DA3" w14:textId="77777777" w:rsidR="0090551B" w:rsidRPr="00E86EC2" w:rsidRDefault="0090551B" w:rsidP="0090551B">
      <w:pPr>
        <w:rPr>
          <w:lang w:val="nb-NO"/>
        </w:rPr>
      </w:pPr>
    </w:p>
    <w:p w14:paraId="32CC80C4" w14:textId="77777777" w:rsidR="0090551B" w:rsidRPr="00E86EC2" w:rsidRDefault="0090551B" w:rsidP="0090551B">
      <w:pPr>
        <w:rPr>
          <w:lang w:val="nb-NO"/>
        </w:rPr>
      </w:pPr>
    </w:p>
    <w:p w14:paraId="6A749E11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7FC5A7D1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6E0DB3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4B470CDF" w14:textId="77777777" w:rsidR="0043621F" w:rsidRPr="00E86EC2" w:rsidRDefault="00A731DD" w:rsidP="0043621F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3FD6765B" wp14:editId="2187550E">
                  <wp:extent cx="2476500" cy="2926080"/>
                  <wp:effectExtent l="19050" t="0" r="0" b="0"/>
                  <wp:docPr id="18" name="Image 18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92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3F3D8345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CC3F0D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 xml:space="preserve"> castle</w:t>
            </w:r>
          </w:p>
          <w:p w14:paraId="63FB41F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1DB29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358FDE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>grad</w:t>
            </w:r>
          </w:p>
          <w:p w14:paraId="4810955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3FA0D1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5E1BA0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Schloss</w:t>
            </w:r>
          </w:p>
          <w:p w14:paraId="2FAB18E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E6444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9D56DA0" w14:textId="6A84C164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slott</w:t>
            </w:r>
          </w:p>
          <w:p w14:paraId="5BDB37D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1A66C3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AD5315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château</w:t>
            </w:r>
          </w:p>
          <w:p w14:paraId="4FD234A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3B2CB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F2FED0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castelo</w:t>
            </w:r>
          </w:p>
          <w:p w14:paraId="7CA42ED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A45C45B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91452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6817C415" w14:textId="03A45F50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castello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CA59A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7DF524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C56551" w:rsidRPr="00E86EC2">
              <w:rPr>
                <w:rStyle w:val="Besedilooznabemesta1"/>
                <w:color w:val="auto"/>
                <w:lang w:val="nb-NO"/>
              </w:rPr>
              <w:t xml:space="preserve"> Κάστρο</w:t>
            </w:r>
          </w:p>
          <w:p w14:paraId="2D65825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518AA9DB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306C2FC9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FA3056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3C125DBD" w14:textId="77777777" w:rsidR="00D312E7" w:rsidRPr="00E86EC2" w:rsidRDefault="00D312E7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27A2ED09" w14:textId="77777777" w:rsidR="0043621F" w:rsidRPr="00E86EC2" w:rsidRDefault="00A731DD" w:rsidP="0043621F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5FD6C550" wp14:editId="4D5C75FD">
                  <wp:extent cx="2727960" cy="2727960"/>
                  <wp:effectExtent l="19050" t="0" r="0" b="0"/>
                  <wp:docPr id="19" name="Image 19" descr="Rezultat iskanja slik za coins two hand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zultat iskanja slik za coins two hand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272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02257C9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17210B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 xml:space="preserve"> change</w:t>
            </w:r>
          </w:p>
          <w:p w14:paraId="4FF8A03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262B8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35FB41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>drobiž</w:t>
            </w:r>
          </w:p>
          <w:p w14:paraId="298C304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AD83205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329BAC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Klleingeld</w:t>
            </w:r>
          </w:p>
          <w:p w14:paraId="22EEF27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D849A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B8E224C" w14:textId="74D08EFC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veksel</w:t>
            </w:r>
          </w:p>
          <w:p w14:paraId="76C691E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2EF1A87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03C14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monnaie</w:t>
            </w:r>
          </w:p>
          <w:p w14:paraId="1219D9D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C6F74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009476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troco</w:t>
            </w:r>
          </w:p>
          <w:p w14:paraId="5F04B70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7B5525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9D99EB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6CAA74A5" w14:textId="53E34101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Resto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49D78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5DF0E9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C56551" w:rsidRPr="00E86EC2">
              <w:rPr>
                <w:rStyle w:val="Besedilooznabemesta1"/>
                <w:color w:val="auto"/>
                <w:lang w:val="nb-NO"/>
              </w:rPr>
              <w:t xml:space="preserve"> Κέρματα</w:t>
            </w:r>
          </w:p>
          <w:p w14:paraId="193EC26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2225D5A3" w14:textId="77777777" w:rsidR="0090551B" w:rsidRPr="00E86EC2" w:rsidRDefault="0090551B" w:rsidP="0090551B">
      <w:pPr>
        <w:rPr>
          <w:lang w:val="nb-NO"/>
        </w:rPr>
      </w:pPr>
    </w:p>
    <w:p w14:paraId="2081A0DD" w14:textId="77777777" w:rsidR="0090551B" w:rsidRPr="00E86EC2" w:rsidRDefault="0090551B" w:rsidP="0090551B">
      <w:pPr>
        <w:rPr>
          <w:lang w:val="nb-NO"/>
        </w:rPr>
      </w:pPr>
    </w:p>
    <w:p w14:paraId="2804FF2D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268E6FF0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2BE205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32EC6069" w14:textId="77777777" w:rsidR="00174823" w:rsidRPr="00E86EC2" w:rsidRDefault="00174823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313B60B5" w14:textId="77777777" w:rsidR="00174823" w:rsidRPr="00E86EC2" w:rsidRDefault="00174823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4DF9BAF2" w14:textId="77777777" w:rsidR="00174823" w:rsidRPr="00E86EC2" w:rsidRDefault="00174823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0085C2CA" w14:textId="77777777" w:rsidR="00174823" w:rsidRPr="00E86EC2" w:rsidRDefault="00A731DD" w:rsidP="00C95C28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6F274246" wp14:editId="50266FB0">
                  <wp:extent cx="3604260" cy="2011680"/>
                  <wp:effectExtent l="19050" t="0" r="0" b="0"/>
                  <wp:docPr id="20" name="Image 2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260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20FCB4E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16918A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 xml:space="preserve"> charger</w:t>
            </w:r>
          </w:p>
          <w:p w14:paraId="77E3115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1E5E1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10CD73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>polnilec</w:t>
            </w:r>
          </w:p>
          <w:p w14:paraId="14A88B8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7EE4DA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B497A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Batterieladegerät</w:t>
            </w:r>
          </w:p>
          <w:p w14:paraId="402A88B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CB539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5524E14" w14:textId="17C1B770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lader</w:t>
            </w:r>
          </w:p>
          <w:p w14:paraId="618A0BA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F58DEF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C25D1C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chargeur</w:t>
            </w:r>
          </w:p>
          <w:p w14:paraId="31EE0F3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CAB33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F49C64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Carregador</w:t>
            </w:r>
          </w:p>
          <w:p w14:paraId="0C4788D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F510B8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F6F960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76DB8FFD" w14:textId="5721CF90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caricabatterie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2FCA1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468542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D16DCA" w:rsidRPr="00E86EC2">
              <w:rPr>
                <w:rStyle w:val="Besedilooznabemesta1"/>
                <w:color w:val="auto"/>
                <w:lang w:val="nb-NO"/>
              </w:rPr>
              <w:t xml:space="preserve"> Φορτιστής</w:t>
            </w:r>
          </w:p>
          <w:p w14:paraId="5170614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43351EDA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38207179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7ED69FC" w14:textId="77777777" w:rsidR="00174823" w:rsidRPr="00E86EC2" w:rsidRDefault="00174823" w:rsidP="0090551B">
            <w:pPr>
              <w:spacing w:after="0" w:line="240" w:lineRule="auto"/>
              <w:rPr>
                <w:noProof/>
                <w:sz w:val="28"/>
                <w:szCs w:val="28"/>
                <w:lang w:val="nb-NO"/>
              </w:rPr>
            </w:pPr>
          </w:p>
          <w:p w14:paraId="1A07CBC1" w14:textId="77777777" w:rsidR="00174823" w:rsidRPr="00E86EC2" w:rsidRDefault="00A731DD" w:rsidP="00174823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6D97A14E" wp14:editId="6D141C87">
                  <wp:extent cx="2476500" cy="2705100"/>
                  <wp:effectExtent l="19050" t="0" r="0" b="0"/>
                  <wp:docPr id="21" name="Image 21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532939B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FADF7F0" w14:textId="77777777" w:rsidR="00154C2A" w:rsidRPr="00E86EC2" w:rsidRDefault="00154C2A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</w:p>
          <w:p w14:paraId="600D88E1" w14:textId="77777777" w:rsidR="001D15FA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1D15FA" w:rsidRPr="00E86EC2">
              <w:rPr>
                <w:rStyle w:val="Besedilooznabemesta1"/>
                <w:color w:val="auto"/>
                <w:lang w:val="nb-NO"/>
              </w:rPr>
              <w:t xml:space="preserve"> chemist's</w:t>
            </w:r>
          </w:p>
          <w:p w14:paraId="0248FFA7" w14:textId="77777777" w:rsidR="0090551B" w:rsidRPr="00E86EC2" w:rsidRDefault="00154C2A" w:rsidP="0090551B">
            <w:pPr>
              <w:spacing w:after="0" w:line="240" w:lineRule="auto"/>
              <w:rPr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(Am. </w:t>
            </w:r>
            <w:r w:rsidR="001D15FA" w:rsidRPr="00E86EC2">
              <w:rPr>
                <w:rStyle w:val="Besedilooznabemesta1"/>
                <w:color w:val="auto"/>
                <w:lang w:val="nb-NO"/>
              </w:rPr>
              <w:t xml:space="preserve">pharmacy, </w:t>
            </w:r>
            <w:r w:rsidRPr="00E86EC2">
              <w:rPr>
                <w:rStyle w:val="Besedilooznabemesta1"/>
                <w:color w:val="auto"/>
                <w:lang w:val="nb-NO"/>
              </w:rPr>
              <w:t>drugstore)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8449F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F16473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>lekarna</w:t>
            </w:r>
          </w:p>
          <w:p w14:paraId="14B732E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BB0FDA1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F97DAD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Apotheke</w:t>
            </w:r>
          </w:p>
          <w:p w14:paraId="2FB4A27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C94FA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9026C47" w14:textId="374AD8FC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apotek</w:t>
            </w:r>
          </w:p>
          <w:p w14:paraId="5D009DC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B24D58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FFF07B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pharmacien</w:t>
            </w:r>
          </w:p>
          <w:p w14:paraId="05D8E06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25F48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723F8A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Farmácia</w:t>
            </w:r>
          </w:p>
          <w:p w14:paraId="0A07DFE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D35B842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F20F34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2E23185C" w14:textId="3362C2F6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Farmacia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6A423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E7BD63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D16DCA" w:rsidRPr="00E86EC2">
              <w:rPr>
                <w:rStyle w:val="Besedilooznabemesta1"/>
                <w:color w:val="auto"/>
                <w:lang w:val="nb-NO"/>
              </w:rPr>
              <w:t xml:space="preserve">  Φαρμακείο</w:t>
            </w:r>
          </w:p>
          <w:p w14:paraId="1FD5840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70EAA805" w14:textId="77777777" w:rsidR="0090551B" w:rsidRPr="00E86EC2" w:rsidRDefault="0090551B" w:rsidP="0090551B">
      <w:pPr>
        <w:rPr>
          <w:lang w:val="nb-NO"/>
        </w:rPr>
      </w:pPr>
    </w:p>
    <w:p w14:paraId="753CC52B" w14:textId="77777777" w:rsidR="0090551B" w:rsidRPr="00E86EC2" w:rsidRDefault="0090551B" w:rsidP="0090551B">
      <w:pPr>
        <w:rPr>
          <w:lang w:val="nb-NO"/>
        </w:rPr>
      </w:pPr>
    </w:p>
    <w:p w14:paraId="3764FE7A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3C405FDA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88371E7" w14:textId="77777777" w:rsidR="0090551B" w:rsidRPr="00E86EC2" w:rsidRDefault="0090551B" w:rsidP="0090551B">
            <w:pPr>
              <w:spacing w:after="0" w:line="240" w:lineRule="auto"/>
              <w:rPr>
                <w:noProof/>
                <w:sz w:val="28"/>
                <w:szCs w:val="28"/>
                <w:lang w:val="nb-NO"/>
              </w:rPr>
            </w:pPr>
          </w:p>
          <w:p w14:paraId="25B56DC2" w14:textId="77777777" w:rsidR="00174823" w:rsidRPr="00E86EC2" w:rsidRDefault="00A731DD" w:rsidP="00174823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3797562A" wp14:editId="43D14B1F">
                  <wp:extent cx="3124200" cy="2689860"/>
                  <wp:effectExtent l="19050" t="0" r="0" b="0"/>
                  <wp:docPr id="22" name="Image 22" descr="Rezultat iskanja slik za clipart free chic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zultat iskanja slik za clipart free chic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68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64FF8FED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AA06C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 xml:space="preserve"> chicken</w:t>
            </w:r>
          </w:p>
          <w:p w14:paraId="71D2352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4D78C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F20185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 xml:space="preserve"> piščanec</w:t>
            </w:r>
          </w:p>
          <w:p w14:paraId="4D522FC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3B17142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B415E8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Hühnchen</w:t>
            </w:r>
          </w:p>
          <w:p w14:paraId="55D3217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B7278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7404FD" w14:textId="5854A103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kylling</w:t>
            </w:r>
          </w:p>
          <w:p w14:paraId="0DF0386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366147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952CBA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poulet</w:t>
            </w:r>
          </w:p>
          <w:p w14:paraId="585B242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87A4C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DC8EBE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Frango</w:t>
            </w:r>
          </w:p>
          <w:p w14:paraId="000F3B6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002F23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E2BE85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557DCB57" w14:textId="26356A15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pollo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EEB21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133860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Κοτόπουλο</w:t>
            </w:r>
          </w:p>
          <w:p w14:paraId="70AAB58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6C129FF6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50BD2BE3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18F8FDD" w14:textId="77777777" w:rsidR="0090551B" w:rsidRPr="00E86EC2" w:rsidRDefault="0090551B" w:rsidP="0090551B">
            <w:pPr>
              <w:spacing w:after="0" w:line="240" w:lineRule="auto"/>
              <w:rPr>
                <w:noProof/>
                <w:sz w:val="28"/>
                <w:szCs w:val="28"/>
                <w:lang w:val="nb-NO"/>
              </w:rPr>
            </w:pPr>
          </w:p>
          <w:p w14:paraId="1B8ECF8E" w14:textId="77777777" w:rsidR="00174823" w:rsidRPr="00E86EC2" w:rsidRDefault="00A731DD" w:rsidP="00174823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4F3BB123" wp14:editId="4007737E">
                  <wp:extent cx="2385060" cy="2781300"/>
                  <wp:effectExtent l="0" t="0" r="0" b="0"/>
                  <wp:docPr id="23" name="Image 23" descr="Rezultat iskanja slik za clipart free c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zultat iskanja slik za clipart free c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359DC58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449913D" w14:textId="77777777" w:rsidR="0090551B" w:rsidRPr="00E86EC2" w:rsidRDefault="0090551B" w:rsidP="0090551B">
            <w:pPr>
              <w:spacing w:after="0" w:line="240" w:lineRule="auto"/>
              <w:rPr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 xml:space="preserve"> chips 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br/>
              <w:t>(Am. French fries)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55889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668C0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>ocvrt krompirček</w:t>
            </w:r>
          </w:p>
          <w:p w14:paraId="3216F41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ABEE8C7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0AFC35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Pommes</w:t>
            </w:r>
          </w:p>
          <w:p w14:paraId="71E54DF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EC345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A1343D" w14:textId="149191C0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fries</w:t>
            </w:r>
          </w:p>
          <w:p w14:paraId="675DF64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92345E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F4D6F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frites</w:t>
            </w:r>
          </w:p>
          <w:p w14:paraId="53E8605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C46E1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EC0B16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Batatas fritas</w:t>
            </w:r>
          </w:p>
          <w:p w14:paraId="516209E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8B4B1D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3C837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418CEF1C" w14:textId="4D022F03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Patatine fritte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BDCE7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AA6045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Τηγανητές  Πατάτες </w:t>
            </w:r>
          </w:p>
          <w:p w14:paraId="5E01736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4717A899" w14:textId="77777777" w:rsidR="0090551B" w:rsidRPr="00E86EC2" w:rsidRDefault="0090551B" w:rsidP="0090551B">
      <w:pPr>
        <w:rPr>
          <w:lang w:val="nb-NO"/>
        </w:rPr>
      </w:pPr>
    </w:p>
    <w:p w14:paraId="71ABDC9B" w14:textId="77777777" w:rsidR="0090551B" w:rsidRPr="00E86EC2" w:rsidRDefault="0090551B" w:rsidP="0090551B">
      <w:pPr>
        <w:rPr>
          <w:lang w:val="nb-NO"/>
        </w:rPr>
      </w:pPr>
    </w:p>
    <w:p w14:paraId="693B1D25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3CADFE98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BD9F19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13158C24" w14:textId="77777777" w:rsidR="00174823" w:rsidRPr="00E86EC2" w:rsidRDefault="00A731DD" w:rsidP="00174823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78E67233" wp14:editId="3BB80F08">
                  <wp:extent cx="2019300" cy="2834640"/>
                  <wp:effectExtent l="19050" t="0" r="0" b="0"/>
                  <wp:docPr id="24" name="Image 24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83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15722F0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A0CEBE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 xml:space="preserve"> church</w:t>
            </w:r>
          </w:p>
          <w:p w14:paraId="5CC3D3B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9DED9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B1B3F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>cerkev</w:t>
            </w:r>
          </w:p>
          <w:p w14:paraId="645113D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499179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826A1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Kirche</w:t>
            </w:r>
          </w:p>
          <w:p w14:paraId="1E2DED8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FED5D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55FA6D3" w14:textId="2A46B9A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kirke</w:t>
            </w:r>
          </w:p>
          <w:p w14:paraId="218FCC3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EA3ADF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02BDB7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église</w:t>
            </w:r>
          </w:p>
          <w:p w14:paraId="4D905B7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11FD9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B3B1C8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Igreja</w:t>
            </w:r>
          </w:p>
          <w:p w14:paraId="55C2D64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79FBA8C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56022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769E2E38" w14:textId="3FB52E4F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chiesa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600B3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99F93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Εκκλησία</w:t>
            </w:r>
          </w:p>
          <w:p w14:paraId="25F9B4F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45C478C2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479F95F6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D597389" w14:textId="77777777" w:rsidR="00064773" w:rsidRPr="00E86EC2" w:rsidRDefault="00064773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0BB20612" w14:textId="77777777" w:rsidR="00064773" w:rsidRPr="00E86EC2" w:rsidRDefault="00A731DD" w:rsidP="00064773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1F256D2A" wp14:editId="79D9B421">
                  <wp:extent cx="2644140" cy="2804160"/>
                  <wp:effectExtent l="19050" t="0" r="3810" b="0"/>
                  <wp:docPr id="25" name="Image 25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280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68DE2085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48EBC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 xml:space="preserve"> cinema</w:t>
            </w:r>
          </w:p>
          <w:p w14:paraId="1889792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FA64F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CFFA18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>kino</w:t>
            </w:r>
          </w:p>
          <w:p w14:paraId="55E5B85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05986BD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C9287A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Kino</w:t>
            </w:r>
          </w:p>
          <w:p w14:paraId="0C69E1E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0B965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894198B" w14:textId="5179509F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kino</w:t>
            </w:r>
          </w:p>
          <w:p w14:paraId="24A4C65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F2EC262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592F50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cinéma</w:t>
            </w:r>
          </w:p>
          <w:p w14:paraId="51CEC46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5108A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3C667E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Cinema</w:t>
            </w:r>
          </w:p>
          <w:p w14:paraId="5D8C01D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DA6DA2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FE4156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0C16B8B0" w14:textId="70100BFD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Cinema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B7F35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FFC57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Κινηματογράφος, Σινεμά</w:t>
            </w:r>
          </w:p>
          <w:p w14:paraId="5C477D8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450C535A" w14:textId="77777777" w:rsidR="0090551B" w:rsidRPr="00E86EC2" w:rsidRDefault="0090551B" w:rsidP="0090551B">
      <w:pPr>
        <w:rPr>
          <w:lang w:val="nb-NO"/>
        </w:rPr>
      </w:pPr>
    </w:p>
    <w:p w14:paraId="04E67239" w14:textId="77777777" w:rsidR="0090551B" w:rsidRPr="00E86EC2" w:rsidRDefault="0090551B" w:rsidP="0090551B">
      <w:pPr>
        <w:rPr>
          <w:lang w:val="nb-NO"/>
        </w:rPr>
      </w:pPr>
    </w:p>
    <w:p w14:paraId="17B8B5F9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12BB51F8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429CCF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72A868A8" w14:textId="77777777" w:rsidR="00064773" w:rsidRPr="00E86EC2" w:rsidRDefault="00064773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41C3E1D4" w14:textId="77777777" w:rsidR="00064773" w:rsidRPr="00E86EC2" w:rsidRDefault="00A731DD" w:rsidP="00064773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2FE047F5" wp14:editId="4A35401F">
                  <wp:extent cx="3467100" cy="2636520"/>
                  <wp:effectExtent l="19050" t="0" r="0" b="0"/>
                  <wp:docPr id="26" name="Image 26" descr="Clothing clothes clip art free clipart images 3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lothing clothes clip art free clipart images 3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63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00D4DC4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744434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 xml:space="preserve"> clothes, wears</w:t>
            </w:r>
          </w:p>
          <w:p w14:paraId="50D6C14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C0C41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3305CC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>oblačila</w:t>
            </w:r>
          </w:p>
          <w:p w14:paraId="0164531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71E742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112218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Anziehsachen</w:t>
            </w:r>
          </w:p>
          <w:p w14:paraId="2F9CDF5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30ED0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0014A3E" w14:textId="537EC2E4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klær</w:t>
            </w:r>
          </w:p>
          <w:p w14:paraId="2C8A0CE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8B8014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65BD64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vêtement</w:t>
            </w:r>
          </w:p>
          <w:p w14:paraId="3C37A21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52B0A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502ED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Roupas</w:t>
            </w:r>
          </w:p>
          <w:p w14:paraId="2721DA1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C3AB9A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164D6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40A50465" w14:textId="75F14649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vestiti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A6809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F9F076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Ρούχα</w:t>
            </w:r>
          </w:p>
          <w:p w14:paraId="02EBD44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63F0EEB2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06DCEA8B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D0207E5" w14:textId="77777777" w:rsidR="0090551B" w:rsidRPr="00E86EC2" w:rsidRDefault="0090551B" w:rsidP="0090551B">
            <w:pPr>
              <w:spacing w:after="0" w:line="240" w:lineRule="auto"/>
              <w:rPr>
                <w:noProof/>
                <w:sz w:val="10"/>
                <w:szCs w:val="10"/>
                <w:lang w:val="nb-NO" w:eastAsia="sl-SI"/>
              </w:rPr>
            </w:pPr>
          </w:p>
          <w:p w14:paraId="41F59EE1" w14:textId="77777777" w:rsidR="00064773" w:rsidRPr="00E86EC2" w:rsidRDefault="00A731DD" w:rsidP="00064773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77E9AEFD" wp14:editId="5AEB15EC">
                  <wp:extent cx="2910840" cy="3032760"/>
                  <wp:effectExtent l="19050" t="0" r="3810" b="0"/>
                  <wp:docPr id="27" name="Image 27" descr="319 best Coffee Clipart images on Pinterest Gifs, Friends an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319 best Coffee Clipart images on Pinterest Gifs, Friends an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303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4858DAD3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41E90F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 xml:space="preserve"> coffee</w:t>
            </w:r>
          </w:p>
          <w:p w14:paraId="03AB3B1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072E3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84985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>kava</w:t>
            </w:r>
          </w:p>
          <w:p w14:paraId="22D45F4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52279D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CF9FE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Kaffee</w:t>
            </w:r>
          </w:p>
          <w:p w14:paraId="1F3727A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FA1D3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3FD379" w14:textId="21E00A0F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kaffe</w:t>
            </w:r>
          </w:p>
          <w:p w14:paraId="12A0928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510E7D3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6A938C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café</w:t>
            </w:r>
          </w:p>
          <w:p w14:paraId="24F3CD9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22BC2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799C52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Café</w:t>
            </w:r>
          </w:p>
          <w:p w14:paraId="512DCCA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CD0264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49A7C9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45AA9F1F" w14:textId="68611FDE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Caffè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A7422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4A290F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Καφές</w:t>
            </w:r>
          </w:p>
          <w:p w14:paraId="7BA10F2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085A935F" w14:textId="77777777" w:rsidR="0090551B" w:rsidRPr="00E86EC2" w:rsidRDefault="0090551B" w:rsidP="0090551B">
      <w:pPr>
        <w:rPr>
          <w:lang w:val="nb-NO"/>
        </w:rPr>
      </w:pPr>
    </w:p>
    <w:p w14:paraId="15D461EE" w14:textId="77777777" w:rsidR="0090551B" w:rsidRPr="00E86EC2" w:rsidRDefault="0090551B" w:rsidP="0090551B">
      <w:pPr>
        <w:rPr>
          <w:lang w:val="nb-NO"/>
        </w:rPr>
      </w:pPr>
    </w:p>
    <w:p w14:paraId="0FBDA6B4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3F89F246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9B1068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17555426" w14:textId="77777777" w:rsidR="00064773" w:rsidRPr="00E86EC2" w:rsidRDefault="00A731DD" w:rsidP="00064773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07B4DBE0" wp14:editId="4063CB62">
                  <wp:extent cx="2895600" cy="2895600"/>
                  <wp:effectExtent l="19050" t="0" r="0" b="0"/>
                  <wp:docPr id="28" name="Image 28" descr="Rezultat iskanja slik za comput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ezultat iskanja slik za comput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31F762D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A20315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 xml:space="preserve"> computer</w:t>
            </w:r>
          </w:p>
          <w:p w14:paraId="3010814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3CA25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52CAEC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>računalnik</w:t>
            </w:r>
          </w:p>
          <w:p w14:paraId="3E39296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41AE2D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A96971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Computer</w:t>
            </w:r>
          </w:p>
          <w:p w14:paraId="7E2EF27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17D5F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F77EA0D" w14:textId="5C9E4D7B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PC</w:t>
            </w:r>
          </w:p>
          <w:p w14:paraId="265ACA9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2E2C24B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67D1FB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ordinateur</w:t>
            </w:r>
          </w:p>
          <w:p w14:paraId="593729A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464BB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7D3164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Computador</w:t>
            </w:r>
          </w:p>
          <w:p w14:paraId="480A6C1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0467C9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04499B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42C95BCB" w14:textId="7655A24C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computer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D3469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47485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Ηλεκτρονικός Υπολογιστής</w:t>
            </w:r>
          </w:p>
          <w:p w14:paraId="06AF5B1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7B276527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73EFF6F5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1608C5E" w14:textId="77777777" w:rsidR="0090551B" w:rsidRPr="00E86EC2" w:rsidRDefault="0090551B" w:rsidP="0090551B">
            <w:pPr>
              <w:spacing w:after="0" w:line="240" w:lineRule="auto"/>
              <w:rPr>
                <w:noProof/>
                <w:sz w:val="16"/>
                <w:szCs w:val="16"/>
                <w:lang w:val="nb-NO" w:eastAsia="sl-SI"/>
              </w:rPr>
            </w:pPr>
          </w:p>
          <w:p w14:paraId="5FF5CE15" w14:textId="77777777" w:rsidR="00064773" w:rsidRPr="00E86EC2" w:rsidRDefault="00A731DD" w:rsidP="00064773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4F7E527B" wp14:editId="3C2F1765">
                  <wp:extent cx="2910840" cy="2910840"/>
                  <wp:effectExtent l="19050" t="0" r="3810" b="0"/>
                  <wp:docPr id="29" name="Image 29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91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52E4BD8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7E2147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 xml:space="preserve"> country</w:t>
            </w:r>
          </w:p>
          <w:p w14:paraId="1737A54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CD117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223557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>država, pokrajina</w:t>
            </w:r>
          </w:p>
          <w:p w14:paraId="5093D87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2F6AF2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C47AB8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Land</w:t>
            </w:r>
          </w:p>
          <w:p w14:paraId="548C187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93261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29BF56" w14:textId="00272603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Land</w:t>
            </w:r>
          </w:p>
          <w:p w14:paraId="299E24C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CB7AC37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CAA4D7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pays</w:t>
            </w:r>
          </w:p>
          <w:p w14:paraId="6C6B00C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09F31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8BF8BB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País</w:t>
            </w:r>
          </w:p>
          <w:p w14:paraId="675F43C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EFA436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56970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3DED4B66" w14:textId="0E05ED27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Nazione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72700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841A76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Χώρα</w:t>
            </w:r>
          </w:p>
          <w:p w14:paraId="39C0A80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51F85E65" w14:textId="77777777" w:rsidR="0090551B" w:rsidRPr="00E86EC2" w:rsidRDefault="0090551B" w:rsidP="0090551B">
      <w:pPr>
        <w:rPr>
          <w:lang w:val="nb-NO"/>
        </w:rPr>
      </w:pPr>
    </w:p>
    <w:p w14:paraId="404A2753" w14:textId="77777777" w:rsidR="0090551B" w:rsidRPr="00E86EC2" w:rsidRDefault="0090551B" w:rsidP="0090551B">
      <w:pPr>
        <w:rPr>
          <w:lang w:val="nb-NO"/>
        </w:rPr>
      </w:pPr>
    </w:p>
    <w:p w14:paraId="77D384CC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484341B1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89A8AA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2BC6354F" w14:textId="77777777" w:rsidR="001A656C" w:rsidRPr="00E86EC2" w:rsidRDefault="001A656C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6DF7EF37" w14:textId="77777777" w:rsidR="001A656C" w:rsidRPr="00E86EC2" w:rsidRDefault="001A656C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5BA0F0D0" w14:textId="77777777" w:rsidR="001A656C" w:rsidRPr="00E86EC2" w:rsidRDefault="00A731DD" w:rsidP="001A656C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75A147F1" wp14:editId="4751E8FA">
                  <wp:extent cx="3429000" cy="2217420"/>
                  <wp:effectExtent l="0" t="0" r="0" b="0"/>
                  <wp:docPr id="30" name="Image 30" descr="Credit card by Fir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redit card by Fir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1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019508C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73BECE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 xml:space="preserve"> credit card</w:t>
            </w:r>
          </w:p>
          <w:p w14:paraId="30FB5BD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FE1FD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119514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>kreditna kartica</w:t>
            </w:r>
          </w:p>
          <w:p w14:paraId="7350E60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98159F2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D7EDF0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Kreditkarte</w:t>
            </w:r>
          </w:p>
          <w:p w14:paraId="17402CB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FFA3B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37C73E" w14:textId="2C2F5611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kredittkort</w:t>
            </w:r>
          </w:p>
          <w:p w14:paraId="63E37EB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A037C45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264717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carte de crédit</w:t>
            </w:r>
          </w:p>
          <w:p w14:paraId="426249F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BD1B4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4CBEDE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Cartão de crédito</w:t>
            </w:r>
          </w:p>
          <w:p w14:paraId="3E7357F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AD305D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2C34A7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390CAA8C" w14:textId="57D3CF97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Carta di credito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F7853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3BF60D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Πιστωτική Κάρτα</w:t>
            </w:r>
          </w:p>
          <w:p w14:paraId="0FF2A5E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3C9456DC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3E8937CA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1D507AC" w14:textId="77777777" w:rsidR="0090551B" w:rsidRPr="00E86EC2" w:rsidRDefault="0090551B" w:rsidP="0090551B">
            <w:pPr>
              <w:spacing w:after="0" w:line="240" w:lineRule="auto"/>
              <w:rPr>
                <w:noProof/>
                <w:sz w:val="28"/>
                <w:szCs w:val="28"/>
                <w:lang w:val="nb-NO"/>
              </w:rPr>
            </w:pPr>
          </w:p>
          <w:p w14:paraId="04940B7C" w14:textId="77777777" w:rsidR="00DF0D4A" w:rsidRPr="00E86EC2" w:rsidRDefault="00A731DD" w:rsidP="002F2E71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2C63A58C" wp14:editId="05D2C6D4">
                  <wp:extent cx="3261360" cy="2865120"/>
                  <wp:effectExtent l="19050" t="0" r="0" b="0"/>
                  <wp:docPr id="31" name="Image 31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286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4AF043E5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2E0C8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 xml:space="preserve"> disco</w:t>
            </w:r>
          </w:p>
          <w:p w14:paraId="4EA2C60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9486A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FDF19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>disko</w:t>
            </w:r>
          </w:p>
          <w:p w14:paraId="522AB1B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7FEB7C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E698B8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Disco</w:t>
            </w:r>
          </w:p>
          <w:p w14:paraId="321B4E2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92155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B49AF60" w14:textId="2BFCEB72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disko</w:t>
            </w:r>
          </w:p>
          <w:p w14:paraId="04D9F0F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BAC5A6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1DE45E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discothèque (fam. = Boîte de nuit)</w:t>
            </w:r>
          </w:p>
          <w:p w14:paraId="072BC61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5B5C2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EA874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disco</w:t>
            </w:r>
          </w:p>
          <w:p w14:paraId="1C53889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1CE427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1609A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1E7DF1EA" w14:textId="52738770" w:rsidR="0090551B" w:rsidRPr="00E86EC2" w:rsidRDefault="004C2BA8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Discoteca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B65D1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F1E5FA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Ντίσκο</w:t>
            </w:r>
          </w:p>
          <w:p w14:paraId="5B49304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00D81F21" w14:textId="77777777" w:rsidR="0090551B" w:rsidRPr="00E86EC2" w:rsidRDefault="0090551B" w:rsidP="0090551B">
      <w:pPr>
        <w:rPr>
          <w:lang w:val="nb-NO"/>
        </w:rPr>
      </w:pPr>
    </w:p>
    <w:p w14:paraId="7E2EF74C" w14:textId="77777777" w:rsidR="0090551B" w:rsidRPr="00E86EC2" w:rsidRDefault="0090551B" w:rsidP="0090551B">
      <w:pPr>
        <w:rPr>
          <w:lang w:val="nb-NO"/>
        </w:rPr>
      </w:pPr>
    </w:p>
    <w:p w14:paraId="6AD2154B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6D4D1EF1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887DF33" w14:textId="77777777" w:rsidR="002F2E71" w:rsidRPr="00E86EC2" w:rsidRDefault="002F2E71" w:rsidP="0090551B">
            <w:pPr>
              <w:spacing w:after="0" w:line="240" w:lineRule="auto"/>
              <w:rPr>
                <w:noProof/>
                <w:sz w:val="28"/>
                <w:szCs w:val="28"/>
                <w:lang w:val="nb-NO" w:eastAsia="sl-SI"/>
              </w:rPr>
            </w:pPr>
          </w:p>
          <w:p w14:paraId="2F8A723B" w14:textId="77777777" w:rsidR="002F2E71" w:rsidRPr="00E86EC2" w:rsidRDefault="00A731DD" w:rsidP="002F2E71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022253C3" wp14:editId="79F421C6">
                  <wp:extent cx="2994660" cy="2758440"/>
                  <wp:effectExtent l="19050" t="0" r="0" b="0"/>
                  <wp:docPr id="32" name="Image 32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275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077B310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2A8F7C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 xml:space="preserve"> documents</w:t>
            </w:r>
          </w:p>
          <w:p w14:paraId="6735E98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4DADC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105FD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>dokumenti</w:t>
            </w:r>
          </w:p>
          <w:p w14:paraId="5C38BB6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BDE277D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C14604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Dokumente</w:t>
            </w:r>
          </w:p>
          <w:p w14:paraId="54BEB7B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9A061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6E7DBA6" w14:textId="66E2A860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dokumenter</w:t>
            </w:r>
          </w:p>
          <w:p w14:paraId="77E2337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F46A4A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49DC19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documents</w:t>
            </w:r>
          </w:p>
          <w:p w14:paraId="4318E69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53312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B91A07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Documentos</w:t>
            </w:r>
          </w:p>
          <w:p w14:paraId="4CC7279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2B15477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427312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0E95452A" w14:textId="08259951" w:rsidR="0090551B" w:rsidRPr="00E86EC2" w:rsidRDefault="00113EEE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documenti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8B253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8206BD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Έγγραφα</w:t>
            </w:r>
          </w:p>
          <w:p w14:paraId="3ED66A1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28023E16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2AC658C3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9149832" w14:textId="77777777" w:rsidR="0090551B" w:rsidRPr="00E86EC2" w:rsidRDefault="0090551B" w:rsidP="002F2E71">
            <w:pPr>
              <w:spacing w:after="0" w:line="240" w:lineRule="auto"/>
              <w:jc w:val="center"/>
              <w:rPr>
                <w:sz w:val="4"/>
                <w:szCs w:val="4"/>
                <w:lang w:val="nb-NO"/>
              </w:rPr>
            </w:pPr>
          </w:p>
          <w:p w14:paraId="261FBDF0" w14:textId="77777777" w:rsidR="00C95C28" w:rsidRPr="00E86EC2" w:rsidRDefault="00A731DD" w:rsidP="002F2E71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25C0A324" wp14:editId="6A3F705F">
                  <wp:extent cx="2240280" cy="3086100"/>
                  <wp:effectExtent l="19050" t="0" r="7620" b="0"/>
                  <wp:docPr id="33" name="Image 33" descr="Rezultat iskanja slik za drink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zultat iskanja slik za drink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1E033E3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647E9A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 xml:space="preserve"> drink, beverage</w:t>
            </w:r>
          </w:p>
          <w:p w14:paraId="5FDADFE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CCFBB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4E1379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154C2A" w:rsidRPr="00E86EC2">
              <w:rPr>
                <w:rStyle w:val="Besedilooznabemesta1"/>
                <w:color w:val="auto"/>
                <w:lang w:val="nb-NO"/>
              </w:rPr>
              <w:t>pijača</w:t>
            </w:r>
          </w:p>
          <w:p w14:paraId="5F1E071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260C082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D76D90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Getränk</w:t>
            </w:r>
          </w:p>
          <w:p w14:paraId="53702CC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73466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E5FE0E4" w14:textId="6F4ABFE1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drink</w:t>
            </w:r>
          </w:p>
          <w:p w14:paraId="0F4342A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61A93C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C60BC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boissons</w:t>
            </w:r>
          </w:p>
          <w:p w14:paraId="6CBE8EE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7C59E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E92D39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bebidas</w:t>
            </w:r>
          </w:p>
          <w:p w14:paraId="11CCBA7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9A6AC7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A4926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68929572" w14:textId="12EEDF5C" w:rsidR="0090551B" w:rsidRPr="00E86EC2" w:rsidRDefault="00113EEE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Bevanda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7C309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962276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Ποτά, Ροφήματα, Αναψυκτικά</w:t>
            </w:r>
          </w:p>
          <w:p w14:paraId="758EFDA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5A332A2B" w14:textId="77777777" w:rsidR="0090551B" w:rsidRPr="00E86EC2" w:rsidRDefault="0090551B" w:rsidP="0090551B">
      <w:pPr>
        <w:rPr>
          <w:lang w:val="nb-NO"/>
        </w:rPr>
      </w:pPr>
    </w:p>
    <w:p w14:paraId="77E5A4C2" w14:textId="77777777" w:rsidR="0090551B" w:rsidRPr="00E86EC2" w:rsidRDefault="0090551B" w:rsidP="0090551B">
      <w:pPr>
        <w:rPr>
          <w:lang w:val="nb-NO"/>
        </w:rPr>
      </w:pPr>
    </w:p>
    <w:p w14:paraId="3FEEB152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7752002C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3156098" w14:textId="77777777" w:rsidR="002F2E71" w:rsidRPr="00E86EC2" w:rsidRDefault="002F2E71" w:rsidP="0090551B">
            <w:pPr>
              <w:spacing w:after="0" w:line="240" w:lineRule="auto"/>
              <w:rPr>
                <w:noProof/>
                <w:lang w:val="nb-NO" w:eastAsia="sl-SI"/>
              </w:rPr>
            </w:pPr>
            <w:r w:rsidRPr="00E86EC2">
              <w:rPr>
                <w:noProof/>
                <w:lang w:val="nb-NO" w:eastAsia="sl-SI"/>
              </w:rPr>
              <w:lastRenderedPageBreak/>
              <w:t xml:space="preserve"> </w:t>
            </w:r>
          </w:p>
          <w:p w14:paraId="26277DD6" w14:textId="77777777" w:rsidR="002F2E71" w:rsidRPr="00E86EC2" w:rsidRDefault="002F2E71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541353AE" w14:textId="77777777" w:rsidR="002F2E71" w:rsidRPr="00E86EC2" w:rsidRDefault="002F2E71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047E2B5B" w14:textId="77777777" w:rsidR="0090551B" w:rsidRPr="00E86EC2" w:rsidRDefault="00A731DD" w:rsidP="002F2E71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1EC6D39E" wp14:editId="4CB1057A">
                  <wp:extent cx="3634740" cy="2286000"/>
                  <wp:effectExtent l="19050" t="0" r="3810" b="0"/>
                  <wp:docPr id="34" name="Image 34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74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6C02E88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FDD881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357208" w:rsidRPr="00E86EC2">
              <w:rPr>
                <w:rStyle w:val="Besedilooznabemesta1"/>
                <w:color w:val="auto"/>
                <w:lang w:val="nb-NO"/>
              </w:rPr>
              <w:t xml:space="preserve"> driving licence</w:t>
            </w:r>
          </w:p>
          <w:p w14:paraId="10BA36EB" w14:textId="77777777" w:rsidR="0090551B" w:rsidRPr="00E86EC2" w:rsidRDefault="00244778" w:rsidP="0090551B">
            <w:pPr>
              <w:spacing w:after="0" w:line="240" w:lineRule="auto"/>
              <w:rPr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(Am. driver's</w:t>
            </w:r>
            <w:r w:rsidR="000E491C" w:rsidRPr="00E86EC2">
              <w:rPr>
                <w:rStyle w:val="Besedilooznabemesta1"/>
                <w:color w:val="auto"/>
                <w:lang w:val="nb-NO"/>
              </w:rPr>
              <w:t xml:space="preserve"> license)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D98C1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EDF58F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357208" w:rsidRPr="00E86EC2">
              <w:rPr>
                <w:rStyle w:val="Besedilooznabemesta1"/>
                <w:color w:val="auto"/>
                <w:lang w:val="nb-NO"/>
              </w:rPr>
              <w:t>vozniško dovoljenje</w:t>
            </w:r>
          </w:p>
          <w:p w14:paraId="5963FD8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3D705D1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6A083B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Führerschein</w:t>
            </w:r>
          </w:p>
          <w:p w14:paraId="16EA3F0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80BBD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B23DAE" w14:textId="6E5CDA0F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førerkort</w:t>
            </w:r>
          </w:p>
          <w:p w14:paraId="0CF5269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3E1477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B06DFE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permis de conduire</w:t>
            </w:r>
          </w:p>
          <w:p w14:paraId="31C90EA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4476D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290AD5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Carta de condução</w:t>
            </w:r>
          </w:p>
          <w:p w14:paraId="2357A1A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B841C87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47FFBE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5CF05616" w14:textId="0F54F51E" w:rsidR="0090551B" w:rsidRPr="00E86EC2" w:rsidRDefault="00113EEE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Patente di guida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23838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799D5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 Άδεια Οδήγησης </w:t>
            </w:r>
          </w:p>
          <w:p w14:paraId="109627D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46475FAD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1A99A723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B2E5AC5" w14:textId="77777777" w:rsidR="002432C9" w:rsidRPr="00E86EC2" w:rsidRDefault="002432C9" w:rsidP="0090551B">
            <w:pPr>
              <w:spacing w:after="0" w:line="240" w:lineRule="auto"/>
              <w:rPr>
                <w:noProof/>
                <w:sz w:val="32"/>
                <w:szCs w:val="32"/>
                <w:lang w:val="nb-NO" w:eastAsia="sl-SI"/>
              </w:rPr>
            </w:pPr>
          </w:p>
          <w:p w14:paraId="7C5D191F" w14:textId="77777777" w:rsidR="002432C9" w:rsidRPr="00E86EC2" w:rsidRDefault="00A731DD" w:rsidP="002432C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3E2BF230" wp14:editId="36F6DF40">
                  <wp:extent cx="3710940" cy="2628900"/>
                  <wp:effectExtent l="19050" t="0" r="3810" b="0"/>
                  <wp:docPr id="35" name="Image 35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94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1DA688ED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AD9A5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357208" w:rsidRPr="00E86EC2">
              <w:rPr>
                <w:rStyle w:val="Besedilooznabemesta1"/>
                <w:color w:val="auto"/>
                <w:lang w:val="nb-NO"/>
              </w:rPr>
              <w:t xml:space="preserve"> fast food</w:t>
            </w:r>
          </w:p>
          <w:p w14:paraId="0606F76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4D6D8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96EADD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357208" w:rsidRPr="00E86EC2">
              <w:rPr>
                <w:rStyle w:val="Besedilooznabemesta1"/>
                <w:color w:val="auto"/>
                <w:lang w:val="nb-NO"/>
              </w:rPr>
              <w:t>hitra hrana</w:t>
            </w:r>
          </w:p>
          <w:p w14:paraId="661062A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9988C6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8DFAC2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Fastfood</w:t>
            </w:r>
          </w:p>
          <w:p w14:paraId="57DC865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1ADBE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B73D38A" w14:textId="58C7C28C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fast food</w:t>
            </w:r>
          </w:p>
          <w:p w14:paraId="458710B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C8F63CB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C4E278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fast food</w:t>
            </w:r>
          </w:p>
          <w:p w14:paraId="7D501C8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63F5E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DDB76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fast food</w:t>
            </w:r>
          </w:p>
          <w:p w14:paraId="62D1900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607E0F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3F410E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05394391" w14:textId="313B2043" w:rsidR="0090551B" w:rsidRPr="00E86EC2" w:rsidRDefault="00113EEE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Fast food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E1B66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E1EF45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Φαστ Φουντ</w:t>
            </w:r>
          </w:p>
          <w:p w14:paraId="348FA70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774DE4ED" w14:textId="77777777" w:rsidR="0090551B" w:rsidRPr="00E86EC2" w:rsidRDefault="0090551B" w:rsidP="0090551B">
      <w:pPr>
        <w:rPr>
          <w:lang w:val="nb-NO"/>
        </w:rPr>
      </w:pPr>
    </w:p>
    <w:p w14:paraId="025454B5" w14:textId="77777777" w:rsidR="0090551B" w:rsidRPr="00E86EC2" w:rsidRDefault="0090551B" w:rsidP="0090551B">
      <w:pPr>
        <w:rPr>
          <w:lang w:val="nb-NO"/>
        </w:rPr>
      </w:pPr>
    </w:p>
    <w:p w14:paraId="784259ED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27CBF27A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480BF7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7A3D9456" w14:textId="77777777" w:rsidR="002432C9" w:rsidRPr="00E86EC2" w:rsidRDefault="002432C9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2770A739" w14:textId="77777777" w:rsidR="002432C9" w:rsidRPr="00E86EC2" w:rsidRDefault="00A731DD" w:rsidP="002432C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37DF5C7D" wp14:editId="0EEBF0C5">
                  <wp:extent cx="2552700" cy="2552700"/>
                  <wp:effectExtent l="19050" t="0" r="0" b="0"/>
                  <wp:docPr id="36" name="Image 36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73AB10FC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621F1B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357208" w:rsidRPr="00E86EC2">
              <w:rPr>
                <w:rStyle w:val="Besedilooznabemesta1"/>
                <w:color w:val="auto"/>
                <w:lang w:val="nb-NO"/>
              </w:rPr>
              <w:t xml:space="preserve"> ferry</w:t>
            </w:r>
          </w:p>
          <w:p w14:paraId="6F42A03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095AA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3E7E8D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357208" w:rsidRPr="00E86EC2">
              <w:rPr>
                <w:rStyle w:val="Besedilooznabemesta1"/>
                <w:color w:val="auto"/>
                <w:lang w:val="nb-NO"/>
              </w:rPr>
              <w:t>trajekt</w:t>
            </w:r>
          </w:p>
          <w:p w14:paraId="72DBC1E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48EC98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4B791C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Fähre</w:t>
            </w:r>
          </w:p>
          <w:p w14:paraId="116141D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286D5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8F762F8" w14:textId="2154813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ferge</w:t>
            </w:r>
          </w:p>
          <w:p w14:paraId="059C9F1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8F104DC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4D734E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ferry</w:t>
            </w:r>
          </w:p>
          <w:p w14:paraId="5F14BC4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89065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C59AD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ferry</w:t>
            </w:r>
          </w:p>
          <w:p w14:paraId="2FD2E6E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0DB365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5436B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76C35581" w14:textId="79B5A6F0" w:rsidR="0090551B" w:rsidRPr="00E86EC2" w:rsidRDefault="00113EEE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traghetti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B425F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020F7A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(Οχηματαγωγό) Πλοίο</w:t>
            </w:r>
          </w:p>
          <w:p w14:paraId="2BC99EB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24C0693F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52BDA155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4924DD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7BC1BEB2" w14:textId="77777777" w:rsidR="002432C9" w:rsidRPr="00E86EC2" w:rsidRDefault="00A731DD" w:rsidP="002432C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0C806261" wp14:editId="344AC82E">
                  <wp:extent cx="3086100" cy="2872740"/>
                  <wp:effectExtent l="19050" t="0" r="0" b="0"/>
                  <wp:docPr id="37" name="Slika 1" descr="First Aid Clip Art -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First Aid Clip Art -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87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7E727EA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FE31EA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357208" w:rsidRPr="00E86EC2">
              <w:rPr>
                <w:rStyle w:val="Besedilooznabemesta1"/>
                <w:color w:val="auto"/>
                <w:lang w:val="nb-NO"/>
              </w:rPr>
              <w:t xml:space="preserve"> first aid</w:t>
            </w:r>
          </w:p>
          <w:p w14:paraId="571BF8A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1E446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321BC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357208" w:rsidRPr="00E86EC2">
              <w:rPr>
                <w:rStyle w:val="Besedilooznabemesta1"/>
                <w:color w:val="auto"/>
                <w:lang w:val="nb-NO"/>
              </w:rPr>
              <w:t>prva pomoč</w:t>
            </w:r>
          </w:p>
          <w:p w14:paraId="106143C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7758CA3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9730BC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Erste Hilfe</w:t>
            </w:r>
          </w:p>
          <w:p w14:paraId="1D97325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73597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03D3CD3" w14:textId="6F3941B5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førstehjelp</w:t>
            </w:r>
          </w:p>
          <w:p w14:paraId="48531C6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6D779EB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3A11CB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premiers secours</w:t>
            </w:r>
          </w:p>
          <w:p w14:paraId="46D64CC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4B402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FE939A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primeiros socorros</w:t>
            </w:r>
          </w:p>
          <w:p w14:paraId="21550CC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758CE67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36D077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28C4F518" w14:textId="42D232FA" w:rsidR="0090551B" w:rsidRPr="00E86EC2" w:rsidRDefault="00113EEE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Primo soccorso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FB536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2BBDE1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Πρώτες Βοήθειες</w:t>
            </w:r>
          </w:p>
          <w:p w14:paraId="4C44680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24F34626" w14:textId="77777777" w:rsidR="0090551B" w:rsidRPr="00E86EC2" w:rsidRDefault="0090551B" w:rsidP="0090551B">
      <w:pPr>
        <w:rPr>
          <w:lang w:val="nb-NO"/>
        </w:rPr>
      </w:pPr>
    </w:p>
    <w:p w14:paraId="23D6D5AE" w14:textId="77777777" w:rsidR="0090551B" w:rsidRPr="00E86EC2" w:rsidRDefault="0090551B" w:rsidP="0090551B">
      <w:pPr>
        <w:rPr>
          <w:lang w:val="nb-NO"/>
        </w:rPr>
      </w:pPr>
    </w:p>
    <w:p w14:paraId="03D03EB2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72D3B049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701D4E7" w14:textId="77777777" w:rsidR="0090551B" w:rsidRPr="00E86EC2" w:rsidRDefault="0090551B" w:rsidP="0090551B">
            <w:pPr>
              <w:spacing w:after="0" w:line="240" w:lineRule="auto"/>
              <w:rPr>
                <w:noProof/>
                <w:sz w:val="28"/>
                <w:szCs w:val="28"/>
                <w:lang w:val="nb-NO"/>
              </w:rPr>
            </w:pPr>
          </w:p>
          <w:p w14:paraId="4C51A27F" w14:textId="77777777" w:rsidR="002432C9" w:rsidRPr="00E86EC2" w:rsidRDefault="00A731DD" w:rsidP="002432C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33EE553E" wp14:editId="5948FEC4">
                  <wp:extent cx="2796540" cy="2796540"/>
                  <wp:effectExtent l="19050" t="0" r="3810" b="0"/>
                  <wp:docPr id="38" name="Slika 2" descr="Food Free Food Clipart Free Clipart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Food Free Food Clipart Free Clipart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279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58BA1A4D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E1ECBA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357208" w:rsidRPr="00E86EC2">
              <w:rPr>
                <w:rStyle w:val="Besedilooznabemesta1"/>
                <w:color w:val="auto"/>
                <w:lang w:val="nb-NO"/>
              </w:rPr>
              <w:t xml:space="preserve"> food</w:t>
            </w:r>
          </w:p>
          <w:p w14:paraId="3E782F5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BE179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E9BF20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357208" w:rsidRPr="00E86EC2">
              <w:rPr>
                <w:rStyle w:val="Besedilooznabemesta1"/>
                <w:color w:val="auto"/>
                <w:lang w:val="nb-NO"/>
              </w:rPr>
              <w:t>hrana</w:t>
            </w:r>
          </w:p>
          <w:p w14:paraId="4FA06E7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FB3F927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68FE4B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Essen</w:t>
            </w:r>
          </w:p>
          <w:p w14:paraId="0946648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8A4D8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0CC20E3" w14:textId="48E42609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mat</w:t>
            </w:r>
          </w:p>
          <w:p w14:paraId="021661D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360334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6A1FA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nourriture</w:t>
            </w:r>
          </w:p>
          <w:p w14:paraId="504DAD1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F5967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E99D73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Comida</w:t>
            </w:r>
          </w:p>
          <w:p w14:paraId="2EE1B16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C6D986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C9D249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73913B85" w14:textId="106EDD20" w:rsidR="0090551B" w:rsidRPr="00E86EC2" w:rsidRDefault="00113EEE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cibo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A563E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4F5DDF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Φαγητό</w:t>
            </w:r>
          </w:p>
          <w:p w14:paraId="7752540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037DADB9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5DA8F140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77E4C0E" w14:textId="77777777" w:rsidR="0090551B" w:rsidRPr="00E86EC2" w:rsidRDefault="0090551B" w:rsidP="0090551B">
            <w:pPr>
              <w:spacing w:after="0" w:line="240" w:lineRule="auto"/>
              <w:rPr>
                <w:noProof/>
                <w:sz w:val="26"/>
                <w:szCs w:val="26"/>
                <w:lang w:val="nb-NO" w:eastAsia="sl-SI"/>
              </w:rPr>
            </w:pPr>
          </w:p>
          <w:p w14:paraId="13387142" w14:textId="77777777" w:rsidR="002432C9" w:rsidRPr="00E86EC2" w:rsidRDefault="002432C9" w:rsidP="0090551B">
            <w:pPr>
              <w:spacing w:after="0" w:line="240" w:lineRule="auto"/>
              <w:rPr>
                <w:noProof/>
                <w:sz w:val="26"/>
                <w:szCs w:val="26"/>
                <w:lang w:val="nb-NO" w:eastAsia="sl-SI"/>
              </w:rPr>
            </w:pPr>
          </w:p>
          <w:p w14:paraId="775D9EFB" w14:textId="77777777" w:rsidR="002432C9" w:rsidRPr="00E86EC2" w:rsidRDefault="00A731DD" w:rsidP="002432C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60629DD6" wp14:editId="424E0584">
                  <wp:extent cx="2994660" cy="2499360"/>
                  <wp:effectExtent l="19050" t="0" r="0" b="0"/>
                  <wp:docPr id="39" name="Slika 3" descr="Free Clipart Food Images -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Free Clipart Food Images -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249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39522A2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53C1E0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 xml:space="preserve"> hamburger</w:t>
            </w:r>
          </w:p>
          <w:p w14:paraId="5E5812E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DB3D5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CCDA06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>hamburger</w:t>
            </w:r>
          </w:p>
          <w:p w14:paraId="379063D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9F1FCAD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0291E1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Hamburger</w:t>
            </w:r>
          </w:p>
          <w:p w14:paraId="64737FF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000D8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312D63F" w14:textId="51BA42FD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hamburger</w:t>
            </w:r>
          </w:p>
          <w:p w14:paraId="24B1F43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D754CBD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37762D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hamburger</w:t>
            </w:r>
          </w:p>
          <w:p w14:paraId="0618DFA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49C17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F8F04D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hambúrguer</w:t>
            </w:r>
          </w:p>
          <w:p w14:paraId="6CB9581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307D1B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80DB52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00EC098B" w14:textId="245366BA" w:rsidR="0090551B" w:rsidRPr="00E86EC2" w:rsidRDefault="00113EEE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hamburgher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36C19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1AD51C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Μπέργκερ</w:t>
            </w:r>
          </w:p>
          <w:p w14:paraId="11277D8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4E05A80F" w14:textId="77777777" w:rsidR="0090551B" w:rsidRPr="00E86EC2" w:rsidRDefault="0090551B" w:rsidP="0090551B">
      <w:pPr>
        <w:rPr>
          <w:lang w:val="nb-NO"/>
        </w:rPr>
      </w:pPr>
    </w:p>
    <w:p w14:paraId="4A0D18F9" w14:textId="77777777" w:rsidR="0090551B" w:rsidRPr="00E86EC2" w:rsidRDefault="0090551B" w:rsidP="0090551B">
      <w:pPr>
        <w:rPr>
          <w:lang w:val="nb-NO"/>
        </w:rPr>
      </w:pPr>
    </w:p>
    <w:p w14:paraId="7383D3E8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3BF99FE5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365681D" w14:textId="77777777" w:rsidR="0090551B" w:rsidRPr="00E86EC2" w:rsidRDefault="0090551B" w:rsidP="0090551B">
            <w:pPr>
              <w:spacing w:after="0" w:line="240" w:lineRule="auto"/>
              <w:rPr>
                <w:noProof/>
                <w:sz w:val="24"/>
                <w:szCs w:val="24"/>
                <w:lang w:val="nb-NO" w:eastAsia="sl-SI"/>
              </w:rPr>
            </w:pPr>
          </w:p>
          <w:p w14:paraId="0457EBB1" w14:textId="77777777" w:rsidR="002432C9" w:rsidRPr="00E86EC2" w:rsidRDefault="00A731DD" w:rsidP="002432C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46366C93" wp14:editId="30F01227">
                  <wp:extent cx="2804160" cy="2804160"/>
                  <wp:effectExtent l="19050" t="0" r="0" b="0"/>
                  <wp:docPr id="40" name="Image 40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80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6BD83D4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277EFAD" w14:textId="77777777" w:rsidR="0090551B" w:rsidRPr="00E86EC2" w:rsidRDefault="0090551B" w:rsidP="0090551B">
            <w:pPr>
              <w:spacing w:after="0" w:line="240" w:lineRule="auto"/>
              <w:rPr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 xml:space="preserve"> handkerchief, </w:t>
            </w:r>
            <w:r w:rsidR="00DC54EB" w:rsidRPr="00E86EC2">
              <w:rPr>
                <w:rStyle w:val="Besedilooznabemesta1"/>
                <w:color w:val="auto"/>
                <w:lang w:val="nb-NO"/>
              </w:rPr>
              <w:t xml:space="preserve">paper 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>tissue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32B7B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ABF72B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>robček, robec</w:t>
            </w:r>
          </w:p>
          <w:p w14:paraId="1DA2064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5554611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B43C1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Taschentuch</w:t>
            </w:r>
          </w:p>
          <w:p w14:paraId="5A7304A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86EFB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8A5E511" w14:textId="77701BEC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tørkle</w:t>
            </w:r>
          </w:p>
          <w:p w14:paraId="2F51848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31ED49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6DE80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mouchoir en papier (fam.= Kleenex) </w:t>
            </w:r>
          </w:p>
          <w:p w14:paraId="7A6AEC9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0368D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4D925D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lenço da mão/lenço de papel</w:t>
            </w:r>
          </w:p>
          <w:p w14:paraId="798CA18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829E6C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0CECFE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490B3825" w14:textId="1370A800" w:rsidR="0090551B" w:rsidRPr="00E86EC2" w:rsidRDefault="00113EEE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fazzoletto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75D24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10209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Χαρτομάντηλο</w:t>
            </w:r>
          </w:p>
          <w:p w14:paraId="1AC023C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5A875DCC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64270EC7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6263E78" w14:textId="77777777" w:rsidR="002432C9" w:rsidRPr="00E86EC2" w:rsidRDefault="002432C9" w:rsidP="0090551B">
            <w:pPr>
              <w:spacing w:after="0" w:line="240" w:lineRule="auto"/>
              <w:rPr>
                <w:noProof/>
                <w:sz w:val="20"/>
                <w:szCs w:val="20"/>
                <w:lang w:val="nb-NO" w:eastAsia="sl-SI"/>
              </w:rPr>
            </w:pPr>
          </w:p>
          <w:p w14:paraId="54372F86" w14:textId="77777777" w:rsidR="002432C9" w:rsidRPr="00E86EC2" w:rsidRDefault="00A731DD" w:rsidP="004E7450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04F53857" wp14:editId="4E7F10BC">
                  <wp:extent cx="3543300" cy="2811780"/>
                  <wp:effectExtent l="19050" t="0" r="0" b="0"/>
                  <wp:docPr id="41" name="Image 41" descr="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81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0450199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96EE61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 xml:space="preserve"> hat</w:t>
            </w:r>
          </w:p>
          <w:p w14:paraId="3E7E25F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829F1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61DF79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>klobuk, kapa</w:t>
            </w:r>
          </w:p>
          <w:p w14:paraId="16B04B9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FD7C08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F1E7B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Hut</w:t>
            </w:r>
          </w:p>
          <w:p w14:paraId="4E52D34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806AC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B8CB37A" w14:textId="51867029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hatt</w:t>
            </w:r>
          </w:p>
          <w:p w14:paraId="2FCE13B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CD06EA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02D65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chapeau</w:t>
            </w:r>
          </w:p>
          <w:p w14:paraId="7EE5776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22CCA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6116CC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chapéu</w:t>
            </w:r>
          </w:p>
          <w:p w14:paraId="658790F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A098E62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331D53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29CE2D19" w14:textId="17455C11" w:rsidR="0090551B" w:rsidRPr="00E86EC2" w:rsidRDefault="00113EEE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Cappello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A4EAC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2D0BFB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Καπέλο</w:t>
            </w:r>
          </w:p>
          <w:p w14:paraId="1D56E7D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4BA81D91" w14:textId="77777777" w:rsidR="0090551B" w:rsidRPr="00E86EC2" w:rsidRDefault="0090551B" w:rsidP="0090551B">
      <w:pPr>
        <w:rPr>
          <w:lang w:val="nb-NO"/>
        </w:rPr>
      </w:pPr>
    </w:p>
    <w:p w14:paraId="0B8326F6" w14:textId="77777777" w:rsidR="0090551B" w:rsidRPr="00E86EC2" w:rsidRDefault="0090551B" w:rsidP="0090551B">
      <w:pPr>
        <w:rPr>
          <w:lang w:val="nb-NO"/>
        </w:rPr>
      </w:pPr>
    </w:p>
    <w:p w14:paraId="417A5255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222768BB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CB54BBE" w14:textId="77777777" w:rsidR="002432C9" w:rsidRPr="00E86EC2" w:rsidRDefault="00A731DD" w:rsidP="002432C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lastRenderedPageBreak/>
              <w:drawing>
                <wp:inline distT="0" distB="0" distL="0" distR="0" wp14:anchorId="7BB1DFCC" wp14:editId="71E39DB3">
                  <wp:extent cx="3032760" cy="3032760"/>
                  <wp:effectExtent l="19050" t="0" r="0" b="0"/>
                  <wp:docPr id="42" name="Image 42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60" cy="303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188A81C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CE983F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 xml:space="preserve"> headphones</w:t>
            </w:r>
          </w:p>
          <w:p w14:paraId="0578266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66BD9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84718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>slušalke</w:t>
            </w:r>
          </w:p>
          <w:p w14:paraId="0904CF1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64D692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4A1548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Kopfhörer</w:t>
            </w:r>
          </w:p>
          <w:p w14:paraId="0C34C9D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2EF35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4398AED" w14:textId="01A52DC0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hodetelefoner</w:t>
            </w:r>
          </w:p>
          <w:p w14:paraId="2E935C6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D7E8E8B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2C8202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écouteurs</w:t>
            </w:r>
          </w:p>
          <w:p w14:paraId="1285BB2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6A8CB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5A5C48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auscultadores/headphones</w:t>
            </w:r>
          </w:p>
          <w:p w14:paraId="6371BD7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4493C0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B2F3E3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7E71B384" w14:textId="0D6F24A5" w:rsidR="0090551B" w:rsidRPr="00E86EC2" w:rsidRDefault="00C966C7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auricolari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00C75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7ED10B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Ακουστικά</w:t>
            </w:r>
          </w:p>
          <w:p w14:paraId="7CA7969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4891C239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28A3E727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AD4D615" w14:textId="77777777" w:rsidR="002432C9" w:rsidRPr="00E86EC2" w:rsidRDefault="002432C9" w:rsidP="0090551B">
            <w:pPr>
              <w:spacing w:after="0" w:line="240" w:lineRule="auto"/>
              <w:rPr>
                <w:noProof/>
                <w:sz w:val="10"/>
                <w:szCs w:val="10"/>
                <w:lang w:val="nb-NO" w:eastAsia="sl-SI"/>
              </w:rPr>
            </w:pPr>
          </w:p>
          <w:p w14:paraId="7225A124" w14:textId="77777777" w:rsidR="002432C9" w:rsidRPr="00E86EC2" w:rsidRDefault="00A731DD" w:rsidP="002432C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4425E153" wp14:editId="7C420C62">
                  <wp:extent cx="3048000" cy="3048000"/>
                  <wp:effectExtent l="19050" t="0" r="0" b="0"/>
                  <wp:docPr id="43" name="Image 43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69A1D53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2E78D6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 xml:space="preserve"> help</w:t>
            </w:r>
          </w:p>
          <w:p w14:paraId="7829424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E1442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A01B28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>pomoč</w:t>
            </w:r>
          </w:p>
          <w:p w14:paraId="4E2B2E7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59BA7B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07D2D8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Hilfe</w:t>
            </w:r>
          </w:p>
          <w:p w14:paraId="5D4803E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CBBFA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983D762" w14:textId="0C0AE710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hjelp</w:t>
            </w:r>
          </w:p>
          <w:p w14:paraId="31EABE8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40404C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7E088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aide, secours</w:t>
            </w:r>
          </w:p>
          <w:p w14:paraId="711AC05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52CA5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52A212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socorro</w:t>
            </w:r>
          </w:p>
          <w:p w14:paraId="7C45FCE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29D8B01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939396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335C6489" w14:textId="4D382DB8" w:rsidR="0090551B" w:rsidRPr="00E86EC2" w:rsidRDefault="00C966C7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Aiuto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89AB1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E76857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Βοήθεια</w:t>
            </w:r>
          </w:p>
          <w:p w14:paraId="73EA67D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70EA6354" w14:textId="77777777" w:rsidR="0090551B" w:rsidRPr="00E86EC2" w:rsidRDefault="0090551B" w:rsidP="0090551B">
      <w:pPr>
        <w:rPr>
          <w:lang w:val="nb-NO"/>
        </w:rPr>
      </w:pPr>
    </w:p>
    <w:p w14:paraId="6AF16FAC" w14:textId="77777777" w:rsidR="0090551B" w:rsidRPr="00E86EC2" w:rsidRDefault="0090551B" w:rsidP="0090551B">
      <w:pPr>
        <w:rPr>
          <w:lang w:val="nb-NO"/>
        </w:rPr>
      </w:pPr>
    </w:p>
    <w:p w14:paraId="4B560874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774FB7FA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E8F246E" w14:textId="77777777" w:rsidR="0090551B" w:rsidRPr="00E86EC2" w:rsidRDefault="0090551B" w:rsidP="0090551B">
            <w:pPr>
              <w:spacing w:after="0" w:line="240" w:lineRule="auto"/>
              <w:rPr>
                <w:noProof/>
                <w:sz w:val="16"/>
                <w:szCs w:val="16"/>
                <w:lang w:val="nb-NO" w:eastAsia="sl-SI"/>
              </w:rPr>
            </w:pPr>
          </w:p>
          <w:p w14:paraId="14756515" w14:textId="77777777" w:rsidR="002432C9" w:rsidRPr="00E86EC2" w:rsidRDefault="002432C9" w:rsidP="0090551B">
            <w:pPr>
              <w:spacing w:after="0" w:line="240" w:lineRule="auto"/>
              <w:rPr>
                <w:noProof/>
                <w:sz w:val="16"/>
                <w:szCs w:val="16"/>
                <w:lang w:val="nb-NO" w:eastAsia="sl-SI"/>
              </w:rPr>
            </w:pPr>
          </w:p>
          <w:p w14:paraId="76B3974A" w14:textId="77777777" w:rsidR="002432C9" w:rsidRPr="00E86EC2" w:rsidRDefault="002432C9" w:rsidP="0090551B">
            <w:pPr>
              <w:spacing w:after="0" w:line="240" w:lineRule="auto"/>
              <w:rPr>
                <w:noProof/>
                <w:sz w:val="16"/>
                <w:szCs w:val="16"/>
                <w:lang w:val="nb-NO" w:eastAsia="sl-SI"/>
              </w:rPr>
            </w:pPr>
          </w:p>
          <w:p w14:paraId="62BFE8B8" w14:textId="77777777" w:rsidR="002432C9" w:rsidRPr="00E86EC2" w:rsidRDefault="00A731DD" w:rsidP="002432C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0CE206A3" wp14:editId="56255895">
                  <wp:extent cx="3634740" cy="2484120"/>
                  <wp:effectExtent l="19050" t="0" r="3810" b="0"/>
                  <wp:docPr id="44" name="Image 44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740" cy="248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1D2792D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51E98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 xml:space="preserve"> hill</w:t>
            </w:r>
          </w:p>
          <w:p w14:paraId="0979D09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4503A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FAB129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>hrib</w:t>
            </w:r>
          </w:p>
          <w:p w14:paraId="10F4DF4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5EE6D6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23A3F3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Hügel</w:t>
            </w:r>
          </w:p>
          <w:p w14:paraId="5F970DE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FCF4E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34B9B7B" w14:textId="509263C3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ås</w:t>
            </w:r>
          </w:p>
          <w:p w14:paraId="4698908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F853AA1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6E6FB4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colline</w:t>
            </w:r>
          </w:p>
          <w:p w14:paraId="6641BE5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30AFC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DD455C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colina</w:t>
            </w:r>
          </w:p>
          <w:p w14:paraId="55EAE5F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92B6F7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526FCA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63B7FF37" w14:textId="7F3EC2FB" w:rsidR="0090551B" w:rsidRPr="00E86EC2" w:rsidRDefault="00C966C7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Aiuto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C6CBA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9809ED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Λόφος</w:t>
            </w:r>
          </w:p>
          <w:p w14:paraId="565B572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62605BE8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42ECF912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5B2C327" w14:textId="77777777" w:rsidR="002432C9" w:rsidRPr="00E86EC2" w:rsidRDefault="002432C9" w:rsidP="00E742D9">
            <w:pPr>
              <w:spacing w:after="0" w:line="240" w:lineRule="auto"/>
              <w:jc w:val="center"/>
              <w:rPr>
                <w:lang w:val="nb-NO"/>
              </w:rPr>
            </w:pPr>
          </w:p>
          <w:p w14:paraId="55F569E9" w14:textId="77777777" w:rsidR="00995C56" w:rsidRPr="00E86EC2" w:rsidRDefault="00A731DD" w:rsidP="00E742D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71C41CE6" wp14:editId="0B959C6B">
                  <wp:extent cx="2971800" cy="2971800"/>
                  <wp:effectExtent l="19050" t="0" r="0" b="0"/>
                  <wp:docPr id="45" name="Image 45" descr="Rezultat iskanja slik za home is where the heart 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zultat iskanja slik za home is where the heart 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54652DC7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81BF0D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 xml:space="preserve"> homeland</w:t>
            </w:r>
          </w:p>
          <w:p w14:paraId="02F2747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6BD53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5DECDB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>domovina</w:t>
            </w:r>
          </w:p>
          <w:p w14:paraId="4F85A05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38315A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9A150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Heimat</w:t>
            </w:r>
          </w:p>
          <w:p w14:paraId="5A251F9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3A5F6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36A5041" w14:textId="6E0EBCDC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hjemland </w:t>
            </w:r>
          </w:p>
          <w:p w14:paraId="409587A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45FC6D2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6E2495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patrie</w:t>
            </w:r>
          </w:p>
          <w:p w14:paraId="02234AE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FCFBF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A5A5B1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Pátria/Terra Natal</w:t>
            </w:r>
          </w:p>
          <w:p w14:paraId="2764781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41904C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95B568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40137CFE" w14:textId="095F4877" w:rsidR="0090551B" w:rsidRPr="00E86EC2" w:rsidRDefault="00C966C7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Patria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AEF12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066D0B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Πατρίδα</w:t>
            </w:r>
          </w:p>
          <w:p w14:paraId="4362E5D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0ED96106" w14:textId="77777777" w:rsidR="0090551B" w:rsidRPr="00E86EC2" w:rsidRDefault="0090551B" w:rsidP="0090551B">
      <w:pPr>
        <w:rPr>
          <w:lang w:val="nb-NO"/>
        </w:rPr>
      </w:pPr>
    </w:p>
    <w:p w14:paraId="446BDA07" w14:textId="77777777" w:rsidR="0090551B" w:rsidRPr="00E86EC2" w:rsidRDefault="0090551B" w:rsidP="0090551B">
      <w:pPr>
        <w:rPr>
          <w:lang w:val="nb-NO"/>
        </w:rPr>
      </w:pPr>
    </w:p>
    <w:p w14:paraId="789816E1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7307C146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DB2BBD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4CDDC628" w14:textId="77777777" w:rsidR="00E742D9" w:rsidRPr="00E86EC2" w:rsidRDefault="00A731DD" w:rsidP="00E742D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059E67E7" wp14:editId="2904B0C8">
                  <wp:extent cx="3627120" cy="3017520"/>
                  <wp:effectExtent l="0" t="0" r="0" b="0"/>
                  <wp:docPr id="46" name="Slika 3" descr="Opis: Hospital free to us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Opis: Hospital free to us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120" cy="301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34690F8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B8E84F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 xml:space="preserve"> hospital</w:t>
            </w:r>
          </w:p>
          <w:p w14:paraId="7590500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5BC56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7B11A1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>bolnica, bolnišnica</w:t>
            </w:r>
          </w:p>
          <w:p w14:paraId="5042F97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08A83A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85FBA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Krankenhaus</w:t>
            </w:r>
          </w:p>
          <w:p w14:paraId="5813D2F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91286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AC77C49" w14:textId="58EAB836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sykehus</w:t>
            </w:r>
          </w:p>
          <w:p w14:paraId="31F7F54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0B80023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CEA9BF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hôpital </w:t>
            </w:r>
          </w:p>
          <w:p w14:paraId="3F6DAF2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E4C73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CBAE88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Hospital</w:t>
            </w:r>
          </w:p>
          <w:p w14:paraId="2977B71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403F3E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DEA388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7D883A2F" w14:textId="5C61034B" w:rsidR="0090551B" w:rsidRPr="00E86EC2" w:rsidRDefault="00C966C7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ospedale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2D096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CF40E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Νοσοκομείο</w:t>
            </w:r>
          </w:p>
          <w:p w14:paraId="39F9176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46B0E02D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5D823FD2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A94F07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0EDA086F" w14:textId="77777777" w:rsidR="00E742D9" w:rsidRPr="00E86EC2" w:rsidRDefault="00A731DD" w:rsidP="00E742D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33FEB469" wp14:editId="4D5BEC1F">
                  <wp:extent cx="3139440" cy="2994660"/>
                  <wp:effectExtent l="19050" t="0" r="3810" b="0"/>
                  <wp:docPr id="47" name="Slika 4" descr="Opis: Accommod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 descr="Opis: Accommod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99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1272E57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8D74FA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 xml:space="preserve"> hostel</w:t>
            </w:r>
          </w:p>
          <w:p w14:paraId="271796E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040E1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99CF50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>hostel</w:t>
            </w:r>
          </w:p>
          <w:p w14:paraId="4570C64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0FC4EBB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CD8BF2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Herberge</w:t>
            </w:r>
          </w:p>
          <w:p w14:paraId="0229D6E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25CA9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6DA9E16" w14:textId="0EE01268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hostel</w:t>
            </w:r>
          </w:p>
          <w:p w14:paraId="7BEF938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238A0C1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A6532E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auberge</w:t>
            </w:r>
          </w:p>
          <w:p w14:paraId="775F838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453B7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90810D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Hostel</w:t>
            </w:r>
          </w:p>
          <w:p w14:paraId="557AC73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36F127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7BF2E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7B22DCF0" w14:textId="69ECE1AB" w:rsidR="0090551B" w:rsidRPr="00E86EC2" w:rsidRDefault="00C966C7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Ostello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82CC8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BED8C9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564E48" w:rsidRPr="00E86EC2">
              <w:rPr>
                <w:rStyle w:val="Besedilooznabemesta1"/>
                <w:color w:val="auto"/>
                <w:lang w:val="nb-NO"/>
              </w:rPr>
              <w:t xml:space="preserve"> Χόστελ</w:t>
            </w:r>
          </w:p>
          <w:p w14:paraId="7337817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47253846" w14:textId="77777777" w:rsidR="0090551B" w:rsidRPr="00E86EC2" w:rsidRDefault="0090551B" w:rsidP="0090551B">
      <w:pPr>
        <w:rPr>
          <w:lang w:val="nb-NO"/>
        </w:rPr>
      </w:pPr>
    </w:p>
    <w:p w14:paraId="79ECC0B9" w14:textId="77777777" w:rsidR="0090551B" w:rsidRPr="00E86EC2" w:rsidRDefault="0090551B" w:rsidP="0090551B">
      <w:pPr>
        <w:rPr>
          <w:lang w:val="nb-NO"/>
        </w:rPr>
      </w:pPr>
    </w:p>
    <w:p w14:paraId="0AAA7D9C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53116F10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9A17BA6" w14:textId="77777777" w:rsidR="00E742D9" w:rsidRPr="00E86EC2" w:rsidRDefault="00A731DD" w:rsidP="00E742D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lastRenderedPageBreak/>
              <w:drawing>
                <wp:inline distT="0" distB="0" distL="0" distR="0" wp14:anchorId="5A7E4225" wp14:editId="38BC59F6">
                  <wp:extent cx="2636520" cy="3200400"/>
                  <wp:effectExtent l="0" t="0" r="0" b="0"/>
                  <wp:docPr id="48" name="Slika 5" descr="Opis: Rezultat iskanja slik za hotel clipart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Opis: Rezultat iskanja slik za hotel clipart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059A68C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EDE97E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 xml:space="preserve"> hotel</w:t>
            </w:r>
          </w:p>
          <w:p w14:paraId="1C76194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B4F15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D9B7F0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>hotel</w:t>
            </w:r>
          </w:p>
          <w:p w14:paraId="41661E0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C777A6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B3692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Hotel</w:t>
            </w:r>
          </w:p>
          <w:p w14:paraId="70D5A72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796C0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0328764" w14:textId="0CE129AF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hotel</w:t>
            </w:r>
          </w:p>
          <w:p w14:paraId="2D80ACF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2834991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EA0D73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hôtel</w:t>
            </w:r>
          </w:p>
          <w:p w14:paraId="0B6DC34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E97AA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11FAF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hotel</w:t>
            </w:r>
          </w:p>
          <w:p w14:paraId="70D550A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1770FB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1AA1D1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362BA86B" w14:textId="7989C657" w:rsidR="0090551B" w:rsidRPr="00E86EC2" w:rsidRDefault="00C966C7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albergo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E8E44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89E4E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Ξενοδοχείο</w:t>
            </w:r>
          </w:p>
          <w:p w14:paraId="3D1FA12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4FA2CD8D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17ED4D2A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3B46D8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2BDB5234" w14:textId="77777777" w:rsidR="00E742D9" w:rsidRPr="00E86EC2" w:rsidRDefault="00A731DD" w:rsidP="00E742D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2CD40803" wp14:editId="5D44262B">
                  <wp:extent cx="2895600" cy="2895600"/>
                  <wp:effectExtent l="19050" t="0" r="0" b="0"/>
                  <wp:docPr id="49" name="Image 49" descr="Rezultat iskanja slik za ice cream clipart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zultat iskanja slik za ice cream clipart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12D1835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5B6078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 xml:space="preserve"> ice cream</w:t>
            </w:r>
          </w:p>
          <w:p w14:paraId="334C3DA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E7226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4200D0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>sladoled</w:t>
            </w:r>
          </w:p>
          <w:p w14:paraId="6CA1B60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0719E1D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A75A4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Eis</w:t>
            </w:r>
          </w:p>
          <w:p w14:paraId="513EEA7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B602E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299C3FC" w14:textId="67BB6134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is</w:t>
            </w:r>
          </w:p>
          <w:p w14:paraId="40008EC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692E2D5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CB9F1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glace</w:t>
            </w:r>
          </w:p>
          <w:p w14:paraId="0BA420F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922A4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C6CD19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gelado</w:t>
            </w:r>
          </w:p>
          <w:p w14:paraId="65B25C7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48968C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C14BA6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5240D884" w14:textId="389889E8" w:rsidR="0090551B" w:rsidRPr="00E86EC2" w:rsidRDefault="00C966C7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Gelato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BF0F8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8C3842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Παγωτό</w:t>
            </w:r>
          </w:p>
          <w:p w14:paraId="2FB1013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1685C8E1" w14:textId="77777777" w:rsidR="0090551B" w:rsidRPr="00E86EC2" w:rsidRDefault="0090551B" w:rsidP="0090551B">
      <w:pPr>
        <w:rPr>
          <w:lang w:val="nb-NO"/>
        </w:rPr>
      </w:pPr>
    </w:p>
    <w:p w14:paraId="25781BC2" w14:textId="77777777" w:rsidR="0090551B" w:rsidRPr="00E86EC2" w:rsidRDefault="0090551B" w:rsidP="0090551B">
      <w:pPr>
        <w:rPr>
          <w:lang w:val="nb-NO"/>
        </w:rPr>
      </w:pPr>
    </w:p>
    <w:p w14:paraId="0BCDA7EA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5F86FE01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BAF6597" w14:textId="77777777" w:rsidR="0090551B" w:rsidRPr="00E86EC2" w:rsidRDefault="0090551B" w:rsidP="0090551B">
            <w:pPr>
              <w:spacing w:after="0" w:line="240" w:lineRule="auto"/>
              <w:rPr>
                <w:noProof/>
                <w:sz w:val="28"/>
                <w:szCs w:val="28"/>
                <w:lang w:val="nb-NO" w:eastAsia="sl-SI"/>
              </w:rPr>
            </w:pPr>
          </w:p>
          <w:p w14:paraId="42D94ACA" w14:textId="77777777" w:rsidR="00866B0B" w:rsidRPr="00E86EC2" w:rsidRDefault="00866B0B" w:rsidP="0090551B">
            <w:pPr>
              <w:spacing w:after="0" w:line="240" w:lineRule="auto"/>
              <w:rPr>
                <w:noProof/>
                <w:sz w:val="28"/>
                <w:szCs w:val="28"/>
                <w:lang w:val="nb-NO" w:eastAsia="sl-SI"/>
              </w:rPr>
            </w:pPr>
          </w:p>
          <w:p w14:paraId="251707D1" w14:textId="77777777" w:rsidR="00866B0B" w:rsidRPr="00E86EC2" w:rsidRDefault="00A731DD" w:rsidP="00866B0B">
            <w:pPr>
              <w:spacing w:after="0" w:line="240" w:lineRule="auto"/>
              <w:jc w:val="center"/>
              <w:rPr>
                <w:noProof/>
                <w:lang w:val="nb-NO" w:eastAsia="sl-SI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1A79199D" wp14:editId="32D85548">
                  <wp:extent cx="3634740" cy="2346960"/>
                  <wp:effectExtent l="19050" t="0" r="3810" b="0"/>
                  <wp:docPr id="50" name="Image 50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740" cy="234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93ADFF" w14:textId="77777777" w:rsidR="00E742D9" w:rsidRPr="00E86EC2" w:rsidRDefault="00E742D9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FB826B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CB5BA1" w14:textId="77777777" w:rsidR="0090551B" w:rsidRPr="00E86EC2" w:rsidRDefault="0090551B" w:rsidP="0090551B">
            <w:pPr>
              <w:spacing w:after="0" w:line="240" w:lineRule="auto"/>
              <w:rPr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 xml:space="preserve"> ID card</w:t>
            </w:r>
            <w:r w:rsidR="00DC54EB" w:rsidRPr="00E86EC2">
              <w:rPr>
                <w:rStyle w:val="Besedilooznabemesta1"/>
                <w:color w:val="auto"/>
                <w:lang w:val="nb-NO"/>
              </w:rPr>
              <w:t>, identity card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87259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7B95C6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>osebna izkaznica</w:t>
            </w:r>
          </w:p>
          <w:p w14:paraId="5D1BD49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E70B5B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B0E26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Personalausweis</w:t>
            </w:r>
          </w:p>
          <w:p w14:paraId="6AE9CF7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CA2BA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FA8575" w14:textId="517C48DA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legitimasjon</w:t>
            </w:r>
          </w:p>
          <w:p w14:paraId="09DEABC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95DE96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4F78E0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carte d'identité</w:t>
            </w:r>
          </w:p>
          <w:p w14:paraId="280FD7D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D8294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9B437E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Cartão de Cidadão</w:t>
            </w:r>
          </w:p>
          <w:p w14:paraId="51D23C3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F1242F7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2CF9D7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21D97710" w14:textId="133E78BF" w:rsidR="0090551B" w:rsidRPr="00E86EC2" w:rsidRDefault="00C966C7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Carta d'identità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B9729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B6CB84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Ταυτότητα</w:t>
            </w:r>
          </w:p>
          <w:p w14:paraId="34E778C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6A9FC62F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660BDD49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E82EBB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4F99A1DF" w14:textId="77777777" w:rsidR="008018E3" w:rsidRPr="00E86EC2" w:rsidRDefault="008018E3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53E3D269" w14:textId="77777777" w:rsidR="00866B0B" w:rsidRPr="00E86EC2" w:rsidRDefault="00A731DD" w:rsidP="00866B0B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304C7C4E" wp14:editId="01498B51">
                  <wp:extent cx="3352800" cy="2514600"/>
                  <wp:effectExtent l="19050" t="0" r="0" b="0"/>
                  <wp:docPr id="51" name="Image 51" descr="Rezultat iskanja slik za immigrant clipart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ezultat iskanja slik za immigrant clipart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2B45F28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0351CD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 xml:space="preserve"> immigrant</w:t>
            </w:r>
          </w:p>
          <w:p w14:paraId="40A191A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5E344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09260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>priseljenec</w:t>
            </w:r>
          </w:p>
          <w:p w14:paraId="0804629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A1F976B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574D73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Immigrant, Einwanderer</w:t>
            </w:r>
          </w:p>
          <w:p w14:paraId="5E71341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E851C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9585E5" w14:textId="1B14560B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innvandrer</w:t>
            </w:r>
          </w:p>
          <w:p w14:paraId="113E9D2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1676212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00AAD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immigrant</w:t>
            </w:r>
          </w:p>
          <w:p w14:paraId="49A6616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F2A25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4A2D1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imigrante</w:t>
            </w:r>
          </w:p>
          <w:p w14:paraId="71AF694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8ADB1E3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2A483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3F226E88" w14:textId="063FD404" w:rsidR="0090551B" w:rsidRPr="00E86EC2" w:rsidRDefault="00C966C7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Immigrato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F7227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1F2C90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Μετανάστης</w:t>
            </w:r>
          </w:p>
          <w:p w14:paraId="0A173DE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7A8E2070" w14:textId="77777777" w:rsidR="0090551B" w:rsidRPr="00E86EC2" w:rsidRDefault="0090551B" w:rsidP="0090551B">
      <w:pPr>
        <w:rPr>
          <w:lang w:val="nb-NO"/>
        </w:rPr>
      </w:pPr>
    </w:p>
    <w:p w14:paraId="397F53C3" w14:textId="77777777" w:rsidR="0090551B" w:rsidRPr="00E86EC2" w:rsidRDefault="0090551B" w:rsidP="0090551B">
      <w:pPr>
        <w:rPr>
          <w:lang w:val="nb-NO"/>
        </w:rPr>
      </w:pPr>
    </w:p>
    <w:p w14:paraId="64BD290B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792BBEFB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7DC7698" w14:textId="77777777" w:rsidR="0090551B" w:rsidRPr="00E86EC2" w:rsidRDefault="0090551B" w:rsidP="0090551B">
            <w:pPr>
              <w:spacing w:after="0" w:line="240" w:lineRule="auto"/>
              <w:rPr>
                <w:noProof/>
                <w:sz w:val="28"/>
                <w:szCs w:val="28"/>
                <w:lang w:val="nb-NO"/>
              </w:rPr>
            </w:pPr>
          </w:p>
          <w:p w14:paraId="6FBE78C3" w14:textId="77777777" w:rsidR="008018E3" w:rsidRPr="00E86EC2" w:rsidRDefault="00A731DD" w:rsidP="008018E3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7D7240C5" wp14:editId="232BB510">
                  <wp:extent cx="3566160" cy="2682240"/>
                  <wp:effectExtent l="19050" t="0" r="0" b="0"/>
                  <wp:docPr id="52" name="Image 52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268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328EE5C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E4AA3F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 xml:space="preserve"> insurance</w:t>
            </w:r>
          </w:p>
          <w:p w14:paraId="3081DDA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221B9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489B00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>zavarovanje</w:t>
            </w:r>
          </w:p>
          <w:p w14:paraId="013392A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186D80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F11ED3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Versicherung</w:t>
            </w:r>
          </w:p>
          <w:p w14:paraId="5DC5D2C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343C4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3F8CEFA" w14:textId="22C6AED9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forsikring</w:t>
            </w:r>
          </w:p>
          <w:p w14:paraId="6B29113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13B5043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D1B5FD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assurance</w:t>
            </w:r>
          </w:p>
          <w:p w14:paraId="2E386AE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6A422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8781C3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seguro</w:t>
            </w:r>
          </w:p>
          <w:p w14:paraId="52DF729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D640BB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B82F28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299F1D3B" w14:textId="6FECB1C0" w:rsidR="0090551B" w:rsidRPr="00E86EC2" w:rsidRDefault="00C966C7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assicurazione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31216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FDB0C0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Ασφάλεια</w:t>
            </w:r>
          </w:p>
          <w:p w14:paraId="4169A82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52229D36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4E42240C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4F5F4C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3ABBB601" w14:textId="77777777" w:rsidR="008018E3" w:rsidRPr="00E86EC2" w:rsidRDefault="00A731DD" w:rsidP="008018E3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5ECDF09E" wp14:editId="1D94B405">
                  <wp:extent cx="2895600" cy="2827020"/>
                  <wp:effectExtent l="19050" t="0" r="0" b="0"/>
                  <wp:docPr id="53" name="Slika 6" descr="Rezultat iskanja slik za clipart free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" descr="Rezultat iskanja slik za clipart free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2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2A28C75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A6DB87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 xml:space="preserve"> island</w:t>
            </w:r>
          </w:p>
          <w:p w14:paraId="3E4AEB2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2CE26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F781E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>otok</w:t>
            </w:r>
          </w:p>
          <w:p w14:paraId="29407DD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F5F97A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97563A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Insel</w:t>
            </w:r>
          </w:p>
          <w:p w14:paraId="277DA75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8A413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F50884" w14:textId="2B923362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øy</w:t>
            </w:r>
          </w:p>
          <w:p w14:paraId="07547D8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B20C28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148C63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île</w:t>
            </w:r>
          </w:p>
          <w:p w14:paraId="7FE8234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9F81E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47BD5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ilha</w:t>
            </w:r>
          </w:p>
          <w:p w14:paraId="1438339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3FEB3FC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2D4CE7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7900FE32" w14:textId="67AD9163" w:rsidR="0090551B" w:rsidRPr="00E86EC2" w:rsidRDefault="00C966C7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Isola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24BE0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A99C6F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Νησί</w:t>
            </w:r>
          </w:p>
          <w:p w14:paraId="3872B7B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7D4B8F7A" w14:textId="77777777" w:rsidR="0090551B" w:rsidRPr="00E86EC2" w:rsidRDefault="0090551B" w:rsidP="0090551B">
      <w:pPr>
        <w:rPr>
          <w:lang w:val="nb-NO"/>
        </w:rPr>
      </w:pPr>
    </w:p>
    <w:p w14:paraId="56CC3FB8" w14:textId="77777777" w:rsidR="0090551B" w:rsidRPr="00E86EC2" w:rsidRDefault="0090551B" w:rsidP="0090551B">
      <w:pPr>
        <w:rPr>
          <w:lang w:val="nb-NO"/>
        </w:rPr>
      </w:pPr>
    </w:p>
    <w:p w14:paraId="74B54E2E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918"/>
      </w:tblGrid>
      <w:tr w:rsidR="0090551B" w:rsidRPr="00E86EC2" w14:paraId="0648A44C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A8540D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15150A9E" w14:textId="77777777" w:rsidR="00D312E7" w:rsidRPr="00E86EC2" w:rsidRDefault="00D312E7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6344FDB4" w14:textId="77777777" w:rsidR="00D312E7" w:rsidRPr="00E86EC2" w:rsidRDefault="00D312E7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68C5C5F8" w14:textId="77777777" w:rsidR="008018E3" w:rsidRPr="00E86EC2" w:rsidRDefault="00A731DD" w:rsidP="0090551B">
            <w:pPr>
              <w:spacing w:after="0" w:line="240" w:lineRule="auto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6CCAD664" wp14:editId="3C8FAB78">
                  <wp:extent cx="3810000" cy="2118360"/>
                  <wp:effectExtent l="19050" t="0" r="0" b="0"/>
                  <wp:docPr id="54" name="Image 54" descr="langu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langu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11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13FB0D25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BD3ABF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 xml:space="preserve"> language</w:t>
            </w:r>
          </w:p>
          <w:p w14:paraId="7279BB1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0C15D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1AE858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>jezik</w:t>
            </w:r>
          </w:p>
          <w:p w14:paraId="5F45CDF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C1F854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133EF7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Sprache</w:t>
            </w:r>
          </w:p>
          <w:p w14:paraId="6075F2A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EAF5B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BE24446" w14:textId="0D8C09D3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språk</w:t>
            </w:r>
          </w:p>
          <w:p w14:paraId="326231D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D76474B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0491C7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langue</w:t>
            </w:r>
          </w:p>
          <w:p w14:paraId="6FD6884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37E83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FD42B5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língua</w:t>
            </w:r>
          </w:p>
          <w:p w14:paraId="4990A77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371DD03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D99DCC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22B720D9" w14:textId="26FF465A" w:rsidR="0090551B" w:rsidRPr="00E86EC2" w:rsidRDefault="00C966C7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lingua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73EFE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8C797A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Γλώσσα</w:t>
            </w:r>
          </w:p>
          <w:p w14:paraId="6C11017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2238B181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60D1EFAA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3FE6D8A" w14:textId="77777777" w:rsidR="0090551B" w:rsidRPr="00E86EC2" w:rsidRDefault="0090551B" w:rsidP="0090551B">
            <w:pPr>
              <w:spacing w:after="0" w:line="240" w:lineRule="auto"/>
              <w:rPr>
                <w:noProof/>
                <w:sz w:val="24"/>
                <w:szCs w:val="24"/>
                <w:lang w:val="nb-NO" w:eastAsia="sl-SI"/>
              </w:rPr>
            </w:pPr>
          </w:p>
          <w:p w14:paraId="02BD3282" w14:textId="77777777" w:rsidR="009708AF" w:rsidRPr="00E86EC2" w:rsidRDefault="009708AF" w:rsidP="0090551B">
            <w:pPr>
              <w:spacing w:after="0" w:line="240" w:lineRule="auto"/>
              <w:rPr>
                <w:noProof/>
                <w:sz w:val="24"/>
                <w:szCs w:val="24"/>
                <w:lang w:val="nb-NO" w:eastAsia="sl-SI"/>
              </w:rPr>
            </w:pPr>
          </w:p>
          <w:p w14:paraId="2F4763F1" w14:textId="77777777" w:rsidR="009708AF" w:rsidRPr="00E86EC2" w:rsidRDefault="00A731DD" w:rsidP="00A54A9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6EB1FF38" wp14:editId="3D990560">
                  <wp:extent cx="3581400" cy="2514600"/>
                  <wp:effectExtent l="19050" t="0" r="0" b="0"/>
                  <wp:docPr id="55" name="Image 55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2C8E4902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0E438C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 xml:space="preserve"> lake</w:t>
            </w:r>
          </w:p>
          <w:p w14:paraId="7E640DD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73538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5785C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>jezero</w:t>
            </w:r>
          </w:p>
          <w:p w14:paraId="46B5190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BD3D4D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993AA4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See</w:t>
            </w:r>
          </w:p>
          <w:p w14:paraId="60F8CD8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F2469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08A89FC" w14:textId="74E17BFC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innsjø</w:t>
            </w:r>
          </w:p>
          <w:p w14:paraId="1DDC69C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63D131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898D6C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lac</w:t>
            </w:r>
          </w:p>
          <w:p w14:paraId="1A74839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E9C02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C7C7E4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lago</w:t>
            </w:r>
          </w:p>
          <w:p w14:paraId="2F04CD1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7418AC3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135A5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117D796D" w14:textId="0DAFA0F9" w:rsidR="0090551B" w:rsidRPr="00E86EC2" w:rsidRDefault="00C966C7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Lago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A7F87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7F35A4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Λίμνη</w:t>
            </w:r>
          </w:p>
          <w:p w14:paraId="7DDB0AF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0875489D" w14:textId="77777777" w:rsidR="0090551B" w:rsidRPr="00E86EC2" w:rsidRDefault="0090551B" w:rsidP="0090551B">
      <w:pPr>
        <w:rPr>
          <w:lang w:val="nb-NO"/>
        </w:rPr>
      </w:pPr>
    </w:p>
    <w:p w14:paraId="166F667C" w14:textId="77777777" w:rsidR="0090551B" w:rsidRPr="00E86EC2" w:rsidRDefault="0090551B" w:rsidP="0090551B">
      <w:pPr>
        <w:rPr>
          <w:lang w:val="nb-NO"/>
        </w:rPr>
      </w:pPr>
    </w:p>
    <w:p w14:paraId="4ABB6668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7B130733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25488F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50161AE8" w14:textId="77777777" w:rsidR="00A54A99" w:rsidRPr="00E86EC2" w:rsidRDefault="00A731DD" w:rsidP="00A54A9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326FFB6F" wp14:editId="0D0D96B6">
                  <wp:extent cx="2956560" cy="2956560"/>
                  <wp:effectExtent l="19050" t="0" r="0" b="0"/>
                  <wp:docPr id="56" name="Image 56" descr="Rezultat iskanja slik za laptop clipart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Rezultat iskanja slik za laptop clipart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956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11DF504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408365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 xml:space="preserve"> laptop</w:t>
            </w:r>
          </w:p>
          <w:p w14:paraId="6A18DF4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3B5BF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B433DF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>prenosnik</w:t>
            </w:r>
          </w:p>
          <w:p w14:paraId="7DADDC0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948E41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F16F21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Laptop</w:t>
            </w:r>
          </w:p>
          <w:p w14:paraId="6E51DE0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BEA60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F52AE6" w14:textId="0596C62B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E86EC2">
              <w:rPr>
                <w:rStyle w:val="Besedilooznabemesta1"/>
                <w:color w:val="auto"/>
                <w:lang w:val="nb-NO"/>
              </w:rPr>
              <w:t xml:space="preserve"> </w:t>
            </w:r>
            <w:r w:rsidR="001B45AA">
              <w:rPr>
                <w:rStyle w:val="Besedilooznabemesta1"/>
                <w:color w:val="auto"/>
                <w:lang w:val="nb-NO"/>
              </w:rPr>
              <w:t>bærbar PC</w:t>
            </w:r>
          </w:p>
          <w:p w14:paraId="117B7BC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EC5A8E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638C9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ordinateur portable (fam. = portable)</w:t>
            </w:r>
          </w:p>
          <w:p w14:paraId="621654B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BC45E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D341F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computador portátil</w:t>
            </w:r>
          </w:p>
          <w:p w14:paraId="65970C7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A5372AB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FEDECA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559BAB3D" w14:textId="5F421F38" w:rsidR="0090551B" w:rsidRPr="00E86EC2" w:rsidRDefault="00C966C7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portatile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05195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EA9810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Φορητός Υπολογιστής, Λάπτοπ</w:t>
            </w:r>
          </w:p>
          <w:p w14:paraId="77C70D3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5E62C2B1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239AC561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DD3DF7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14307F92" w14:textId="77777777" w:rsidR="00A54A99" w:rsidRPr="00E86EC2" w:rsidRDefault="00A731DD" w:rsidP="00A54A9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5D5B7F3C" wp14:editId="1A2D06B4">
                  <wp:extent cx="3223260" cy="2766060"/>
                  <wp:effectExtent l="19050" t="0" r="0" b="0"/>
                  <wp:docPr id="57" name="Image 57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260" cy="2766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549D10B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392DCB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 xml:space="preserve"> make-up</w:t>
            </w:r>
          </w:p>
          <w:p w14:paraId="34299D4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83E6B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E35E0B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>ličilo</w:t>
            </w:r>
          </w:p>
          <w:p w14:paraId="03FB23E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C733B5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96EE0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Schminke, Makeup</w:t>
            </w:r>
          </w:p>
          <w:p w14:paraId="41359F0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123141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9C62E1C" w14:textId="3A1A0861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sminke</w:t>
            </w:r>
          </w:p>
          <w:p w14:paraId="42E3E92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50C3E8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BB7E30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maquillage</w:t>
            </w:r>
          </w:p>
          <w:p w14:paraId="488D516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785EF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4E00A5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makeup</w:t>
            </w:r>
          </w:p>
          <w:p w14:paraId="31F87E2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96AA9F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C7F99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4FBEFE4E" w14:textId="6112542B" w:rsidR="0090551B" w:rsidRPr="00E86EC2" w:rsidRDefault="00C966C7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Trucchi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2ED81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925D25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Μακιγιάζ</w:t>
            </w:r>
          </w:p>
          <w:p w14:paraId="7B02119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2C078BB3" w14:textId="77777777" w:rsidR="0090551B" w:rsidRPr="00E86EC2" w:rsidRDefault="0090551B" w:rsidP="0090551B">
      <w:pPr>
        <w:rPr>
          <w:lang w:val="nb-NO"/>
        </w:rPr>
      </w:pPr>
    </w:p>
    <w:p w14:paraId="38872E7D" w14:textId="77777777" w:rsidR="0090551B" w:rsidRPr="00E86EC2" w:rsidRDefault="0090551B" w:rsidP="0090551B">
      <w:pPr>
        <w:rPr>
          <w:lang w:val="nb-NO"/>
        </w:rPr>
      </w:pPr>
    </w:p>
    <w:p w14:paraId="350F50CB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0B95BF42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79B5E5B" w14:textId="77777777" w:rsidR="0090551B" w:rsidRPr="00E86EC2" w:rsidRDefault="0090551B" w:rsidP="0090551B">
            <w:pPr>
              <w:spacing w:after="0" w:line="240" w:lineRule="auto"/>
              <w:rPr>
                <w:noProof/>
                <w:sz w:val="14"/>
                <w:szCs w:val="14"/>
                <w:lang w:val="nb-NO" w:eastAsia="sl-SI"/>
              </w:rPr>
            </w:pPr>
          </w:p>
          <w:p w14:paraId="0E7F7E09" w14:textId="77777777" w:rsidR="00A54A99" w:rsidRPr="00E86EC2" w:rsidRDefault="00A54A99" w:rsidP="0090551B">
            <w:pPr>
              <w:spacing w:after="0" w:line="240" w:lineRule="auto"/>
              <w:rPr>
                <w:noProof/>
                <w:sz w:val="14"/>
                <w:szCs w:val="14"/>
                <w:lang w:val="nb-NO" w:eastAsia="sl-SI"/>
              </w:rPr>
            </w:pPr>
          </w:p>
          <w:p w14:paraId="4C12E2DB" w14:textId="77777777" w:rsidR="00A54A99" w:rsidRPr="00E86EC2" w:rsidRDefault="00A731DD" w:rsidP="00A54A9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4C66DC11" wp14:editId="21154641">
                  <wp:extent cx="3596640" cy="2788920"/>
                  <wp:effectExtent l="19050" t="0" r="3810" b="0"/>
                  <wp:docPr id="58" name="Image 58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640" cy="278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43BE5631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D6F65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 xml:space="preserve"> map</w:t>
            </w:r>
          </w:p>
          <w:p w14:paraId="73B4ECE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F215F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4184D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>zemljevid</w:t>
            </w:r>
          </w:p>
          <w:p w14:paraId="7492EDE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1BE882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FD7F8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Karte</w:t>
            </w:r>
          </w:p>
          <w:p w14:paraId="53121CD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E8F99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CBCB489" w14:textId="75A3905A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kart</w:t>
            </w:r>
          </w:p>
          <w:p w14:paraId="0E669DC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CC62C1D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579D28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carte</w:t>
            </w:r>
          </w:p>
          <w:p w14:paraId="3D8E4BC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FDD6C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3246C3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mapa</w:t>
            </w:r>
          </w:p>
          <w:p w14:paraId="4757C24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82312F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9971F1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259084EE" w14:textId="3376B16E" w:rsidR="0090551B" w:rsidRPr="00E86EC2" w:rsidRDefault="00C966C7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mappa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48748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AAC3A1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Χάρτης</w:t>
            </w:r>
          </w:p>
          <w:p w14:paraId="1C3E2BC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149B701D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58BF831B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A28CEF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7A98D00A" w14:textId="77777777" w:rsidR="00A54A99" w:rsidRPr="00E86EC2" w:rsidRDefault="00A54A99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53720891" w14:textId="77777777" w:rsidR="00A54A99" w:rsidRPr="00E86EC2" w:rsidRDefault="00A731DD" w:rsidP="00A54A9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4834E96E" wp14:editId="30EBF52E">
                  <wp:extent cx="2689860" cy="2644140"/>
                  <wp:effectExtent l="19050" t="0" r="0" b="0"/>
                  <wp:docPr id="59" name="Image 59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264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1B677EBB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6159A3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 xml:space="preserve"> market</w:t>
            </w:r>
          </w:p>
          <w:p w14:paraId="45CB2AE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395C0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8C1AF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EF1070" w:rsidRPr="00E86EC2">
              <w:rPr>
                <w:rStyle w:val="Besedilooznabemesta1"/>
                <w:color w:val="auto"/>
                <w:lang w:val="nb-NO"/>
              </w:rPr>
              <w:t>tržnica</w:t>
            </w:r>
          </w:p>
          <w:p w14:paraId="2EF22AF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BE9BBC1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75917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>Markt</w:t>
            </w:r>
          </w:p>
          <w:p w14:paraId="755A71A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C6CB0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A682177" w14:textId="4A3121DF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marked</w:t>
            </w:r>
          </w:p>
          <w:p w14:paraId="17D89C1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EF9A93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0D4D64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marché</w:t>
            </w:r>
          </w:p>
          <w:p w14:paraId="002DECC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E0D5C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76DA1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mercado</w:t>
            </w:r>
          </w:p>
          <w:p w14:paraId="6299BD2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4E85CE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DD004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5B60ECE6" w14:textId="30E04A63" w:rsidR="0090551B" w:rsidRPr="00E86EC2" w:rsidRDefault="00C966C7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Mercato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6D217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5AA0AB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Λαϊκή αγορά</w:t>
            </w:r>
          </w:p>
          <w:p w14:paraId="47697CD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5141580C" w14:textId="77777777" w:rsidR="0090551B" w:rsidRPr="00E86EC2" w:rsidRDefault="0090551B" w:rsidP="0090551B">
      <w:pPr>
        <w:rPr>
          <w:lang w:val="nb-NO"/>
        </w:rPr>
      </w:pPr>
    </w:p>
    <w:p w14:paraId="52DB926F" w14:textId="77777777" w:rsidR="0090551B" w:rsidRPr="00E86EC2" w:rsidRDefault="0090551B" w:rsidP="0090551B">
      <w:pPr>
        <w:rPr>
          <w:lang w:val="nb-NO"/>
        </w:rPr>
      </w:pPr>
    </w:p>
    <w:p w14:paraId="4C8D9081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6DD0B5C7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DED7915" w14:textId="77777777" w:rsidR="00E04AD3" w:rsidRPr="00E86EC2" w:rsidRDefault="00E04AD3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4A4AFAC3" w14:textId="77777777" w:rsidR="00E04AD3" w:rsidRPr="00E86EC2" w:rsidRDefault="00E04AD3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3982E67A" w14:textId="77777777" w:rsidR="00E04AD3" w:rsidRPr="00E86EC2" w:rsidRDefault="00A731DD" w:rsidP="00E04AD3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6729C5D8" wp14:editId="4897CB08">
                  <wp:extent cx="3451860" cy="2727960"/>
                  <wp:effectExtent l="0" t="0" r="0" b="0"/>
                  <wp:docPr id="60" name="Image 60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860" cy="272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3EA3FF6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ADA7CD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mobile(phone)</w:t>
            </w:r>
          </w:p>
          <w:p w14:paraId="2AF527F1" w14:textId="77777777" w:rsidR="0090551B" w:rsidRPr="00E86EC2" w:rsidRDefault="000E491C" w:rsidP="0090551B">
            <w:pPr>
              <w:spacing w:after="0" w:line="240" w:lineRule="auto"/>
              <w:rPr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(Am. cellphone)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0A138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9D019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mobilni telefon</w:t>
            </w:r>
          </w:p>
          <w:p w14:paraId="15537B0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6C8596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8A0B4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Handy</w:t>
            </w:r>
          </w:p>
          <w:p w14:paraId="2EDF7C1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A9056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5421CD6" w14:textId="06DBA0D2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mobiltelefon</w:t>
            </w:r>
          </w:p>
          <w:p w14:paraId="1459095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563C03C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F197AA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téléphone portable (fam. = portable)</w:t>
            </w:r>
          </w:p>
          <w:p w14:paraId="4F8292F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4DAA3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1888DB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telemovel /smartphone</w:t>
            </w:r>
          </w:p>
          <w:p w14:paraId="2EB1C87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22E0973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ED2C38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46A48E2D" w14:textId="788C59C6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cellulare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EF36A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1108A7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Κινητό τηλέφωνο</w:t>
            </w:r>
          </w:p>
          <w:p w14:paraId="329DFE3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6B2D6494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326729CF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7787FD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74CE5C75" w14:textId="77777777" w:rsidR="00DA5F06" w:rsidRPr="00E86EC2" w:rsidRDefault="00DA5F06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2BBDFB87" w14:textId="77777777" w:rsidR="00E04AD3" w:rsidRPr="00E86EC2" w:rsidRDefault="00A731DD" w:rsidP="00E04AD3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0254CA67" wp14:editId="09E57264">
                  <wp:extent cx="3528060" cy="2636520"/>
                  <wp:effectExtent l="19050" t="0" r="0" b="0"/>
                  <wp:docPr id="61" name="Image 61" descr="Money clip ar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oney clip ar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60" cy="263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0B4513B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ABBB3C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money</w:t>
            </w:r>
          </w:p>
          <w:p w14:paraId="4DECC15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C3187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D8DE3C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denar</w:t>
            </w:r>
          </w:p>
          <w:p w14:paraId="7768D1C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67FC65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122B8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Geld</w:t>
            </w:r>
          </w:p>
          <w:p w14:paraId="781C779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23BF0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646927" w14:textId="2668E29D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penger</w:t>
            </w:r>
          </w:p>
          <w:p w14:paraId="7422CF8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9733F71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EE87A8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argent</w:t>
            </w:r>
          </w:p>
          <w:p w14:paraId="57B16A2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43381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9CB618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dinheiro</w:t>
            </w:r>
          </w:p>
          <w:p w14:paraId="1A6896F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A124FC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55AC1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12B8BB1D" w14:textId="0239CE7B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Soldi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EF149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F4A7A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Χρήματα, Λεφτά</w:t>
            </w:r>
          </w:p>
          <w:p w14:paraId="65D0E5F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4B8C51F9" w14:textId="77777777" w:rsidR="0090551B" w:rsidRPr="00E86EC2" w:rsidRDefault="0090551B" w:rsidP="0090551B">
      <w:pPr>
        <w:rPr>
          <w:lang w:val="nb-NO"/>
        </w:rPr>
      </w:pPr>
    </w:p>
    <w:p w14:paraId="6131A9E0" w14:textId="77777777" w:rsidR="0090551B" w:rsidRPr="00E86EC2" w:rsidRDefault="0090551B" w:rsidP="0090551B">
      <w:pPr>
        <w:rPr>
          <w:lang w:val="nb-NO"/>
        </w:rPr>
      </w:pPr>
    </w:p>
    <w:p w14:paraId="494EF035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09010B42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462086D" w14:textId="77777777" w:rsidR="00DA5F06" w:rsidRPr="00E86EC2" w:rsidRDefault="00DA5F06" w:rsidP="0090551B">
            <w:pPr>
              <w:spacing w:after="0" w:line="240" w:lineRule="auto"/>
              <w:rPr>
                <w:noProof/>
                <w:sz w:val="28"/>
                <w:szCs w:val="28"/>
                <w:lang w:val="nb-NO" w:eastAsia="sl-SI"/>
              </w:rPr>
            </w:pPr>
          </w:p>
          <w:p w14:paraId="6FEA425E" w14:textId="77777777" w:rsidR="00DA5F06" w:rsidRPr="00E86EC2" w:rsidRDefault="00A731DD" w:rsidP="00DA5F06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426216CF" wp14:editId="4811E1AD">
                  <wp:extent cx="3200400" cy="2849880"/>
                  <wp:effectExtent l="19050" t="0" r="0" b="0"/>
                  <wp:docPr id="62" name="Image 62" descr="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84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37DBF97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819A73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mountain</w:t>
            </w:r>
          </w:p>
          <w:p w14:paraId="5B3194D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27F97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99F94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gora</w:t>
            </w:r>
          </w:p>
          <w:p w14:paraId="3DFD420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E78153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FD1C2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Berg</w:t>
            </w:r>
          </w:p>
          <w:p w14:paraId="652E9FB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B1561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64095CF" w14:textId="77E9EEB5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fjell</w:t>
            </w:r>
          </w:p>
          <w:p w14:paraId="06BFFDC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ADD008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FD18E0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montagne</w:t>
            </w:r>
          </w:p>
          <w:p w14:paraId="1541A5B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7F1FC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F37F1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montanha</w:t>
            </w:r>
          </w:p>
          <w:p w14:paraId="655EA49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A25F1AC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B6A4CC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08105360" w14:textId="575A1044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montagna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5B3E9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7E552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Βουνό</w:t>
            </w:r>
          </w:p>
          <w:p w14:paraId="319632C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4CB55256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7DCBBA62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3249AE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0E58C008" w14:textId="77777777" w:rsidR="00DA5F06" w:rsidRPr="00E86EC2" w:rsidRDefault="00A731DD" w:rsidP="00762EFB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710B7646" wp14:editId="5FC53FC2">
                  <wp:extent cx="2880360" cy="2880360"/>
                  <wp:effectExtent l="19050" t="0" r="0" b="0"/>
                  <wp:docPr id="63" name="Image 63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88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5A15286C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BBA4CB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museum</w:t>
            </w:r>
          </w:p>
          <w:p w14:paraId="051EFAB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84918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CF9C1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muzej</w:t>
            </w:r>
          </w:p>
          <w:p w14:paraId="5FA50DF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48D936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8BCAED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Museum</w:t>
            </w:r>
          </w:p>
          <w:p w14:paraId="798B843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5CB27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737296B" w14:textId="4B066B5A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museum</w:t>
            </w:r>
          </w:p>
          <w:p w14:paraId="3A3CAB8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487BE4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65D31E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musée</w:t>
            </w:r>
          </w:p>
          <w:p w14:paraId="404F85E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D1418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7CC3BA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museu</w:t>
            </w:r>
          </w:p>
          <w:p w14:paraId="411A2EF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A6B83A7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69A69E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6CDD95C9" w14:textId="672A64AA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Museo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C83C2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BB9637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Μουσείο</w:t>
            </w:r>
          </w:p>
          <w:p w14:paraId="3228986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69A68E82" w14:textId="77777777" w:rsidR="0090551B" w:rsidRPr="00E86EC2" w:rsidRDefault="0090551B" w:rsidP="0090551B">
      <w:pPr>
        <w:rPr>
          <w:lang w:val="nb-NO"/>
        </w:rPr>
      </w:pPr>
    </w:p>
    <w:p w14:paraId="35B60032" w14:textId="77777777" w:rsidR="0090551B" w:rsidRPr="00E86EC2" w:rsidRDefault="0090551B" w:rsidP="0090551B">
      <w:pPr>
        <w:rPr>
          <w:lang w:val="nb-NO"/>
        </w:rPr>
      </w:pPr>
    </w:p>
    <w:p w14:paraId="22325861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7B3A4CA2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0754F6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2F73741D" w14:textId="77777777" w:rsidR="00762EFB" w:rsidRPr="00E86EC2" w:rsidRDefault="00A731DD" w:rsidP="00762EFB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2D2BD7B6" wp14:editId="05FF199E">
                  <wp:extent cx="2872740" cy="2872740"/>
                  <wp:effectExtent l="19050" t="0" r="3810" b="0"/>
                  <wp:docPr id="64" name="Image 64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287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433B210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69ACED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nationality</w:t>
            </w:r>
          </w:p>
          <w:p w14:paraId="7BFEB4A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651F4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36D615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narodnost</w:t>
            </w:r>
          </w:p>
          <w:p w14:paraId="563B7D1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2ABE24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E6E76B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Nationalität</w:t>
            </w:r>
          </w:p>
          <w:p w14:paraId="7ECDF3C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0EA95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383F694" w14:textId="2381B7D3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nasjonalitet</w:t>
            </w:r>
          </w:p>
          <w:p w14:paraId="0897628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1B3A64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714CD0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A731DD" w:rsidRPr="00E86EC2">
              <w:rPr>
                <w:rStyle w:val="Besedilooznabemesta1"/>
                <w:color w:val="auto"/>
                <w:lang w:val="nb-NO"/>
              </w:rPr>
              <w:t xml:space="preserve"> nationalité</w:t>
            </w:r>
          </w:p>
          <w:p w14:paraId="440B775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ED211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21C225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nacionalidade</w:t>
            </w:r>
          </w:p>
          <w:p w14:paraId="1C5E1E0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2FC3ED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3FEA53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1B1439DF" w14:textId="331ACC2A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nazionalità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FCD72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BD70DC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Εθνικότητα</w:t>
            </w:r>
          </w:p>
          <w:p w14:paraId="543727B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0203E5B9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42417295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A90AA5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4AE3DE64" w14:textId="77777777" w:rsidR="00762EFB" w:rsidRPr="00E86EC2" w:rsidRDefault="00762EF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22D78CCE" w14:textId="77777777" w:rsidR="00762EFB" w:rsidRPr="00E86EC2" w:rsidRDefault="00A731DD" w:rsidP="00735268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2686743A" wp14:editId="0F25A6E5">
                  <wp:extent cx="3718560" cy="2476500"/>
                  <wp:effectExtent l="19050" t="0" r="0" b="0"/>
                  <wp:docPr id="65" name="Image 65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56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450696F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D59D5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park</w:t>
            </w:r>
          </w:p>
          <w:p w14:paraId="1502CD7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90BEB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6F1820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park</w:t>
            </w:r>
          </w:p>
          <w:p w14:paraId="2A16BAB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1F75132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D94A7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Park</w:t>
            </w:r>
          </w:p>
          <w:p w14:paraId="330A391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3D890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BF225F" w14:textId="6D07F671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park</w:t>
            </w:r>
          </w:p>
          <w:p w14:paraId="609652E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6702C8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7F2A68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C51CE" w:rsidRPr="00E86EC2">
              <w:rPr>
                <w:rStyle w:val="Besedilooznabemesta1"/>
                <w:color w:val="auto"/>
                <w:lang w:val="nb-NO"/>
              </w:rPr>
              <w:t xml:space="preserve"> parc</w:t>
            </w:r>
          </w:p>
          <w:p w14:paraId="02EA9DA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AFB52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C5766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parque</w:t>
            </w:r>
          </w:p>
          <w:p w14:paraId="2A5C6A8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39958C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8688B8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2DBCE5FA" w14:textId="5621B93D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Parco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CF62F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913771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Πάρκο</w:t>
            </w:r>
          </w:p>
          <w:p w14:paraId="6ACC886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6CEF3B88" w14:textId="77777777" w:rsidR="0090551B" w:rsidRPr="00E86EC2" w:rsidRDefault="0090551B" w:rsidP="0090551B">
      <w:pPr>
        <w:rPr>
          <w:lang w:val="nb-NO"/>
        </w:rPr>
      </w:pPr>
    </w:p>
    <w:p w14:paraId="30CBB290" w14:textId="77777777" w:rsidR="0090551B" w:rsidRPr="00E86EC2" w:rsidRDefault="0090551B" w:rsidP="0090551B">
      <w:pPr>
        <w:rPr>
          <w:lang w:val="nb-NO"/>
        </w:rPr>
      </w:pPr>
    </w:p>
    <w:p w14:paraId="118E165B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77B9611E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2FC64F2" w14:textId="77777777" w:rsidR="00762EFB" w:rsidRPr="00E86EC2" w:rsidRDefault="00A731DD" w:rsidP="00762EFB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lastRenderedPageBreak/>
              <w:drawing>
                <wp:inline distT="0" distB="0" distL="0" distR="0" wp14:anchorId="32806028" wp14:editId="01F5A485">
                  <wp:extent cx="3108960" cy="3108960"/>
                  <wp:effectExtent l="19050" t="0" r="0" b="0"/>
                  <wp:docPr id="66" name="Image 66" descr="Rezultat iskanja slik za passpor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Rezultat iskanja slik za passpor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310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32A531C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DCFA77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passport</w:t>
            </w:r>
          </w:p>
          <w:p w14:paraId="425986A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90AF5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A4105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potni list</w:t>
            </w:r>
          </w:p>
          <w:p w14:paraId="6D13FB8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E9750BD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672662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Pass</w:t>
            </w:r>
          </w:p>
          <w:p w14:paraId="6DC579A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D8B7D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411612F" w14:textId="0A0D6A0B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pass</w:t>
            </w:r>
          </w:p>
          <w:p w14:paraId="39CA3D1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2C3329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0115E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C51CE" w:rsidRPr="00E86EC2">
              <w:rPr>
                <w:rStyle w:val="Besedilooznabemesta1"/>
                <w:color w:val="auto"/>
                <w:lang w:val="nb-NO"/>
              </w:rPr>
              <w:t xml:space="preserve"> passeport</w:t>
            </w:r>
          </w:p>
          <w:p w14:paraId="7AB26EC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5087A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E7211D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passaporte</w:t>
            </w:r>
          </w:p>
          <w:p w14:paraId="2922AFE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F86075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579C15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2AFB4707" w14:textId="6DD48083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passaporto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E0AD4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A63B56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Διαβατήριο</w:t>
            </w:r>
          </w:p>
          <w:p w14:paraId="1E326CD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23D5486A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59BDD1AC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847C4E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0458B253" w14:textId="77777777" w:rsidR="00762EFB" w:rsidRPr="00E86EC2" w:rsidRDefault="00A731DD" w:rsidP="00762EFB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47B52874" wp14:editId="0BDDD572">
                  <wp:extent cx="2910840" cy="2819400"/>
                  <wp:effectExtent l="19050" t="0" r="3810" b="0"/>
                  <wp:docPr id="67" name="Image 67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3D74754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221A42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pasta</w:t>
            </w:r>
          </w:p>
          <w:p w14:paraId="3FA4336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53F2B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92641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testenine</w:t>
            </w:r>
          </w:p>
          <w:p w14:paraId="3F15AC0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CAC5B1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7C5347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Nudeln</w:t>
            </w:r>
          </w:p>
          <w:p w14:paraId="237A67C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EB75F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9193B34" w14:textId="1EF31DAF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pasta</w:t>
            </w:r>
          </w:p>
          <w:p w14:paraId="680115C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244BDAB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B3044B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C51CE" w:rsidRPr="00E86EC2">
              <w:rPr>
                <w:rStyle w:val="Besedilooznabemesta1"/>
                <w:color w:val="auto"/>
                <w:lang w:val="nb-NO"/>
              </w:rPr>
              <w:t xml:space="preserve"> pâte(s)</w:t>
            </w:r>
          </w:p>
          <w:p w14:paraId="15CA2BB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FC5E5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BB9B9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pasta / massa</w:t>
            </w:r>
          </w:p>
          <w:p w14:paraId="734D29A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4F4EBA7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22D31A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2AD66FC5" w14:textId="77A94252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Pasta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8A907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1D4EC0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Ζυμαρικά</w:t>
            </w:r>
          </w:p>
          <w:p w14:paraId="6070082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03013459" w14:textId="77777777" w:rsidR="0090551B" w:rsidRPr="00E86EC2" w:rsidRDefault="0090551B" w:rsidP="0090551B">
      <w:pPr>
        <w:rPr>
          <w:lang w:val="nb-NO"/>
        </w:rPr>
      </w:pPr>
    </w:p>
    <w:p w14:paraId="6041E32B" w14:textId="77777777" w:rsidR="0090551B" w:rsidRPr="00E86EC2" w:rsidRDefault="0090551B" w:rsidP="0090551B">
      <w:pPr>
        <w:rPr>
          <w:lang w:val="nb-NO"/>
        </w:rPr>
      </w:pPr>
    </w:p>
    <w:p w14:paraId="5AB4C23D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576F43BB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38C71EE" w14:textId="77777777" w:rsidR="005D4FB2" w:rsidRPr="00E86EC2" w:rsidRDefault="005D4FB2" w:rsidP="0090551B">
            <w:pPr>
              <w:spacing w:after="0" w:line="240" w:lineRule="auto"/>
              <w:rPr>
                <w:noProof/>
                <w:sz w:val="28"/>
                <w:szCs w:val="28"/>
                <w:lang w:val="nb-NO" w:eastAsia="sl-SI"/>
              </w:rPr>
            </w:pPr>
          </w:p>
          <w:p w14:paraId="1DFB9426" w14:textId="77777777" w:rsidR="00762EFB" w:rsidRPr="00E86EC2" w:rsidRDefault="00A731DD" w:rsidP="00762EFB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58521EB9" wp14:editId="617194C5">
                  <wp:extent cx="2583180" cy="2750820"/>
                  <wp:effectExtent l="19050" t="0" r="7620" b="0"/>
                  <wp:docPr id="68" name="Image 68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275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113D86E1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286332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police</w:t>
            </w:r>
          </w:p>
          <w:p w14:paraId="516621C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2BE19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79F3B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policija</w:t>
            </w:r>
          </w:p>
          <w:p w14:paraId="1D884EA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2CFDA2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06C1A0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Polizei</w:t>
            </w:r>
          </w:p>
          <w:p w14:paraId="4E2FC33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6180D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C992F5E" w14:textId="580A50D4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politi</w:t>
            </w:r>
          </w:p>
          <w:p w14:paraId="2BBB12E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2AEB2DB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AF15F5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C51CE" w:rsidRPr="00E86EC2">
              <w:rPr>
                <w:rStyle w:val="Besedilooznabemesta1"/>
                <w:color w:val="auto"/>
                <w:lang w:val="nb-NO"/>
              </w:rPr>
              <w:t xml:space="preserve"> police</w:t>
            </w:r>
          </w:p>
          <w:p w14:paraId="58E35D8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87E47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954ED6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060C34" w:rsidRPr="00E86EC2">
              <w:rPr>
                <w:rStyle w:val="Besedilooznabemesta1"/>
                <w:color w:val="auto"/>
                <w:lang w:val="nb-NO"/>
              </w:rPr>
              <w:t xml:space="preserve"> polícia</w:t>
            </w:r>
          </w:p>
          <w:p w14:paraId="7A2403B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33E8FC1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106AA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77D956F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EB60E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BF1904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Αστυνομία</w:t>
            </w:r>
          </w:p>
          <w:p w14:paraId="0D37DDA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021DBB47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609A45A7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9A6564E" w14:textId="77777777" w:rsidR="00D3554F" w:rsidRPr="00E86EC2" w:rsidRDefault="00D3554F" w:rsidP="0090551B">
            <w:pPr>
              <w:spacing w:after="0" w:line="240" w:lineRule="auto"/>
              <w:rPr>
                <w:noProof/>
                <w:sz w:val="28"/>
                <w:szCs w:val="28"/>
                <w:lang w:val="nb-NO" w:eastAsia="sl-SI"/>
              </w:rPr>
            </w:pPr>
          </w:p>
          <w:p w14:paraId="0D49BB11" w14:textId="77777777" w:rsidR="00762EFB" w:rsidRPr="00E86EC2" w:rsidRDefault="00A731DD" w:rsidP="00360BBE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5D65232E" wp14:editId="0C037ED8">
                  <wp:extent cx="3581400" cy="2689860"/>
                  <wp:effectExtent l="19050" t="0" r="0" b="0"/>
                  <wp:docPr id="69" name="Image 69" descr="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68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4B6EB5F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6F06A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refugee</w:t>
            </w:r>
          </w:p>
          <w:p w14:paraId="535E756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CBCB1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A3BDC5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begunec</w:t>
            </w:r>
          </w:p>
          <w:p w14:paraId="758005E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2AD5F0D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147E97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Flüchtling</w:t>
            </w:r>
          </w:p>
          <w:p w14:paraId="6ED5976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1D7A5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EA6F08" w14:textId="3B5DEAA5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flyktning</w:t>
            </w:r>
          </w:p>
          <w:p w14:paraId="78B27E8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337BB8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0247DB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C51CE" w:rsidRPr="00E86EC2">
              <w:rPr>
                <w:rStyle w:val="Besedilooznabemesta1"/>
                <w:color w:val="auto"/>
                <w:lang w:val="nb-NO"/>
              </w:rPr>
              <w:t xml:space="preserve"> réfugié</w:t>
            </w:r>
          </w:p>
          <w:p w14:paraId="12F7C96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F6017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A2BE9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refugiado</w:t>
            </w:r>
          </w:p>
          <w:p w14:paraId="0C75EDF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27B1292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C231CB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5A11620F" w14:textId="464EB040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Rifugiato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EBC18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A6C16F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Πρόσφυγας</w:t>
            </w:r>
          </w:p>
          <w:p w14:paraId="7FBA8B3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36844C5F" w14:textId="77777777" w:rsidR="0090551B" w:rsidRPr="00E86EC2" w:rsidRDefault="0090551B" w:rsidP="0090551B">
      <w:pPr>
        <w:rPr>
          <w:lang w:val="nb-NO"/>
        </w:rPr>
      </w:pPr>
    </w:p>
    <w:p w14:paraId="0C72B07B" w14:textId="77777777" w:rsidR="0090551B" w:rsidRPr="00E86EC2" w:rsidRDefault="0090551B" w:rsidP="0090551B">
      <w:pPr>
        <w:rPr>
          <w:lang w:val="nb-NO"/>
        </w:rPr>
      </w:pPr>
    </w:p>
    <w:p w14:paraId="26E91B9A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1FB4A1AB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7D4B04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157B324B" w14:textId="77777777" w:rsidR="00762EFB" w:rsidRPr="00E86EC2" w:rsidRDefault="00762EF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324517F3" w14:textId="77777777" w:rsidR="00762EFB" w:rsidRPr="00E86EC2" w:rsidRDefault="00A731DD" w:rsidP="00762EFB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7D25E3DB" wp14:editId="31A33C06">
                  <wp:extent cx="3429000" cy="2644140"/>
                  <wp:effectExtent l="19050" t="0" r="0" b="0"/>
                  <wp:docPr id="70" name="Image 70" descr="Restaura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Restaura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64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7462C7A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FAACF2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restaurant</w:t>
            </w:r>
          </w:p>
          <w:p w14:paraId="06DAB1B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E06E2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2EEC29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restavracija</w:t>
            </w:r>
          </w:p>
          <w:p w14:paraId="2CAC987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A09AAC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914BA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Restaurant</w:t>
            </w:r>
          </w:p>
          <w:p w14:paraId="3D0EEE6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DC9E8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AB9F12A" w14:textId="64DB0162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resturant</w:t>
            </w:r>
          </w:p>
          <w:p w14:paraId="3A65AF7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1BD355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E9998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C51CE" w:rsidRPr="00E86EC2">
              <w:rPr>
                <w:rStyle w:val="Besedilooznabemesta1"/>
                <w:color w:val="auto"/>
                <w:lang w:val="nb-NO"/>
              </w:rPr>
              <w:t xml:space="preserve"> restaurant</w:t>
            </w:r>
          </w:p>
          <w:p w14:paraId="0FB3352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0A9E4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76657A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restaurante</w:t>
            </w:r>
          </w:p>
          <w:p w14:paraId="0C3E011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DD2A2B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2B3030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7886CEAB" w14:textId="61727EB6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ristorante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B374B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92C2B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Εστιατόριο</w:t>
            </w:r>
          </w:p>
          <w:p w14:paraId="5243CB1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64BA431D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708368D0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8ADA58C" w14:textId="77777777" w:rsidR="00735268" w:rsidRPr="00E86EC2" w:rsidRDefault="00735268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18B4C8EC" w14:textId="77777777" w:rsidR="008105F3" w:rsidRPr="00E86EC2" w:rsidRDefault="008105F3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6A8CD023" w14:textId="77777777" w:rsidR="008105F3" w:rsidRPr="00E86EC2" w:rsidRDefault="008105F3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3719B6B7" w14:textId="77777777" w:rsidR="00735268" w:rsidRPr="00E86EC2" w:rsidRDefault="00A731DD" w:rsidP="00704F2A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5E428892" wp14:editId="397E3370">
                  <wp:extent cx="3779520" cy="2232660"/>
                  <wp:effectExtent l="19050" t="0" r="0" b="0"/>
                  <wp:docPr id="71" name="Image 71" descr="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520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3878C63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C58E7B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river</w:t>
            </w:r>
          </w:p>
          <w:p w14:paraId="79BDACD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9CCD2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78618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reka</w:t>
            </w:r>
          </w:p>
          <w:p w14:paraId="7341A58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89C8D9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5954F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Fluss</w:t>
            </w:r>
          </w:p>
          <w:p w14:paraId="5A1C926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28F54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F573ED2" w14:textId="7D7C32CF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elv</w:t>
            </w:r>
          </w:p>
          <w:p w14:paraId="3111F2C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0D8080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F1DCD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C51CE" w:rsidRPr="00E86EC2">
              <w:rPr>
                <w:rStyle w:val="Besedilooznabemesta1"/>
                <w:color w:val="auto"/>
                <w:lang w:val="nb-NO"/>
              </w:rPr>
              <w:t xml:space="preserve"> rivière</w:t>
            </w:r>
          </w:p>
          <w:p w14:paraId="01B2C46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26880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B3C524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rio</w:t>
            </w:r>
          </w:p>
          <w:p w14:paraId="342C417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E8189C1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AB915A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497FFC49" w14:textId="177FCB80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Fiume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FE4FD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049C45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F542B1" w:rsidRPr="00E86EC2">
              <w:rPr>
                <w:rStyle w:val="Besedilooznabemesta1"/>
                <w:color w:val="auto"/>
                <w:lang w:val="nb-NO"/>
              </w:rPr>
              <w:t xml:space="preserve"> Ποτάμι</w:t>
            </w:r>
          </w:p>
          <w:p w14:paraId="18FE4AA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7A8EA2B4" w14:textId="77777777" w:rsidR="0090551B" w:rsidRPr="00E86EC2" w:rsidRDefault="0090551B" w:rsidP="0090551B">
      <w:pPr>
        <w:rPr>
          <w:lang w:val="nb-NO"/>
        </w:rPr>
      </w:pPr>
    </w:p>
    <w:p w14:paraId="4D04BB51" w14:textId="77777777" w:rsidR="0090551B" w:rsidRPr="00E86EC2" w:rsidRDefault="0090551B" w:rsidP="0090551B">
      <w:pPr>
        <w:rPr>
          <w:lang w:val="nb-NO"/>
        </w:rPr>
      </w:pPr>
    </w:p>
    <w:p w14:paraId="4992E9DE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1122F271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422C28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648D05C3" w14:textId="77777777" w:rsidR="00704F2A" w:rsidRPr="00E86EC2" w:rsidRDefault="00A731DD" w:rsidP="00704F2A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398826D4" wp14:editId="3746765F">
                  <wp:extent cx="2270760" cy="2788920"/>
                  <wp:effectExtent l="19050" t="0" r="0" b="0"/>
                  <wp:docPr id="72" name="Image 72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78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599682A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4BBA269" w14:textId="77777777" w:rsidR="00244778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244778" w:rsidRPr="00E86EC2">
              <w:rPr>
                <w:rStyle w:val="Besedilooznabemesta1"/>
                <w:color w:val="auto"/>
                <w:lang w:val="nb-NO"/>
              </w:rPr>
              <w:t xml:space="preserve"> rucksack</w:t>
            </w:r>
          </w:p>
          <w:p w14:paraId="2D5242F4" w14:textId="77777777" w:rsidR="0090551B" w:rsidRPr="00E86EC2" w:rsidRDefault="00244778" w:rsidP="0090551B">
            <w:pPr>
              <w:spacing w:after="0" w:line="240" w:lineRule="auto"/>
              <w:rPr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(Am.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backpack</w:t>
            </w:r>
            <w:r w:rsidRPr="00E86EC2">
              <w:rPr>
                <w:rStyle w:val="Besedilooznabemesta1"/>
                <w:color w:val="auto"/>
                <w:lang w:val="nb-NO"/>
              </w:rPr>
              <w:t>)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DF55F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DF0ED7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nahrbtnik</w:t>
            </w:r>
          </w:p>
          <w:p w14:paraId="7ED201A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538AA2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E1F9EA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Rucksack</w:t>
            </w:r>
          </w:p>
          <w:p w14:paraId="1E175AC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01FE3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82B590" w14:textId="611530AA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ryggsekk</w:t>
            </w:r>
          </w:p>
          <w:p w14:paraId="657C1B8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F88F263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9E5CA5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C51CE" w:rsidRPr="00E86EC2">
              <w:rPr>
                <w:rStyle w:val="Besedilooznabemesta1"/>
                <w:color w:val="auto"/>
                <w:lang w:val="nb-NO"/>
              </w:rPr>
              <w:t xml:space="preserve"> sac à dos</w:t>
            </w:r>
          </w:p>
          <w:p w14:paraId="0F90D38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0F02E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4EE7E1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mochila</w:t>
            </w:r>
          </w:p>
          <w:p w14:paraId="5C67A74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EB6303D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C77E2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673F953A" w14:textId="7A5C3EA7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zaino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4CC3F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50691C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EA46AA" w:rsidRPr="00E86EC2">
              <w:rPr>
                <w:rStyle w:val="Besedilooznabemesta1"/>
                <w:color w:val="auto"/>
                <w:lang w:val="nb-NO"/>
              </w:rPr>
              <w:t xml:space="preserve"> Σακίδιο</w:t>
            </w:r>
          </w:p>
          <w:p w14:paraId="781452B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6E657471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246544F6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530FC8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03557D7A" w14:textId="77777777" w:rsidR="00431978" w:rsidRPr="00E86EC2" w:rsidRDefault="00431978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01BB530B" w14:textId="77777777" w:rsidR="00431978" w:rsidRPr="00E86EC2" w:rsidRDefault="00431978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0A6D766F" w14:textId="77777777" w:rsidR="00431978" w:rsidRPr="00E86EC2" w:rsidRDefault="00A731DD" w:rsidP="0090551B">
            <w:pPr>
              <w:spacing w:after="0" w:line="240" w:lineRule="auto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2537EECF" wp14:editId="6DD13BEF">
                  <wp:extent cx="3771900" cy="2042160"/>
                  <wp:effectExtent l="19050" t="0" r="0" b="0"/>
                  <wp:docPr id="73" name="Image 73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782CC52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C136A8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school</w:t>
            </w:r>
          </w:p>
          <w:p w14:paraId="6FEA671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82B02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6ADBD3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šola</w:t>
            </w:r>
          </w:p>
          <w:p w14:paraId="12418F8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5B1737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894341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Schule</w:t>
            </w:r>
          </w:p>
          <w:p w14:paraId="189F6F2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77533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BFC249" w14:textId="72DAEA4B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skole</w:t>
            </w:r>
          </w:p>
          <w:p w14:paraId="128D66E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CD992A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A7D4B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C51CE" w:rsidRPr="00E86EC2">
              <w:rPr>
                <w:rStyle w:val="Besedilooznabemesta1"/>
                <w:color w:val="auto"/>
                <w:lang w:val="nb-NO"/>
              </w:rPr>
              <w:t xml:space="preserve"> école</w:t>
            </w:r>
          </w:p>
          <w:p w14:paraId="2897DEE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4DF6E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B064A0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escola</w:t>
            </w:r>
          </w:p>
          <w:p w14:paraId="3B537C6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0DE89F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1DBF2D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3DFF608B" w14:textId="72BCA3DC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scuola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2790D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DEB26A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EA46AA" w:rsidRPr="00E86EC2">
              <w:rPr>
                <w:rStyle w:val="Besedilooznabemesta1"/>
                <w:color w:val="auto"/>
                <w:lang w:val="nb-NO"/>
              </w:rPr>
              <w:t xml:space="preserve"> Σχολείο</w:t>
            </w:r>
          </w:p>
          <w:p w14:paraId="513672C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645FE015" w14:textId="77777777" w:rsidR="0090551B" w:rsidRPr="00E86EC2" w:rsidRDefault="0090551B" w:rsidP="0090551B">
      <w:pPr>
        <w:rPr>
          <w:lang w:val="nb-NO"/>
        </w:rPr>
      </w:pPr>
    </w:p>
    <w:p w14:paraId="4D248289" w14:textId="77777777" w:rsidR="0090551B" w:rsidRPr="00E86EC2" w:rsidRDefault="0090551B" w:rsidP="0090551B">
      <w:pPr>
        <w:rPr>
          <w:lang w:val="nb-NO"/>
        </w:rPr>
      </w:pPr>
    </w:p>
    <w:p w14:paraId="0CB093BF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4679405B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D20AEE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19E377D7" w14:textId="77777777" w:rsidR="00431978" w:rsidRPr="00E86EC2" w:rsidRDefault="00A731DD" w:rsidP="006D3A3F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0EF53DA2" wp14:editId="714A226D">
                  <wp:extent cx="2461260" cy="2903220"/>
                  <wp:effectExtent l="19050" t="0" r="0" b="0"/>
                  <wp:docPr id="74" name="Image 74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290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284C11E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A6C75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sea</w:t>
            </w:r>
          </w:p>
          <w:p w14:paraId="7D39233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0A2A4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504284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morje</w:t>
            </w:r>
          </w:p>
          <w:p w14:paraId="6B8A00C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06AFC9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958B04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See</w:t>
            </w:r>
          </w:p>
          <w:p w14:paraId="2A6E6A7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F6D0D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FB77744" w14:textId="52D1228E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sjø</w:t>
            </w:r>
          </w:p>
          <w:p w14:paraId="1C67426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4CC680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69669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C51CE" w:rsidRPr="00E86EC2">
              <w:rPr>
                <w:rStyle w:val="Besedilooznabemesta1"/>
                <w:color w:val="auto"/>
                <w:lang w:val="nb-NO"/>
              </w:rPr>
              <w:t xml:space="preserve"> mer</w:t>
            </w:r>
          </w:p>
          <w:p w14:paraId="5D9206C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1BACA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BC709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mar</w:t>
            </w:r>
          </w:p>
          <w:p w14:paraId="0E393C5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057772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0C0155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13FF4595" w14:textId="56D3D4FF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mare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1D279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84AA1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974C02" w:rsidRPr="00E86EC2">
              <w:rPr>
                <w:rStyle w:val="Besedilooznabemesta1"/>
                <w:color w:val="auto"/>
                <w:lang w:val="nb-NO"/>
              </w:rPr>
              <w:t xml:space="preserve"> Θάλασσα</w:t>
            </w:r>
          </w:p>
          <w:p w14:paraId="0C7F07B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3684040A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1CD206EA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19BD5CB" w14:textId="77777777" w:rsidR="006D3A3F" w:rsidRPr="00E86EC2" w:rsidRDefault="006D3A3F" w:rsidP="0090551B">
            <w:pPr>
              <w:spacing w:after="0" w:line="240" w:lineRule="auto"/>
              <w:rPr>
                <w:noProof/>
                <w:sz w:val="28"/>
                <w:szCs w:val="28"/>
                <w:lang w:val="nb-NO"/>
              </w:rPr>
            </w:pPr>
          </w:p>
          <w:p w14:paraId="52658CA9" w14:textId="77777777" w:rsidR="006D3A3F" w:rsidRPr="00E86EC2" w:rsidRDefault="00A731DD" w:rsidP="006D3A3F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4417A0BD" wp14:editId="597E574A">
                  <wp:extent cx="3360420" cy="2659380"/>
                  <wp:effectExtent l="19050" t="0" r="0" b="0"/>
                  <wp:docPr id="75" name="Image 75" descr="s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h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420" cy="265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1DA046E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06003F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ship</w:t>
            </w:r>
          </w:p>
          <w:p w14:paraId="3E84129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C9DCC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A26D74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ladja</w:t>
            </w:r>
          </w:p>
          <w:p w14:paraId="7F1D2EF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021431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CBC43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Schiff</w:t>
            </w:r>
          </w:p>
          <w:p w14:paraId="2C3408D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44E2A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4B8B8E6" w14:textId="44422EBF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skip</w:t>
            </w:r>
          </w:p>
          <w:p w14:paraId="1D9A364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6AA565C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718C35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C51CE" w:rsidRPr="00E86EC2">
              <w:rPr>
                <w:rStyle w:val="Besedilooznabemesta1"/>
                <w:color w:val="auto"/>
                <w:lang w:val="nb-NO"/>
              </w:rPr>
              <w:t xml:space="preserve"> 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>navire</w:t>
            </w:r>
          </w:p>
          <w:p w14:paraId="6C0BD57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0870A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7D5677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barco/navio</w:t>
            </w:r>
          </w:p>
          <w:p w14:paraId="00F01D8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C17A2A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FBFBA6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195DC7A3" w14:textId="1A21BE44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nave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C0706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AA3DEE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974C02" w:rsidRPr="00E86EC2">
              <w:rPr>
                <w:rStyle w:val="Besedilooznabemesta1"/>
                <w:color w:val="auto"/>
                <w:lang w:val="nb-NO"/>
              </w:rPr>
              <w:t xml:space="preserve"> Πλοίο</w:t>
            </w:r>
          </w:p>
          <w:p w14:paraId="1BAAA20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31C83AB6" w14:textId="77777777" w:rsidR="0090551B" w:rsidRPr="00E86EC2" w:rsidRDefault="0090551B" w:rsidP="0090551B">
      <w:pPr>
        <w:rPr>
          <w:lang w:val="nb-NO"/>
        </w:rPr>
      </w:pPr>
    </w:p>
    <w:p w14:paraId="698121C5" w14:textId="77777777" w:rsidR="0090551B" w:rsidRPr="00E86EC2" w:rsidRDefault="0090551B" w:rsidP="0090551B">
      <w:pPr>
        <w:rPr>
          <w:lang w:val="nb-NO"/>
        </w:rPr>
      </w:pPr>
    </w:p>
    <w:p w14:paraId="19F9719D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5751F303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1884ED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3545F197" w14:textId="77777777" w:rsidR="00EB2BC9" w:rsidRPr="00E86EC2" w:rsidRDefault="00A731DD" w:rsidP="00EB2BC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5EE7898C" wp14:editId="7394ADA0">
                  <wp:extent cx="3634740" cy="2811780"/>
                  <wp:effectExtent l="19050" t="0" r="3810" b="0"/>
                  <wp:docPr id="76" name="Image 76" descr="Rezultat iskanja slik za clipart free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Rezultat iskanja slik za clipart free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740" cy="281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017D8E35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DE4AD07" w14:textId="77777777" w:rsidR="00244778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shop </w:t>
            </w:r>
          </w:p>
          <w:p w14:paraId="48CED7CF" w14:textId="77777777" w:rsidR="0090551B" w:rsidRPr="00E86EC2" w:rsidRDefault="000F7830" w:rsidP="0090551B">
            <w:pPr>
              <w:spacing w:after="0" w:line="240" w:lineRule="auto"/>
              <w:rPr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(Am. store)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39FA3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53FE30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trgovina</w:t>
            </w:r>
          </w:p>
          <w:p w14:paraId="3EF6148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124E38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C5259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Laden</w:t>
            </w:r>
          </w:p>
          <w:p w14:paraId="4E404E1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001F0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B1EC49" w14:textId="64F12F98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butikk</w:t>
            </w:r>
          </w:p>
          <w:p w14:paraId="3BC2899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149F2D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F39C06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magasin</w:t>
            </w:r>
          </w:p>
          <w:p w14:paraId="1597341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B730B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2D6050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Loja</w:t>
            </w:r>
          </w:p>
          <w:p w14:paraId="478B97C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D2668E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CF654F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31262AF3" w14:textId="5F82B5EA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negozio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4A6DF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26A683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974C02" w:rsidRPr="00E86EC2">
              <w:rPr>
                <w:rStyle w:val="Besedilooznabemesta1"/>
                <w:color w:val="auto"/>
                <w:lang w:val="nb-NO"/>
              </w:rPr>
              <w:t xml:space="preserve"> Μαγαζί</w:t>
            </w:r>
          </w:p>
          <w:p w14:paraId="272CCFA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4592FA60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60FF5884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29BFEFB" w14:textId="77777777" w:rsidR="0090551B" w:rsidRPr="00E86EC2" w:rsidRDefault="0090551B" w:rsidP="0090551B">
            <w:pPr>
              <w:spacing w:after="0" w:line="240" w:lineRule="auto"/>
              <w:rPr>
                <w:noProof/>
                <w:sz w:val="24"/>
                <w:szCs w:val="24"/>
                <w:lang w:val="nb-NO" w:eastAsia="sl-SI"/>
              </w:rPr>
            </w:pPr>
          </w:p>
          <w:p w14:paraId="2591AF50" w14:textId="77777777" w:rsidR="00EB2BC9" w:rsidRPr="00E86EC2" w:rsidRDefault="00A731DD" w:rsidP="00EB2BC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29D5D74D" wp14:editId="0BB16856">
                  <wp:extent cx="2225040" cy="2788920"/>
                  <wp:effectExtent l="19050" t="0" r="3810" b="0"/>
                  <wp:docPr id="77" name="Image 77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78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3904EC1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EF3B29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shopping centre</w:t>
            </w:r>
          </w:p>
          <w:p w14:paraId="2617479D" w14:textId="77777777" w:rsidR="0090551B" w:rsidRPr="00E86EC2" w:rsidRDefault="000F7830" w:rsidP="0090551B">
            <w:pPr>
              <w:spacing w:after="0" w:line="240" w:lineRule="auto"/>
              <w:rPr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(Am. shopping center, mall)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23161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B1287A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nakupovalni center</w:t>
            </w:r>
          </w:p>
          <w:p w14:paraId="40EC019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0BA4B5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E32FF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>Einkaufszentrum</w:t>
            </w:r>
          </w:p>
          <w:p w14:paraId="02B2D96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4A849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FCD04E6" w14:textId="164E5E12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kjøpesenter</w:t>
            </w:r>
          </w:p>
          <w:p w14:paraId="1741C1F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460EFAC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E8133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centre commercial</w:t>
            </w:r>
          </w:p>
          <w:p w14:paraId="0335954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AB662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F7BD9D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Centro comercial</w:t>
            </w:r>
          </w:p>
          <w:p w14:paraId="4D5FEF0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B81A58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5D7926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7A18F34D" w14:textId="2D363AD4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Centro commerciale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3AC86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C272C4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974C02" w:rsidRPr="00E86EC2">
              <w:rPr>
                <w:rStyle w:val="Besedilooznabemesta1"/>
                <w:color w:val="auto"/>
                <w:lang w:val="nb-NO"/>
              </w:rPr>
              <w:t xml:space="preserve"> Εμπορικό Κέντρο</w:t>
            </w:r>
          </w:p>
          <w:p w14:paraId="75DB5CB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37B861BF" w14:textId="77777777" w:rsidR="0090551B" w:rsidRPr="00E86EC2" w:rsidRDefault="0090551B" w:rsidP="0090551B">
      <w:pPr>
        <w:rPr>
          <w:lang w:val="nb-NO"/>
        </w:rPr>
      </w:pPr>
    </w:p>
    <w:p w14:paraId="378AA24C" w14:textId="77777777" w:rsidR="0090551B" w:rsidRPr="00E86EC2" w:rsidRDefault="0090551B" w:rsidP="0090551B">
      <w:pPr>
        <w:rPr>
          <w:lang w:val="nb-NO"/>
        </w:rPr>
      </w:pPr>
    </w:p>
    <w:p w14:paraId="5C810324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3904A1E6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C626B7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46C2C4CC" w14:textId="77777777" w:rsidR="00EB2BC9" w:rsidRPr="00E86EC2" w:rsidRDefault="00A731DD" w:rsidP="00EB2BC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2FFC6A09" wp14:editId="017C96FE">
                  <wp:extent cx="2887980" cy="3002280"/>
                  <wp:effectExtent l="19050" t="0" r="7620" b="0"/>
                  <wp:docPr id="78" name="Image 78" descr="Rezultat iskanja slik za clipart free s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Rezultat iskanja slik za clipart free s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300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7B07977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1C3BB9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sights</w:t>
            </w:r>
          </w:p>
          <w:p w14:paraId="4D004AD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43589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5AB9FA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znamenitosti</w:t>
            </w:r>
          </w:p>
          <w:p w14:paraId="5419C0D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239AF5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D4BE77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Sehenswürdigkeiten</w:t>
            </w:r>
          </w:p>
          <w:p w14:paraId="13FB6B5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50C6F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EE931A" w14:textId="21BF45D6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landemerker</w:t>
            </w:r>
          </w:p>
          <w:p w14:paraId="038E395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947E96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A08916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lieux, édifices remarquables</w:t>
            </w:r>
          </w:p>
          <w:p w14:paraId="35BF968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FEB61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39CBCF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Pontos de interesse</w:t>
            </w:r>
          </w:p>
          <w:p w14:paraId="5F0B22E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A7664A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D16E8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0B892827" w14:textId="095D5C94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t>monumenti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D6191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B8E492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974C02" w:rsidRPr="00E86EC2">
              <w:rPr>
                <w:rStyle w:val="Besedilooznabemesta1"/>
                <w:color w:val="auto"/>
                <w:lang w:val="nb-NO"/>
              </w:rPr>
              <w:t xml:space="preserve"> Αξιοθέατα</w:t>
            </w:r>
          </w:p>
          <w:p w14:paraId="7C99FC7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6AFF256A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64BBB5CD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94B44C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379B3887" w14:textId="77777777" w:rsidR="00EB2BC9" w:rsidRPr="00E86EC2" w:rsidRDefault="00EB2BC9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58D45487" w14:textId="77777777" w:rsidR="00EB2BC9" w:rsidRPr="00E86EC2" w:rsidRDefault="00A731DD" w:rsidP="00EB2BC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23B938D6" wp14:editId="13C623D1">
                  <wp:extent cx="3680460" cy="2369820"/>
                  <wp:effectExtent l="19050" t="0" r="0" b="0"/>
                  <wp:docPr id="79" name="Image 79" descr="File:Snowglobe souvenir sta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File:Snowglobe souvenir sta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460" cy="236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091331D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03A75D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souvenir</w:t>
            </w:r>
          </w:p>
          <w:p w14:paraId="2DC81A1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9EB64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C3C9A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spominek</w:t>
            </w:r>
          </w:p>
          <w:p w14:paraId="591B583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A912A2C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06A9C2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Souvenir</w:t>
            </w:r>
          </w:p>
          <w:p w14:paraId="54F568B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BF51E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B5FCCE" w14:textId="36CB866A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suvenir</w:t>
            </w:r>
          </w:p>
          <w:p w14:paraId="1BB06EA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D7637D7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E0BB45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souvenir</w:t>
            </w:r>
          </w:p>
          <w:p w14:paraId="7212966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2169C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2E3C82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souvenir/lembrança</w:t>
            </w:r>
          </w:p>
          <w:p w14:paraId="2781E68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882139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B4908A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3BDE98F5" w14:textId="65695355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souvenir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9ECD3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83290A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974C02" w:rsidRPr="00E86EC2">
              <w:rPr>
                <w:rStyle w:val="Besedilooznabemesta1"/>
                <w:color w:val="auto"/>
                <w:lang w:val="nb-NO"/>
              </w:rPr>
              <w:t xml:space="preserve"> Ενθύμια, Σουβενίρ</w:t>
            </w:r>
          </w:p>
          <w:p w14:paraId="66E3B42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4135FA72" w14:textId="77777777" w:rsidR="0090551B" w:rsidRPr="00E86EC2" w:rsidRDefault="0090551B" w:rsidP="0090551B">
      <w:pPr>
        <w:rPr>
          <w:lang w:val="nb-NO"/>
        </w:rPr>
      </w:pPr>
    </w:p>
    <w:p w14:paraId="4ED5AD8C" w14:textId="77777777" w:rsidR="0090551B" w:rsidRPr="00E86EC2" w:rsidRDefault="0090551B" w:rsidP="0090551B">
      <w:pPr>
        <w:rPr>
          <w:lang w:val="nb-NO"/>
        </w:rPr>
      </w:pPr>
    </w:p>
    <w:p w14:paraId="766FAE4B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52C3EF60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57E7CAA" w14:textId="77777777" w:rsidR="0090551B" w:rsidRPr="00E86EC2" w:rsidRDefault="0090551B" w:rsidP="0090551B">
            <w:pPr>
              <w:spacing w:after="0" w:line="240" w:lineRule="auto"/>
              <w:rPr>
                <w:noProof/>
                <w:sz w:val="16"/>
                <w:szCs w:val="16"/>
                <w:lang w:val="nb-NO" w:eastAsia="sl-SI"/>
              </w:rPr>
            </w:pPr>
          </w:p>
          <w:p w14:paraId="508164B1" w14:textId="77777777" w:rsidR="00EB2BC9" w:rsidRPr="00E86EC2" w:rsidRDefault="00EB2BC9" w:rsidP="0090551B">
            <w:pPr>
              <w:spacing w:after="0" w:line="240" w:lineRule="auto"/>
              <w:rPr>
                <w:noProof/>
                <w:sz w:val="16"/>
                <w:szCs w:val="16"/>
                <w:lang w:val="nb-NO" w:eastAsia="sl-SI"/>
              </w:rPr>
            </w:pPr>
          </w:p>
          <w:p w14:paraId="0F00B977" w14:textId="77777777" w:rsidR="00EB2BC9" w:rsidRPr="00E86EC2" w:rsidRDefault="00EB2BC9" w:rsidP="0090551B">
            <w:pPr>
              <w:spacing w:after="0" w:line="240" w:lineRule="auto"/>
              <w:rPr>
                <w:noProof/>
                <w:sz w:val="16"/>
                <w:szCs w:val="16"/>
                <w:lang w:val="nb-NO" w:eastAsia="sl-SI"/>
              </w:rPr>
            </w:pPr>
          </w:p>
          <w:p w14:paraId="29D7B192" w14:textId="77777777" w:rsidR="00EB2BC9" w:rsidRPr="00E86EC2" w:rsidRDefault="00A731DD" w:rsidP="00EB2BC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3358BF23" wp14:editId="6EA9785E">
                  <wp:extent cx="3657600" cy="2552700"/>
                  <wp:effectExtent l="19050" t="0" r="0" b="0"/>
                  <wp:docPr id="80" name="Image 80" descr="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s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220B747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1C31EB3" w14:textId="77777777" w:rsidR="000F7830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sports centre </w:t>
            </w:r>
          </w:p>
          <w:p w14:paraId="757D9749" w14:textId="77777777" w:rsidR="0090551B" w:rsidRPr="00E86EC2" w:rsidRDefault="000F7830" w:rsidP="0090551B">
            <w:pPr>
              <w:spacing w:after="0" w:line="240" w:lineRule="auto"/>
              <w:rPr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(Am. sports center)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21B8B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EB72AC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športni center</w:t>
            </w:r>
          </w:p>
          <w:p w14:paraId="73F1E5D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19F57F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C801A1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Sportzentrum</w:t>
            </w:r>
          </w:p>
          <w:p w14:paraId="4976309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33B05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8016B2D" w14:textId="00213E0F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treningssenter</w:t>
            </w:r>
          </w:p>
          <w:p w14:paraId="0979683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06FABCC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FED76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salle de sport</w:t>
            </w:r>
          </w:p>
          <w:p w14:paraId="539B66F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CAAB1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912472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ginásio</w:t>
            </w:r>
          </w:p>
          <w:p w14:paraId="4D408D0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3FD714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71E91E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0AD0B1ED" w14:textId="784DCB33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Centro sportivo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46848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355ED3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ED07A5" w:rsidRPr="00E86EC2">
              <w:rPr>
                <w:rStyle w:val="Besedilooznabemesta1"/>
                <w:color w:val="auto"/>
                <w:lang w:val="nb-NO"/>
              </w:rPr>
              <w:t xml:space="preserve"> Αθλητικό Κέντρο</w:t>
            </w:r>
          </w:p>
          <w:p w14:paraId="5279C16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4CEF50A3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1BA0835B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3F55EA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473BD8B2" w14:textId="77777777" w:rsidR="004A57B2" w:rsidRPr="00E86EC2" w:rsidRDefault="004A57B2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5DF503D2" w14:textId="77777777" w:rsidR="00EB2BC9" w:rsidRPr="00E86EC2" w:rsidRDefault="00A731DD" w:rsidP="004A57B2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767B9DC0" wp14:editId="7F5FD10C">
                  <wp:extent cx="3329940" cy="2682240"/>
                  <wp:effectExtent l="19050" t="0" r="3810" b="0"/>
                  <wp:docPr id="81" name="Image 81" descr="ca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a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268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67B822BB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DBFB6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square</w:t>
            </w:r>
          </w:p>
          <w:p w14:paraId="4D483A8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F9B84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1FBCA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trg</w:t>
            </w:r>
          </w:p>
          <w:p w14:paraId="7D9567B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5489352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E193E9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Platz</w:t>
            </w:r>
          </w:p>
          <w:p w14:paraId="49822A5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9E905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B141971" w14:textId="3994E9B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torg</w:t>
            </w:r>
          </w:p>
          <w:p w14:paraId="2D20FAF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A243D2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C48967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place</w:t>
            </w:r>
          </w:p>
          <w:p w14:paraId="77C13FB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B69D0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7B238D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praça</w:t>
            </w:r>
          </w:p>
          <w:p w14:paraId="4B3C0F5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2A8356B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B4B4A9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5278CCD5" w14:textId="4C4DE0D2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piazza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56E2A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341908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ED07A5" w:rsidRPr="00E86EC2">
              <w:rPr>
                <w:rStyle w:val="Besedilooznabemesta1"/>
                <w:color w:val="auto"/>
                <w:lang w:val="nb-NO"/>
              </w:rPr>
              <w:t xml:space="preserve"> Πλατεία</w:t>
            </w:r>
          </w:p>
          <w:p w14:paraId="455395D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7A161B51" w14:textId="77777777" w:rsidR="0090551B" w:rsidRPr="00E86EC2" w:rsidRDefault="0090551B" w:rsidP="0090551B">
      <w:pPr>
        <w:rPr>
          <w:lang w:val="nb-NO"/>
        </w:rPr>
      </w:pPr>
    </w:p>
    <w:p w14:paraId="3D22DD46" w14:textId="77777777" w:rsidR="0090551B" w:rsidRPr="00E86EC2" w:rsidRDefault="0090551B" w:rsidP="0090551B">
      <w:pPr>
        <w:rPr>
          <w:lang w:val="nb-NO"/>
        </w:rPr>
      </w:pPr>
    </w:p>
    <w:p w14:paraId="7D8FA12A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3B48D63D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A26C73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0CB44AE4" w14:textId="77777777" w:rsidR="00EB2BC9" w:rsidRPr="00E86EC2" w:rsidRDefault="00EB2BC9" w:rsidP="0090551B">
            <w:pPr>
              <w:spacing w:after="0" w:line="240" w:lineRule="auto"/>
              <w:rPr>
                <w:noProof/>
                <w:lang w:val="nb-NO"/>
              </w:rPr>
            </w:pPr>
          </w:p>
          <w:p w14:paraId="7BA9C71E" w14:textId="77777777" w:rsidR="00EB2BC9" w:rsidRPr="00E86EC2" w:rsidRDefault="00A731DD" w:rsidP="00EB2BC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rFonts w:ascii="Helvetica" w:hAnsi="Helvetica" w:cs="Helvetica"/>
                <w:noProof/>
                <w:sz w:val="32"/>
                <w:szCs w:val="32"/>
                <w:lang w:val="nb-NO" w:eastAsia="el-GR"/>
              </w:rPr>
              <w:drawing>
                <wp:inline distT="0" distB="0" distL="0" distR="0" wp14:anchorId="19E3B4C5" wp14:editId="4F9AA356">
                  <wp:extent cx="3566160" cy="2545080"/>
                  <wp:effectExtent l="19050" t="0" r="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254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7D2DC0B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4FC43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stadium</w:t>
            </w:r>
          </w:p>
          <w:p w14:paraId="33284F7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7CA8D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5665DE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stadion</w:t>
            </w:r>
          </w:p>
          <w:p w14:paraId="032D554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04BB68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F46F53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Stadion</w:t>
            </w:r>
          </w:p>
          <w:p w14:paraId="403AFDF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2D367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B8FF968" w14:textId="153F55B5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stadion</w:t>
            </w:r>
          </w:p>
          <w:p w14:paraId="2D5FD3C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81403B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3A65F5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stade</w:t>
            </w:r>
          </w:p>
          <w:p w14:paraId="20A36D1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9CA37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38924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Estádio</w:t>
            </w:r>
          </w:p>
          <w:p w14:paraId="514FA90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D4BD38B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2E0BBE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7295A77E" w14:textId="62B6C05D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piazza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47826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C62D6E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ED07A5" w:rsidRPr="00E86EC2">
              <w:rPr>
                <w:rStyle w:val="Besedilooznabemesta1"/>
                <w:color w:val="auto"/>
                <w:lang w:val="nb-NO"/>
              </w:rPr>
              <w:t xml:space="preserve"> Στάδιο</w:t>
            </w:r>
          </w:p>
          <w:p w14:paraId="36DA3C6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10FF6812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2A83D2DD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14835A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3A3F53EF" w14:textId="77777777" w:rsidR="00EB2BC9" w:rsidRPr="00E86EC2" w:rsidRDefault="00A731DD" w:rsidP="00EB2BC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rFonts w:ascii="Helvetica" w:hAnsi="Helvetica" w:cs="Helvetica"/>
                <w:noProof/>
                <w:sz w:val="32"/>
                <w:szCs w:val="32"/>
                <w:lang w:val="nb-NO" w:eastAsia="el-GR"/>
              </w:rPr>
              <w:drawing>
                <wp:inline distT="0" distB="0" distL="0" distR="0" wp14:anchorId="7A78F5CD" wp14:editId="0D7AB854">
                  <wp:extent cx="1752600" cy="2804160"/>
                  <wp:effectExtent l="19050" t="0" r="0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80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03AAA453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E3D365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statue</w:t>
            </w:r>
          </w:p>
          <w:p w14:paraId="2D5B4B9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70272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39B566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kip</w:t>
            </w:r>
          </w:p>
          <w:p w14:paraId="394E15E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C79A32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6EA51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Statue</w:t>
            </w:r>
          </w:p>
          <w:p w14:paraId="63C16D1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836C4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2DE37A9" w14:textId="74038016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statue</w:t>
            </w:r>
          </w:p>
          <w:p w14:paraId="020A340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CAF519C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17560D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statue</w:t>
            </w:r>
          </w:p>
          <w:p w14:paraId="4F102B9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65D8E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03F494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Estátua</w:t>
            </w:r>
          </w:p>
          <w:p w14:paraId="46EBBC9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9A381ED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CDABC9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7E80D9EB" w14:textId="4EBF04C5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statua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35050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D0DE24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ED07A5" w:rsidRPr="00E86EC2">
              <w:rPr>
                <w:rStyle w:val="Besedilooznabemesta1"/>
                <w:color w:val="auto"/>
                <w:lang w:val="nb-NO"/>
              </w:rPr>
              <w:t xml:space="preserve"> Άγαλμα</w:t>
            </w:r>
          </w:p>
          <w:p w14:paraId="18AEEC1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60BC1F96" w14:textId="77777777" w:rsidR="0090551B" w:rsidRPr="00E86EC2" w:rsidRDefault="0090551B" w:rsidP="0090551B">
      <w:pPr>
        <w:rPr>
          <w:lang w:val="nb-NO"/>
        </w:rPr>
      </w:pPr>
    </w:p>
    <w:p w14:paraId="2C14AA11" w14:textId="77777777" w:rsidR="0090551B" w:rsidRPr="00E86EC2" w:rsidRDefault="0090551B" w:rsidP="0090551B">
      <w:pPr>
        <w:rPr>
          <w:lang w:val="nb-NO"/>
        </w:rPr>
      </w:pPr>
    </w:p>
    <w:p w14:paraId="2FCD0938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7031D14E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7E7884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3863EAF4" w14:textId="77777777" w:rsidR="00EB2BC9" w:rsidRPr="00E86EC2" w:rsidRDefault="00EB2BC9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6C396057" w14:textId="77777777" w:rsidR="00EB2BC9" w:rsidRPr="00E86EC2" w:rsidRDefault="00A731DD" w:rsidP="00EB2BC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37FE35EC" wp14:editId="2E677C8C">
                  <wp:extent cx="3352800" cy="2628900"/>
                  <wp:effectExtent l="19050" t="0" r="0" b="0"/>
                  <wp:docPr id="84" name="Image 84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6A557252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237862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steak</w:t>
            </w:r>
          </w:p>
          <w:p w14:paraId="6722B13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F5F23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E59C9E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>zrezek</w:t>
            </w:r>
          </w:p>
          <w:p w14:paraId="65A4477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AC7C485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B0F9D7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Steak</w:t>
            </w:r>
          </w:p>
          <w:p w14:paraId="5117AFD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C2E44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BCC267" w14:textId="6F14B813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biff</w:t>
            </w:r>
          </w:p>
          <w:p w14:paraId="4B7AA2E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5CFC10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CCAE4E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steak </w:t>
            </w:r>
          </w:p>
          <w:p w14:paraId="2EBD444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F1D62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B2498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bife</w:t>
            </w:r>
          </w:p>
          <w:p w14:paraId="1FBB76F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C756FE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E2D784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716BCE99" w14:textId="70F0DAD0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bistecca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E1B42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0C802D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ED07A5" w:rsidRPr="00E86EC2">
              <w:rPr>
                <w:rStyle w:val="Besedilooznabemesta1"/>
                <w:color w:val="auto"/>
                <w:lang w:val="nb-NO"/>
              </w:rPr>
              <w:t xml:space="preserve"> Μπριζόλα</w:t>
            </w:r>
          </w:p>
          <w:p w14:paraId="3422F74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0053D116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56BDA5A9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A88E161" w14:textId="77777777" w:rsidR="0090551B" w:rsidRPr="00E86EC2" w:rsidRDefault="0090551B" w:rsidP="0090551B">
            <w:pPr>
              <w:spacing w:after="0" w:line="240" w:lineRule="auto"/>
              <w:rPr>
                <w:noProof/>
                <w:sz w:val="24"/>
                <w:szCs w:val="24"/>
                <w:lang w:val="nb-NO" w:eastAsia="sl-SI"/>
              </w:rPr>
            </w:pPr>
          </w:p>
          <w:p w14:paraId="603B1C68" w14:textId="77777777" w:rsidR="00EB2BC9" w:rsidRPr="00E86EC2" w:rsidRDefault="00A731DD" w:rsidP="00EB2BC9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rFonts w:ascii="Helvetica" w:hAnsi="Helvetica" w:cs="Helvetica"/>
                <w:noProof/>
                <w:sz w:val="32"/>
                <w:szCs w:val="32"/>
                <w:lang w:val="nb-NO" w:eastAsia="el-GR"/>
              </w:rPr>
              <w:drawing>
                <wp:inline distT="0" distB="0" distL="0" distR="0" wp14:anchorId="5321CA38" wp14:editId="5257AB7F">
                  <wp:extent cx="1668780" cy="2865120"/>
                  <wp:effectExtent l="19050" t="0" r="762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286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2D3FFF7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89231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0F7830" w:rsidRPr="00E86EC2">
              <w:rPr>
                <w:rStyle w:val="Besedilooznabemesta1"/>
                <w:color w:val="auto"/>
                <w:lang w:val="nb-NO"/>
              </w:rPr>
              <w:t xml:space="preserve"> 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>suitcase</w:t>
            </w:r>
          </w:p>
          <w:p w14:paraId="5C148D1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7478E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E4E0FF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>kovček</w:t>
            </w:r>
          </w:p>
          <w:p w14:paraId="73C6D0A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D070E8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B38863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Koffer</w:t>
            </w:r>
          </w:p>
          <w:p w14:paraId="1281F43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822AE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2B4F315" w14:textId="4F254240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koffert</w:t>
            </w:r>
          </w:p>
          <w:p w14:paraId="72DE163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98479F5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2C62E9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valise</w:t>
            </w:r>
          </w:p>
          <w:p w14:paraId="27F5F18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3FBB5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50380C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Mala</w:t>
            </w:r>
          </w:p>
          <w:p w14:paraId="1271242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0B68B8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476FA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7193A76B" w14:textId="116968DD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valigia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8AABD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EEDCE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E113E6" w:rsidRPr="00E86EC2">
              <w:rPr>
                <w:rStyle w:val="Besedilooznabemesta1"/>
                <w:color w:val="auto"/>
                <w:lang w:val="nb-NO"/>
              </w:rPr>
              <w:t xml:space="preserve"> Βαλίτσα</w:t>
            </w:r>
          </w:p>
          <w:p w14:paraId="089C56B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2614BCD3" w14:textId="77777777" w:rsidR="0090551B" w:rsidRPr="00E86EC2" w:rsidRDefault="0090551B" w:rsidP="0090551B">
      <w:pPr>
        <w:rPr>
          <w:lang w:val="nb-NO"/>
        </w:rPr>
      </w:pPr>
    </w:p>
    <w:p w14:paraId="049CB669" w14:textId="77777777" w:rsidR="0090551B" w:rsidRPr="00E86EC2" w:rsidRDefault="0090551B" w:rsidP="0090551B">
      <w:pPr>
        <w:rPr>
          <w:lang w:val="nb-NO"/>
        </w:rPr>
      </w:pPr>
    </w:p>
    <w:p w14:paraId="0B0E7FC3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38014232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648165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568E9BF1" w14:textId="77777777" w:rsidR="00EB2BC9" w:rsidRPr="00E86EC2" w:rsidRDefault="00A731DD" w:rsidP="00525CE5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085B0939" wp14:editId="277D7A45">
                  <wp:extent cx="1447800" cy="2796540"/>
                  <wp:effectExtent l="19050" t="0" r="0" b="0"/>
                  <wp:docPr id="86" name="Image 86" descr="Rezultat iskanja slik za sunbloc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Rezultat iskanja slik za sunbloc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79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028E1F5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355433F" w14:textId="77777777" w:rsidR="00525CE5" w:rsidRPr="00E86EC2" w:rsidRDefault="00525CE5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</w:p>
          <w:p w14:paraId="19017B84" w14:textId="77777777" w:rsidR="0090551B" w:rsidRPr="00E86EC2" w:rsidRDefault="0090551B" w:rsidP="0090551B">
            <w:pPr>
              <w:spacing w:after="0" w:line="240" w:lineRule="auto"/>
              <w:rPr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 xml:space="preserve"> sunblock</w:t>
            </w:r>
            <w:r w:rsidR="00525CE5" w:rsidRPr="00E86EC2">
              <w:rPr>
                <w:rStyle w:val="Besedilooznabemesta1"/>
                <w:color w:val="auto"/>
                <w:lang w:val="nb-NO"/>
              </w:rPr>
              <w:t>, sunscreen, suncream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EC303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01E5A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>krema za sončenje</w:t>
            </w:r>
          </w:p>
          <w:p w14:paraId="0BD4ECD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1C17521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155FBE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Sonnencreme</w:t>
            </w:r>
          </w:p>
          <w:p w14:paraId="7AAE24A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C06FE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29115E1" w14:textId="624C0F5E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solkrem</w:t>
            </w:r>
          </w:p>
          <w:p w14:paraId="53013E5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B869B1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5B777E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crème solaire</w:t>
            </w:r>
          </w:p>
          <w:p w14:paraId="0A80087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D1FA3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E78541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protetor solar</w:t>
            </w:r>
          </w:p>
          <w:p w14:paraId="793FB16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9AD984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F8517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725A1E17" w14:textId="71CF1FC1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Crema solare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414CB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2290C2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E113E6" w:rsidRPr="00E86EC2">
              <w:rPr>
                <w:rStyle w:val="Besedilooznabemesta1"/>
                <w:color w:val="auto"/>
                <w:lang w:val="nb-NO"/>
              </w:rPr>
              <w:t xml:space="preserve"> Αντιηλιακό</w:t>
            </w:r>
          </w:p>
          <w:p w14:paraId="4BC32D4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33B68859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280B88B7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C99818A" w14:textId="77777777" w:rsidR="00525CE5" w:rsidRPr="00E86EC2" w:rsidRDefault="00A731DD" w:rsidP="00525CE5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13C86324" wp14:editId="099006CA">
                  <wp:extent cx="3139440" cy="3139440"/>
                  <wp:effectExtent l="19050" t="0" r="3810" b="0"/>
                  <wp:docPr id="87" name="Image 87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3139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0E013E3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D88987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 xml:space="preserve"> sunglasses</w:t>
            </w:r>
          </w:p>
          <w:p w14:paraId="5C4CF73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B52D3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9337F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>sončna očala</w:t>
            </w:r>
          </w:p>
          <w:p w14:paraId="0ED7F5E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2913A9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0BD812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Sonnenbrille</w:t>
            </w:r>
          </w:p>
          <w:p w14:paraId="61108A9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A1790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7ACE7E6" w14:textId="2D6B59AF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solbriller</w:t>
            </w:r>
          </w:p>
          <w:p w14:paraId="5F491AA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287554C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880666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lunettes de soleil </w:t>
            </w:r>
          </w:p>
          <w:p w14:paraId="20E4565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D0AC1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A676E9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óculos de sol</w:t>
            </w:r>
          </w:p>
          <w:p w14:paraId="7D0B389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7BD0EA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E0071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097C1BCD" w14:textId="7FD8540F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Occhiali da sole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434E4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1EEC9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E113E6" w:rsidRPr="00E86EC2">
              <w:rPr>
                <w:rStyle w:val="Besedilooznabemesta1"/>
                <w:color w:val="auto"/>
                <w:lang w:val="nb-NO"/>
              </w:rPr>
              <w:t xml:space="preserve"> Γυαλιά Ηλίου</w:t>
            </w:r>
          </w:p>
          <w:p w14:paraId="0B66F47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7AE84148" w14:textId="77777777" w:rsidR="0090551B" w:rsidRPr="00E86EC2" w:rsidRDefault="0090551B" w:rsidP="0090551B">
      <w:pPr>
        <w:rPr>
          <w:lang w:val="nb-NO"/>
        </w:rPr>
      </w:pPr>
    </w:p>
    <w:p w14:paraId="3B1D69D5" w14:textId="77777777" w:rsidR="0090551B" w:rsidRPr="00E86EC2" w:rsidRDefault="0090551B" w:rsidP="0090551B">
      <w:pPr>
        <w:rPr>
          <w:lang w:val="nb-NO"/>
        </w:rPr>
      </w:pPr>
    </w:p>
    <w:p w14:paraId="7271E1D3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642A773C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5F14681" w14:textId="77777777" w:rsidR="00525CE5" w:rsidRPr="00E86EC2" w:rsidRDefault="00A731DD" w:rsidP="001158C6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lastRenderedPageBreak/>
              <w:drawing>
                <wp:inline distT="0" distB="0" distL="0" distR="0" wp14:anchorId="75613B63" wp14:editId="2E303429">
                  <wp:extent cx="3147060" cy="3147060"/>
                  <wp:effectExtent l="19050" t="0" r="0" b="0"/>
                  <wp:docPr id="88" name="Image 88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314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084B489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C2D37B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 xml:space="preserve"> supermarket</w:t>
            </w:r>
          </w:p>
          <w:p w14:paraId="7DBFA8D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BE45B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A86052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>supermarket</w:t>
            </w:r>
          </w:p>
          <w:p w14:paraId="32808A6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0F869F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B2CD69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Supermarkt</w:t>
            </w:r>
          </w:p>
          <w:p w14:paraId="12325EB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685AD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B729599" w14:textId="33DFA5CD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supermarked</w:t>
            </w:r>
          </w:p>
          <w:p w14:paraId="45E1C2B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B00BCF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505B6A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supermarché</w:t>
            </w:r>
          </w:p>
          <w:p w14:paraId="573D8FB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BF63B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C61C74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supermercado</w:t>
            </w:r>
          </w:p>
          <w:p w14:paraId="6E26365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DE73D0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65E43A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1955EAB5" w14:textId="56667424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supermercato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19EC9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D96E1C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E113E6" w:rsidRPr="00E86EC2">
              <w:rPr>
                <w:rStyle w:val="Besedilooznabemesta1"/>
                <w:color w:val="auto"/>
                <w:lang w:val="nb-NO"/>
              </w:rPr>
              <w:t xml:space="preserve"> Σούπερ Μάρκετ</w:t>
            </w:r>
          </w:p>
          <w:p w14:paraId="305F951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0B1C9BFF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51EEB774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3993B6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0889FB34" w14:textId="77777777" w:rsidR="00BC6D61" w:rsidRPr="00E86EC2" w:rsidRDefault="00BC6D61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3076A041" w14:textId="77777777" w:rsidR="00525CE5" w:rsidRPr="00E86EC2" w:rsidRDefault="00A731DD" w:rsidP="00525CE5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0A4DD1A7" wp14:editId="6670B574">
                  <wp:extent cx="2567940" cy="2567940"/>
                  <wp:effectExtent l="19050" t="0" r="3810" b="0"/>
                  <wp:docPr id="89" name="Image 89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256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60753292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E00AED0" w14:textId="77777777" w:rsidR="00BC6D61" w:rsidRPr="00E86EC2" w:rsidRDefault="00BC6D61" w:rsidP="00BC6D61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 tablet</w:t>
            </w:r>
          </w:p>
          <w:p w14:paraId="0B3F3AF5" w14:textId="77777777" w:rsidR="0090551B" w:rsidRPr="00E86EC2" w:rsidRDefault="0090551B" w:rsidP="0090551B">
            <w:pPr>
              <w:spacing w:after="0" w:line="240" w:lineRule="auto"/>
              <w:rPr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C570D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887C06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BC6D61" w:rsidRPr="00E86EC2">
              <w:rPr>
                <w:rStyle w:val="Besedilooznabemesta1"/>
                <w:color w:val="auto"/>
                <w:lang w:val="nb-NO"/>
              </w:rPr>
              <w:t>tablica</w:t>
            </w:r>
          </w:p>
          <w:p w14:paraId="2AECFB6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9E9570B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B2205E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Tablet</w:t>
            </w:r>
          </w:p>
          <w:p w14:paraId="334A046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96C85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88FA56A" w14:textId="205A1C24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tablet</w:t>
            </w:r>
          </w:p>
          <w:p w14:paraId="69C9B31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42A5AD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7BD365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tablette</w:t>
            </w:r>
          </w:p>
          <w:p w14:paraId="00DA461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C02A8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2BBFF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tablet</w:t>
            </w:r>
          </w:p>
          <w:p w14:paraId="6470BDB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E6EE17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EAAEC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01402AF7" w14:textId="1D2F00C7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tablet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BD066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AB212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E113E6" w:rsidRPr="00E86EC2">
              <w:rPr>
                <w:rStyle w:val="Besedilooznabemesta1"/>
                <w:color w:val="auto"/>
                <w:lang w:val="nb-NO"/>
              </w:rPr>
              <w:t xml:space="preserve"> Τάμπλετ</w:t>
            </w:r>
          </w:p>
          <w:p w14:paraId="332430B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4ECCA520" w14:textId="77777777" w:rsidR="0090551B" w:rsidRPr="00E86EC2" w:rsidRDefault="0090551B" w:rsidP="0090551B">
      <w:pPr>
        <w:rPr>
          <w:lang w:val="nb-NO"/>
        </w:rPr>
      </w:pPr>
    </w:p>
    <w:p w14:paraId="1BE7ADBB" w14:textId="77777777" w:rsidR="0090551B" w:rsidRPr="00E86EC2" w:rsidRDefault="0090551B" w:rsidP="0090551B">
      <w:pPr>
        <w:rPr>
          <w:lang w:val="nb-NO"/>
        </w:rPr>
      </w:pPr>
    </w:p>
    <w:p w14:paraId="2200ACB6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33FF383E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EEE8A6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704135EF" w14:textId="77777777" w:rsidR="001158C6" w:rsidRPr="00E86EC2" w:rsidRDefault="001158C6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10BF16D3" w14:textId="77777777" w:rsidR="001158C6" w:rsidRPr="00E86EC2" w:rsidRDefault="001158C6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0DDB6004" w14:textId="77777777" w:rsidR="001158C6" w:rsidRPr="00E86EC2" w:rsidRDefault="00A731DD" w:rsidP="001158C6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0CEE0F6A" wp14:editId="23D21B0B">
                  <wp:extent cx="3619500" cy="2171700"/>
                  <wp:effectExtent l="19050" t="0" r="0" b="0"/>
                  <wp:docPr id="90" name="Image 90" descr="Rezultat iskanja slik za taxi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Rezultat iskanja slik za taxi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2D2322D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1D849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 xml:space="preserve"> taxi</w:t>
            </w:r>
          </w:p>
          <w:p w14:paraId="4474FF3B" w14:textId="77777777" w:rsidR="0090551B" w:rsidRPr="00E86EC2" w:rsidRDefault="007C71F2" w:rsidP="0090551B">
            <w:pPr>
              <w:spacing w:after="0" w:line="240" w:lineRule="auto"/>
              <w:rPr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(Am. cab)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705AD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5AC7B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>taksi</w:t>
            </w:r>
          </w:p>
          <w:p w14:paraId="11ACCC3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F1154B1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7FB4E5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Taxi</w:t>
            </w:r>
          </w:p>
          <w:p w14:paraId="3EF8619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C430A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68C2261" w14:textId="44486368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drosje</w:t>
            </w:r>
          </w:p>
          <w:p w14:paraId="590FD2A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33665E7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EAE61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taxi</w:t>
            </w:r>
          </w:p>
          <w:p w14:paraId="5C89C76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B3024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A6BF59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taxi</w:t>
            </w:r>
          </w:p>
          <w:p w14:paraId="4AB8EBA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7A2FAE2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F013C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3D33905C" w14:textId="7DDA0460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taxi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35F5C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23DE9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63204B" w:rsidRPr="00E86EC2">
              <w:rPr>
                <w:rStyle w:val="Besedilooznabemesta1"/>
                <w:color w:val="auto"/>
                <w:lang w:val="nb-NO"/>
              </w:rPr>
              <w:t xml:space="preserve"> Ταξί</w:t>
            </w:r>
          </w:p>
          <w:p w14:paraId="362013C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127F57D1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35A49DA8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A58AABE" w14:textId="77777777" w:rsidR="001158C6" w:rsidRPr="00E86EC2" w:rsidRDefault="001158C6" w:rsidP="0090551B">
            <w:pPr>
              <w:spacing w:after="0" w:line="240" w:lineRule="auto"/>
              <w:rPr>
                <w:noProof/>
                <w:sz w:val="28"/>
                <w:szCs w:val="28"/>
                <w:lang w:val="nb-NO" w:eastAsia="sl-SI"/>
              </w:rPr>
            </w:pPr>
          </w:p>
          <w:p w14:paraId="769B0F3D" w14:textId="77777777" w:rsidR="001158C6" w:rsidRPr="00E86EC2" w:rsidRDefault="00A731DD" w:rsidP="001158C6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4E643E0D" wp14:editId="76AD5661">
                  <wp:extent cx="3070860" cy="2773680"/>
                  <wp:effectExtent l="0" t="0" r="0" b="0"/>
                  <wp:docPr id="91" name="Image 91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77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0E67B036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74111AC" w14:textId="77777777" w:rsidR="00BD1817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 xml:space="preserve"> theatre </w:t>
            </w:r>
          </w:p>
          <w:p w14:paraId="664FAC94" w14:textId="77777777" w:rsidR="0090551B" w:rsidRPr="00E86EC2" w:rsidRDefault="00BD1817" w:rsidP="0090551B">
            <w:pPr>
              <w:spacing w:after="0" w:line="240" w:lineRule="auto"/>
              <w:rPr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(Am. theater)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9C935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CD47D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>gledališče</w:t>
            </w:r>
          </w:p>
          <w:p w14:paraId="2C492D9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6E55B45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ADFC8B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Theater</w:t>
            </w:r>
          </w:p>
          <w:p w14:paraId="362481D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9672D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3BFA7F8" w14:textId="3A1EE861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teater</w:t>
            </w:r>
          </w:p>
          <w:p w14:paraId="1A9BD27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84C4CCB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7EB499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théâtre</w:t>
            </w:r>
          </w:p>
          <w:p w14:paraId="6872484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4B5DE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D5F254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teatro</w:t>
            </w:r>
          </w:p>
          <w:p w14:paraId="462659B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62B1141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22AF1F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34928CD8" w14:textId="6C0BEC8A" w:rsidR="0090551B" w:rsidRPr="00E86EC2" w:rsidRDefault="009E7B60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teatro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31FFB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A2B6FF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63204B" w:rsidRPr="00E86EC2">
              <w:rPr>
                <w:rStyle w:val="Besedilooznabemesta1"/>
                <w:color w:val="auto"/>
                <w:lang w:val="nb-NO"/>
              </w:rPr>
              <w:t xml:space="preserve"> Θέατρο</w:t>
            </w:r>
          </w:p>
          <w:p w14:paraId="0F72120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5D41BB9C" w14:textId="77777777" w:rsidR="0090551B" w:rsidRPr="00E86EC2" w:rsidRDefault="0090551B" w:rsidP="0090551B">
      <w:pPr>
        <w:rPr>
          <w:lang w:val="nb-NO"/>
        </w:rPr>
      </w:pPr>
    </w:p>
    <w:p w14:paraId="3DC73713" w14:textId="77777777" w:rsidR="0090551B" w:rsidRPr="00E86EC2" w:rsidRDefault="0090551B" w:rsidP="0090551B">
      <w:pPr>
        <w:rPr>
          <w:lang w:val="nb-NO"/>
        </w:rPr>
      </w:pPr>
    </w:p>
    <w:p w14:paraId="1E98A0DB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7B90E558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05FB9F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536D17DC" w14:textId="77777777" w:rsidR="001158C6" w:rsidRPr="00E86EC2" w:rsidRDefault="001158C6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1B392D70" w14:textId="77777777" w:rsidR="001158C6" w:rsidRPr="00E86EC2" w:rsidRDefault="00A731DD" w:rsidP="001158C6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72D7C963" wp14:editId="5B55C86F">
                  <wp:extent cx="3429000" cy="2400300"/>
                  <wp:effectExtent l="19050" t="0" r="0" b="0"/>
                  <wp:docPr id="92" name="Image 92" descr="Rezultat iskanja slik za ticke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Rezultat iskanja slik za ticke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26F9B79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0BB620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 xml:space="preserve"> ticket</w:t>
            </w:r>
          </w:p>
          <w:p w14:paraId="2FAB456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91A0F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5D8D2F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>vstopnica</w:t>
            </w:r>
          </w:p>
          <w:p w14:paraId="4A22754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272F3A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505592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Karte, Eintrittskarte., Fahrkarte</w:t>
            </w:r>
          </w:p>
          <w:p w14:paraId="4938F3B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EAC48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82D526" w14:textId="46870AEF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billett </w:t>
            </w:r>
          </w:p>
          <w:p w14:paraId="2337E5A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DA8005E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EF9B39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ticket</w:t>
            </w:r>
          </w:p>
          <w:p w14:paraId="4C6B9FF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E4A72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9EDC75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bilhete</w:t>
            </w:r>
          </w:p>
          <w:p w14:paraId="3204CFE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C8075F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230C3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28993DD4" w14:textId="1C926565" w:rsidR="0090551B" w:rsidRPr="00E86EC2" w:rsidRDefault="00407D5E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biglietto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E5B44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C42AFF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63204B" w:rsidRPr="00E86EC2">
              <w:rPr>
                <w:rStyle w:val="Besedilooznabemesta1"/>
                <w:color w:val="auto"/>
                <w:lang w:val="nb-NO"/>
              </w:rPr>
              <w:t xml:space="preserve"> Εισιτήριο</w:t>
            </w:r>
          </w:p>
          <w:p w14:paraId="4566315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673A022E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3887AE39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3772985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424A540F" w14:textId="77777777" w:rsidR="001158C6" w:rsidRPr="00E86EC2" w:rsidRDefault="00A731DD" w:rsidP="001158C6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04F732B4" wp14:editId="1A60D7D8">
                  <wp:extent cx="2552700" cy="2918460"/>
                  <wp:effectExtent l="19050" t="0" r="0" b="0"/>
                  <wp:docPr id="93" name="Image 93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91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152DFB5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33945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 xml:space="preserve"> toilet</w:t>
            </w:r>
            <w:r w:rsidR="001158C6" w:rsidRPr="00E86EC2">
              <w:rPr>
                <w:rStyle w:val="Besedilooznabemesta1"/>
                <w:color w:val="auto"/>
                <w:lang w:val="nb-NO"/>
              </w:rPr>
              <w:t xml:space="preserve">, </w:t>
            </w:r>
            <w:r w:rsidR="007C71F2" w:rsidRPr="00E86EC2">
              <w:rPr>
                <w:rStyle w:val="Besedilooznabemesta1"/>
                <w:color w:val="auto"/>
                <w:lang w:val="nb-NO"/>
              </w:rPr>
              <w:t>loo</w:t>
            </w:r>
          </w:p>
          <w:p w14:paraId="7DCE2943" w14:textId="77777777" w:rsidR="0090551B" w:rsidRPr="00E86EC2" w:rsidRDefault="007C71F2" w:rsidP="0090551B">
            <w:pPr>
              <w:spacing w:after="0" w:line="240" w:lineRule="auto"/>
              <w:rPr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(Am. bathroom, rest room)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11EBD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F929FA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>stranišče</w:t>
            </w:r>
          </w:p>
          <w:p w14:paraId="6703BB1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224FC2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00EF33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Toilette</w:t>
            </w:r>
          </w:p>
          <w:p w14:paraId="789680C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D7BB7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F3FCEA0" w14:textId="37510EE3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toalett</w:t>
            </w:r>
          </w:p>
          <w:p w14:paraId="3DE6966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3205B0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FEA655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toilettes</w:t>
            </w:r>
          </w:p>
          <w:p w14:paraId="0E3EC08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6BDF1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D5B5BF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casa de banho</w:t>
            </w:r>
          </w:p>
          <w:p w14:paraId="34E3D2F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5C75FD5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B507EC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4A1C2EFF" w14:textId="404E8ADC" w:rsidR="0090551B" w:rsidRPr="00E86EC2" w:rsidRDefault="00407D5E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Bagno/servizi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43C7E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58A58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63204B" w:rsidRPr="00E86EC2">
              <w:rPr>
                <w:rStyle w:val="Besedilooznabemesta1"/>
                <w:color w:val="auto"/>
                <w:lang w:val="nb-NO"/>
              </w:rPr>
              <w:t xml:space="preserve"> Τουαλέτα, Μπάνιο</w:t>
            </w:r>
          </w:p>
          <w:p w14:paraId="20D3509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2CB46A50" w14:textId="77777777" w:rsidR="0090551B" w:rsidRPr="00E86EC2" w:rsidRDefault="0090551B" w:rsidP="0090551B">
      <w:pPr>
        <w:rPr>
          <w:lang w:val="nb-NO"/>
        </w:rPr>
      </w:pPr>
    </w:p>
    <w:p w14:paraId="205F432D" w14:textId="77777777" w:rsidR="0090551B" w:rsidRPr="00E86EC2" w:rsidRDefault="0090551B" w:rsidP="0090551B">
      <w:pPr>
        <w:rPr>
          <w:lang w:val="nb-NO"/>
        </w:rPr>
      </w:pPr>
    </w:p>
    <w:p w14:paraId="01A0CD19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4A5529CD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0E8F0F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5370954F" w14:textId="77777777" w:rsidR="001158C6" w:rsidRPr="00E86EC2" w:rsidRDefault="001158C6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211CE6C8" w14:textId="77777777" w:rsidR="001158C6" w:rsidRPr="00E86EC2" w:rsidRDefault="001158C6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6CCE582D" w14:textId="77777777" w:rsidR="001158C6" w:rsidRPr="00E86EC2" w:rsidRDefault="001158C6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4319A82A" w14:textId="77777777" w:rsidR="001158C6" w:rsidRPr="00E86EC2" w:rsidRDefault="00A731DD" w:rsidP="001158C6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104532A4" wp14:editId="49B487C2">
                  <wp:extent cx="3261360" cy="1577340"/>
                  <wp:effectExtent l="19050" t="0" r="0" b="0"/>
                  <wp:docPr id="94" name="Image 94" descr="Rezultat iskanja slik za toothbrus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Rezultat iskanja slik za toothbrus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157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5534B90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0316F7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 xml:space="preserve"> toothbrush</w:t>
            </w:r>
          </w:p>
          <w:p w14:paraId="438D375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8FDC2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8FE2AD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>zobna ščetka</w:t>
            </w:r>
          </w:p>
          <w:p w14:paraId="49BF914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FEFE7EA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2AB9E9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Zahnbürste</w:t>
            </w:r>
          </w:p>
          <w:p w14:paraId="6CEF8DD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20AD5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9A7E78F" w14:textId="37DB4A6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tannbørste</w:t>
            </w:r>
          </w:p>
          <w:p w14:paraId="296B2ED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862CF35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1A0A34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brosse à dents</w:t>
            </w:r>
          </w:p>
          <w:p w14:paraId="0AA46EC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3B750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1068379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escova de dentes</w:t>
            </w:r>
          </w:p>
          <w:p w14:paraId="31EE91F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D6F0E3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1B3DE3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1C62075B" w14:textId="299A03EB" w:rsidR="0090551B" w:rsidRPr="00E86EC2" w:rsidRDefault="00407D5E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spazzolino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C0FA4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14DABC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814154" w:rsidRPr="00E86EC2">
              <w:rPr>
                <w:rStyle w:val="Besedilooznabemesta1"/>
                <w:color w:val="auto"/>
                <w:lang w:val="nb-NO"/>
              </w:rPr>
              <w:t xml:space="preserve"> Οδοντόβουρτσα</w:t>
            </w:r>
          </w:p>
          <w:p w14:paraId="5BC3465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58802E50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18574729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87D9C09" w14:textId="77777777" w:rsidR="001158C6" w:rsidRPr="00E86EC2" w:rsidRDefault="001158C6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15D7F178" w14:textId="77777777" w:rsidR="001158C6" w:rsidRPr="00E86EC2" w:rsidRDefault="00A731DD" w:rsidP="001158C6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2DC8F093" wp14:editId="10C1FBBD">
                  <wp:extent cx="2247900" cy="2750820"/>
                  <wp:effectExtent l="19050" t="0" r="0" b="0"/>
                  <wp:docPr id="95" name="Image 95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75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227F9CDD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751BD1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 xml:space="preserve"> towel</w:t>
            </w:r>
          </w:p>
          <w:p w14:paraId="45CF38D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C3D5F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F41A0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>brisača</w:t>
            </w:r>
          </w:p>
          <w:p w14:paraId="379677D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EAA14B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4B1A18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Handtuch</w:t>
            </w:r>
          </w:p>
          <w:p w14:paraId="7D8D95D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B98FD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CF7947" w14:textId="5403E839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hånkle</w:t>
            </w:r>
          </w:p>
          <w:p w14:paraId="2A6C7AA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7214E96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DE86A5E" w14:textId="77777777" w:rsidR="00F221A1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serviette</w:t>
            </w:r>
          </w:p>
          <w:p w14:paraId="58458E7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77178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6CDE3D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toalha</w:t>
            </w:r>
          </w:p>
          <w:p w14:paraId="73AA94A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72AD472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74B43F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0D7B97C7" w14:textId="5DC66BE6" w:rsidR="0090551B" w:rsidRPr="00E86EC2" w:rsidRDefault="00407D5E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asciugamano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7A6B7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7A44B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3879CA" w:rsidRPr="00E86EC2">
              <w:rPr>
                <w:rStyle w:val="Besedilooznabemesta1"/>
                <w:color w:val="auto"/>
                <w:lang w:val="nb-NO"/>
              </w:rPr>
              <w:t xml:space="preserve"> Πετσέτα</w:t>
            </w:r>
          </w:p>
          <w:p w14:paraId="15AC1EE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1124E04D" w14:textId="77777777" w:rsidR="0090551B" w:rsidRPr="00E86EC2" w:rsidRDefault="0090551B" w:rsidP="0090551B">
      <w:pPr>
        <w:rPr>
          <w:lang w:val="nb-NO"/>
        </w:rPr>
      </w:pPr>
    </w:p>
    <w:p w14:paraId="4EBD9701" w14:textId="77777777" w:rsidR="0090551B" w:rsidRPr="00E86EC2" w:rsidRDefault="0090551B" w:rsidP="0090551B">
      <w:pPr>
        <w:rPr>
          <w:lang w:val="nb-NO"/>
        </w:rPr>
      </w:pPr>
    </w:p>
    <w:p w14:paraId="5A56E192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6756B283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2188092" w14:textId="77777777" w:rsidR="001158C6" w:rsidRPr="00E86EC2" w:rsidRDefault="001158C6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11093569" w14:textId="77777777" w:rsidR="00447D03" w:rsidRPr="00E86EC2" w:rsidRDefault="00447D03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2952C4DA" w14:textId="77777777" w:rsidR="001158C6" w:rsidRPr="00E86EC2" w:rsidRDefault="00A731DD" w:rsidP="001158C6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7CE34E4F" wp14:editId="374025EF">
                  <wp:extent cx="3352800" cy="2758440"/>
                  <wp:effectExtent l="19050" t="0" r="0" b="0"/>
                  <wp:docPr id="96" name="Image 96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75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33421CB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40B4B3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 xml:space="preserve"> town hall</w:t>
            </w:r>
            <w:r w:rsidR="001158C6" w:rsidRPr="00E86EC2">
              <w:rPr>
                <w:rStyle w:val="Besedilooznabemesta1"/>
                <w:color w:val="auto"/>
                <w:lang w:val="nb-NO"/>
              </w:rPr>
              <w:t>, city hall</w:t>
            </w:r>
          </w:p>
          <w:p w14:paraId="40507D7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E99F2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F8ACCF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>mestna hiša</w:t>
            </w:r>
          </w:p>
          <w:p w14:paraId="2AE5217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5399E27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535DD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>Rathaus</w:t>
            </w:r>
          </w:p>
          <w:p w14:paraId="3B43A2A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C488B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BD7AFF" w14:textId="1DED94E1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rådhus</w:t>
            </w:r>
          </w:p>
          <w:p w14:paraId="22244A0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18F252E4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E75184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mairie</w:t>
            </w:r>
          </w:p>
          <w:p w14:paraId="1D3255E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15882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815443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Câmara Municipal</w:t>
            </w:r>
          </w:p>
          <w:p w14:paraId="12E5E79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E412FDD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362AFC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1BFEFD14" w14:textId="41DC4957" w:rsidR="0090551B" w:rsidRPr="00E86EC2" w:rsidRDefault="00407D5E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municipio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3FA52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B0C96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3879CA" w:rsidRPr="00E86EC2">
              <w:rPr>
                <w:rStyle w:val="Besedilooznabemesta1"/>
                <w:color w:val="auto"/>
                <w:lang w:val="nb-NO"/>
              </w:rPr>
              <w:t xml:space="preserve"> Δημαρχείο</w:t>
            </w:r>
          </w:p>
          <w:p w14:paraId="4D2B394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75D5E74E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7"/>
        <w:gridCol w:w="659"/>
        <w:gridCol w:w="2888"/>
      </w:tblGrid>
      <w:tr w:rsidR="0090551B" w:rsidRPr="00E86EC2" w14:paraId="257ED45A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A179A1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66803143" w14:textId="77777777" w:rsidR="00447D03" w:rsidRPr="00E86EC2" w:rsidRDefault="00447D03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5EEEB24D" w14:textId="77777777" w:rsidR="00447D03" w:rsidRPr="00E86EC2" w:rsidRDefault="00447D03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063B2172" w14:textId="77777777" w:rsidR="00447D03" w:rsidRPr="00E86EC2" w:rsidRDefault="00A731DD" w:rsidP="00447D03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32FC17C5" wp14:editId="0C28A128">
                  <wp:extent cx="3886200" cy="2065020"/>
                  <wp:effectExtent l="19050" t="0" r="0" b="0"/>
                  <wp:docPr id="97" name="Image 97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06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271D0A07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A5548B" w14:textId="77777777" w:rsidR="0090551B" w:rsidRPr="00E86EC2" w:rsidRDefault="0090551B" w:rsidP="0090551B">
            <w:pPr>
              <w:spacing w:after="0" w:line="240" w:lineRule="auto"/>
              <w:rPr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 xml:space="preserve"> train station, railway station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A915C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B5B02F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>železniška postaja</w:t>
            </w:r>
          </w:p>
          <w:p w14:paraId="4C34F80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AB1A7A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016795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Bahnhof</w:t>
            </w:r>
          </w:p>
          <w:p w14:paraId="1939234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0AD7C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B057CC1" w14:textId="05D2D9E3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togstasjon</w:t>
            </w:r>
          </w:p>
          <w:p w14:paraId="1C8FFB8A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5F86741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7ADA8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gare (ferroviaire)</w:t>
            </w:r>
          </w:p>
          <w:p w14:paraId="401DA9A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036D2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7801F95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Estação de comboios </w:t>
            </w:r>
          </w:p>
          <w:p w14:paraId="29484E8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B9900F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59E11E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0C21132D" w14:textId="4B425201" w:rsidR="0090551B" w:rsidRPr="00E86EC2" w:rsidRDefault="00407D5E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Stazione dei treni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E9536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13271A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3C73EB" w:rsidRPr="00E86EC2">
              <w:rPr>
                <w:rStyle w:val="Besedilooznabemesta1"/>
                <w:color w:val="auto"/>
                <w:lang w:val="nb-NO"/>
              </w:rPr>
              <w:t xml:space="preserve"> Σταθμός Τρένου</w:t>
            </w:r>
          </w:p>
          <w:p w14:paraId="373E499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67C5D90B" w14:textId="77777777" w:rsidR="0090551B" w:rsidRPr="00E86EC2" w:rsidRDefault="0090551B" w:rsidP="0090551B">
      <w:pPr>
        <w:rPr>
          <w:lang w:val="nb-NO"/>
        </w:rPr>
      </w:pPr>
    </w:p>
    <w:p w14:paraId="2C245D87" w14:textId="77777777" w:rsidR="0090551B" w:rsidRPr="00E86EC2" w:rsidRDefault="0090551B" w:rsidP="0090551B">
      <w:pPr>
        <w:rPr>
          <w:lang w:val="nb-NO"/>
        </w:rPr>
      </w:pPr>
    </w:p>
    <w:p w14:paraId="0A24D86A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5EC14236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28F223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08206B4E" w14:textId="77777777" w:rsidR="00447D03" w:rsidRPr="00E86EC2" w:rsidRDefault="00A731DD" w:rsidP="00447D03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0DBB450A" wp14:editId="64544B60">
                  <wp:extent cx="3314700" cy="2750820"/>
                  <wp:effectExtent l="19050" t="0" r="0" b="0"/>
                  <wp:docPr id="98" name="Image 98" descr="Rezultat iskanja slik za underground sig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Rezultat iskanja slik za underground sig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75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4AF6CF8F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715F845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 xml:space="preserve"> underground</w:t>
            </w:r>
            <w:r w:rsidR="00447D03" w:rsidRPr="00E86EC2">
              <w:rPr>
                <w:rStyle w:val="Besedilooznabemesta1"/>
                <w:color w:val="auto"/>
                <w:lang w:val="nb-NO"/>
              </w:rPr>
              <w:t xml:space="preserve">, </w:t>
            </w:r>
            <w:r w:rsidR="007C71F2" w:rsidRPr="00E86EC2">
              <w:rPr>
                <w:rStyle w:val="Besedilooznabemesta1"/>
                <w:color w:val="auto"/>
                <w:lang w:val="nb-NO"/>
              </w:rPr>
              <w:t xml:space="preserve">tube, </w:t>
            </w:r>
            <w:r w:rsidR="00447D03" w:rsidRPr="00E86EC2">
              <w:rPr>
                <w:rStyle w:val="Besedilooznabemesta1"/>
                <w:color w:val="auto"/>
                <w:lang w:val="nb-NO"/>
              </w:rPr>
              <w:t xml:space="preserve">metro 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>(Am. subway)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E2430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33880A" w14:textId="77777777" w:rsidR="0090551B" w:rsidRPr="00E86EC2" w:rsidRDefault="0090551B" w:rsidP="0090551B">
            <w:pPr>
              <w:spacing w:after="0" w:line="240" w:lineRule="auto"/>
              <w:rPr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 xml:space="preserve">podzemna železnica </w:t>
            </w:r>
          </w:p>
        </w:tc>
      </w:tr>
      <w:tr w:rsidR="0090551B" w:rsidRPr="00E86EC2" w14:paraId="5184AA4D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985785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U-Bahn</w:t>
            </w:r>
          </w:p>
          <w:p w14:paraId="10658D5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EB712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60FABA" w14:textId="0514B41E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undergrund</w:t>
            </w:r>
          </w:p>
          <w:p w14:paraId="4C7F7A5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7FBC14B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986383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métro</w:t>
            </w:r>
          </w:p>
          <w:p w14:paraId="5D288E6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EC8E4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91B8A8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Metropolotano / Metro</w:t>
            </w:r>
          </w:p>
          <w:p w14:paraId="409ED26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4C82352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033335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474542F5" w14:textId="15940445" w:rsidR="0090551B" w:rsidRPr="00E86EC2" w:rsidRDefault="00826ED6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metropolitana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268D3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D055C6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3C73EB" w:rsidRPr="00E86EC2">
              <w:rPr>
                <w:rStyle w:val="Besedilooznabemesta1"/>
                <w:color w:val="auto"/>
                <w:lang w:val="nb-NO"/>
              </w:rPr>
              <w:t xml:space="preserve"> Μετρό</w:t>
            </w:r>
          </w:p>
          <w:p w14:paraId="41B62C2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0CFFA3C9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4A77F452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63B02D4" w14:textId="77777777" w:rsidR="0090551B" w:rsidRPr="00E86EC2" w:rsidRDefault="0090551B" w:rsidP="0090551B">
            <w:pPr>
              <w:spacing w:after="0" w:line="240" w:lineRule="auto"/>
              <w:rPr>
                <w:noProof/>
                <w:sz w:val="28"/>
                <w:szCs w:val="28"/>
                <w:lang w:val="nb-NO" w:eastAsia="sl-SI"/>
              </w:rPr>
            </w:pPr>
          </w:p>
          <w:p w14:paraId="60E84A51" w14:textId="77777777" w:rsidR="00447D03" w:rsidRPr="00E86EC2" w:rsidRDefault="00A731DD" w:rsidP="00447D03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10DC8B4D" wp14:editId="77D8D240">
                  <wp:extent cx="3124200" cy="2750820"/>
                  <wp:effectExtent l="19050" t="0" r="0" b="0"/>
                  <wp:docPr id="99" name="Image 99" descr="Rezultat iskanja slik za umbrell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Rezultat iskanja slik za umbrell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750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25A2A1B2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6E4C10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 xml:space="preserve"> umbrella</w:t>
            </w:r>
          </w:p>
          <w:p w14:paraId="40CE488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C1C10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1817A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>dežnik</w:t>
            </w:r>
          </w:p>
          <w:p w14:paraId="2F4FDB7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32FAD622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B21F81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Regenschirm</w:t>
            </w:r>
          </w:p>
          <w:p w14:paraId="1138513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8FAAE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A9D360A" w14:textId="39E4196F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paraply</w:t>
            </w:r>
          </w:p>
          <w:p w14:paraId="7C2F05B4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D0C95AD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BF5A70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parapluie</w:t>
            </w:r>
          </w:p>
          <w:p w14:paraId="7A16693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D099A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5A4BBE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guarda-chuva</w:t>
            </w:r>
          </w:p>
          <w:p w14:paraId="1BC91A8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9E86279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6D6CA6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691F2F2C" w14:textId="1C6548B4" w:rsidR="0090551B" w:rsidRPr="00E86EC2" w:rsidRDefault="009F506A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ombrello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C61AAC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9E2C2C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3C73EB" w:rsidRPr="00E86EC2">
              <w:rPr>
                <w:rStyle w:val="Besedilooznabemesta1"/>
                <w:color w:val="auto"/>
                <w:lang w:val="nb-NO"/>
              </w:rPr>
              <w:t xml:space="preserve"> Ομπρέλα</w:t>
            </w:r>
          </w:p>
          <w:p w14:paraId="0B56543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331675CE" w14:textId="77777777" w:rsidR="0090551B" w:rsidRPr="00E86EC2" w:rsidRDefault="0090551B" w:rsidP="0090551B">
      <w:pPr>
        <w:rPr>
          <w:lang w:val="nb-NO"/>
        </w:rPr>
      </w:pPr>
    </w:p>
    <w:p w14:paraId="7FB21C00" w14:textId="77777777" w:rsidR="0090551B" w:rsidRPr="00E86EC2" w:rsidRDefault="0090551B" w:rsidP="0090551B">
      <w:pPr>
        <w:rPr>
          <w:lang w:val="nb-NO"/>
        </w:rPr>
      </w:pPr>
    </w:p>
    <w:p w14:paraId="6EE926BB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75EC8D77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17FC22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1D483381" w14:textId="77777777" w:rsidR="00447D03" w:rsidRPr="00E86EC2" w:rsidRDefault="00A731DD" w:rsidP="00447D03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5406D3D1" wp14:editId="24F8C86D">
                  <wp:extent cx="3070860" cy="2697480"/>
                  <wp:effectExtent l="19050" t="0" r="0" b="0"/>
                  <wp:docPr id="100" name="Image 100" descr="Rezultat iskanja slik za walle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Rezultat iskanja slik za walle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269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1ED534F2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EFBFD04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7C71F2" w:rsidRPr="00E86EC2">
              <w:rPr>
                <w:rStyle w:val="Besedilooznabemesta1"/>
                <w:color w:val="auto"/>
                <w:lang w:val="nb-NO"/>
              </w:rPr>
              <w:t xml:space="preserve"> wallet</w:t>
            </w:r>
          </w:p>
          <w:p w14:paraId="7426382D" w14:textId="77777777" w:rsidR="0090551B" w:rsidRPr="00E86EC2" w:rsidRDefault="007C71F2" w:rsidP="0090551B">
            <w:pPr>
              <w:spacing w:after="0" w:line="240" w:lineRule="auto"/>
              <w:rPr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(Am. billfold)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45F94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780377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>denarnica</w:t>
            </w:r>
          </w:p>
          <w:p w14:paraId="73299F67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674F549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5CEB92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Portemonnaie</w:t>
            </w:r>
          </w:p>
          <w:p w14:paraId="2BC6411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BAFAE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3391017" w14:textId="27FAEBA5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lommebok</w:t>
            </w:r>
          </w:p>
          <w:p w14:paraId="6F2B32F8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47454731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96D38D6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portefeuille</w:t>
            </w:r>
          </w:p>
          <w:p w14:paraId="1E2A5FF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B0EBC9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52626C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carteira</w:t>
            </w:r>
          </w:p>
          <w:p w14:paraId="0396B25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69C3748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7C8FF7D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04FE2C57" w14:textId="098A2465" w:rsidR="0090551B" w:rsidRPr="00E86EC2" w:rsidRDefault="009F506A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portafoglio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F7B57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AFA328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3C73EB" w:rsidRPr="00E86EC2">
              <w:rPr>
                <w:rStyle w:val="Besedilooznabemesta1"/>
                <w:color w:val="auto"/>
                <w:lang w:val="nb-NO"/>
              </w:rPr>
              <w:t xml:space="preserve"> Πορτοφόλι</w:t>
            </w:r>
          </w:p>
          <w:p w14:paraId="5B70849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32017A22" w14:textId="77777777" w:rsidR="0090551B" w:rsidRPr="00E86EC2" w:rsidRDefault="0090551B" w:rsidP="0090551B">
      <w:pPr>
        <w:rPr>
          <w:lang w:val="nb-N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659"/>
        <w:gridCol w:w="2800"/>
      </w:tblGrid>
      <w:tr w:rsidR="0090551B" w:rsidRPr="00E86EC2" w14:paraId="24E4AC48" w14:textId="77777777" w:rsidTr="0090551B">
        <w:trPr>
          <w:trHeight w:val="5068"/>
          <w:jc w:val="center"/>
        </w:trPr>
        <w:tc>
          <w:tcPr>
            <w:tcW w:w="622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DB72DE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776A23E1" w14:textId="77777777" w:rsidR="00447D03" w:rsidRPr="00E86EC2" w:rsidRDefault="00447D03" w:rsidP="0090551B">
            <w:pPr>
              <w:spacing w:after="0" w:line="240" w:lineRule="auto"/>
              <w:rPr>
                <w:noProof/>
                <w:lang w:val="nb-NO" w:eastAsia="sl-SI"/>
              </w:rPr>
            </w:pPr>
          </w:p>
          <w:p w14:paraId="3DEF6AE5" w14:textId="77777777" w:rsidR="00447D03" w:rsidRPr="00E86EC2" w:rsidRDefault="00A731DD" w:rsidP="00447D03">
            <w:pPr>
              <w:spacing w:after="0" w:line="240" w:lineRule="auto"/>
              <w:jc w:val="center"/>
              <w:rPr>
                <w:noProof/>
                <w:lang w:val="nb-NO"/>
              </w:rPr>
            </w:pP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772DCCB8" wp14:editId="3313A7DB">
                  <wp:extent cx="914400" cy="2621280"/>
                  <wp:effectExtent l="19050" t="0" r="0" b="0"/>
                  <wp:docPr id="101" name="Image 101" descr="Rezultat iskanja slik za wat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Rezultat iskanja slik za wat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62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47D03" w:rsidRPr="00E86EC2">
              <w:rPr>
                <w:lang w:val="nb-NO"/>
              </w:rPr>
              <w:t xml:space="preserve"> </w:t>
            </w:r>
            <w:r w:rsidRPr="00E86EC2">
              <w:rPr>
                <w:noProof/>
                <w:lang w:val="nb-NO" w:eastAsia="el-GR"/>
              </w:rPr>
              <w:drawing>
                <wp:inline distT="0" distB="0" distL="0" distR="0" wp14:anchorId="141B3D86" wp14:editId="741403A9">
                  <wp:extent cx="2362200" cy="2362200"/>
                  <wp:effectExtent l="19050" t="0" r="0" b="0"/>
                  <wp:docPr id="102" name="Image 102" descr="Rezultat iskanja slik za wat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Rezultat iskanja slik za wat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51B" w:rsidRPr="00E86EC2" w14:paraId="0C633CB0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3B21EDE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English: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 xml:space="preserve"> water</w:t>
            </w:r>
          </w:p>
          <w:p w14:paraId="13572D40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6FBACF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35E4068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 xml:space="preserve">Slovene: </w:t>
            </w:r>
            <w:r w:rsidR="00BD1817" w:rsidRPr="00E86EC2">
              <w:rPr>
                <w:rStyle w:val="Besedilooznabemesta1"/>
                <w:color w:val="auto"/>
                <w:lang w:val="nb-NO"/>
              </w:rPr>
              <w:t>voda</w:t>
            </w:r>
          </w:p>
          <w:p w14:paraId="31D9D23D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5AC7B8EC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61BED33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German:</w:t>
            </w:r>
            <w:r w:rsidR="000E34E6" w:rsidRPr="00E86EC2">
              <w:rPr>
                <w:rStyle w:val="Besedilooznabemesta1"/>
                <w:color w:val="auto"/>
                <w:lang w:val="nb-NO"/>
              </w:rPr>
              <w:t xml:space="preserve"> Wasser</w:t>
            </w:r>
          </w:p>
          <w:p w14:paraId="08679F63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5A54F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67B0DFB" w14:textId="529D2306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Norwegian:</w:t>
            </w:r>
            <w:r w:rsidR="001B45AA">
              <w:rPr>
                <w:rStyle w:val="Besedilooznabemesta1"/>
                <w:color w:val="auto"/>
                <w:lang w:val="nb-NO"/>
              </w:rPr>
              <w:t xml:space="preserve"> vann</w:t>
            </w:r>
          </w:p>
          <w:p w14:paraId="79D42621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28E153DD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B0E162B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French:</w:t>
            </w:r>
            <w:r w:rsidR="00F221A1" w:rsidRPr="00E86EC2">
              <w:rPr>
                <w:rStyle w:val="Besedilooznabemesta1"/>
                <w:color w:val="auto"/>
                <w:lang w:val="nb-NO"/>
              </w:rPr>
              <w:t xml:space="preserve"> eau</w:t>
            </w:r>
          </w:p>
          <w:p w14:paraId="267540B2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3FB4AB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602F350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Portuguese:</w:t>
            </w:r>
            <w:r w:rsidR="003F3548" w:rsidRPr="00E86EC2">
              <w:rPr>
                <w:rStyle w:val="Besedilooznabemesta1"/>
                <w:color w:val="auto"/>
                <w:lang w:val="nb-NO"/>
              </w:rPr>
              <w:t xml:space="preserve"> água</w:t>
            </w:r>
          </w:p>
          <w:p w14:paraId="4A3D332E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  <w:tr w:rsidR="0090551B" w:rsidRPr="00E86EC2" w14:paraId="0511C085" w14:textId="77777777" w:rsidTr="0090551B">
        <w:trPr>
          <w:trHeight w:val="900"/>
          <w:jc w:val="center"/>
        </w:trPr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75B0B31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Italian:</w:t>
            </w:r>
          </w:p>
          <w:p w14:paraId="2AC942B3" w14:textId="31D81621" w:rsidR="0090551B" w:rsidRPr="00E86EC2" w:rsidRDefault="009F506A" w:rsidP="0090551B">
            <w:pPr>
              <w:spacing w:after="0" w:line="240" w:lineRule="auto"/>
              <w:rPr>
                <w:noProof/>
                <w:lang w:val="nb-NO"/>
              </w:rPr>
            </w:pPr>
            <w:r>
              <w:rPr>
                <w:noProof/>
              </w:rPr>
              <w:t>acqua</w:t>
            </w:r>
            <w:bookmarkStart w:id="0" w:name="_GoBack"/>
            <w:bookmarkEnd w:id="0"/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109616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55A814A" w14:textId="77777777" w:rsidR="0090551B" w:rsidRPr="00E86EC2" w:rsidRDefault="0090551B" w:rsidP="0090551B">
            <w:pPr>
              <w:spacing w:after="0" w:line="240" w:lineRule="auto"/>
              <w:rPr>
                <w:rStyle w:val="Besedilooznabemesta1"/>
                <w:color w:val="auto"/>
                <w:lang w:val="nb-NO"/>
              </w:rPr>
            </w:pPr>
            <w:r w:rsidRPr="00E86EC2">
              <w:rPr>
                <w:rStyle w:val="Besedilooznabemesta1"/>
                <w:color w:val="auto"/>
                <w:lang w:val="nb-NO"/>
              </w:rPr>
              <w:t>Greek:</w:t>
            </w:r>
            <w:r w:rsidR="003C73EB" w:rsidRPr="00E86EC2">
              <w:rPr>
                <w:rStyle w:val="Besedilooznabemesta1"/>
                <w:color w:val="auto"/>
                <w:lang w:val="nb-NO"/>
              </w:rPr>
              <w:t xml:space="preserve"> Νερό</w:t>
            </w:r>
          </w:p>
          <w:p w14:paraId="3C1ECFAC" w14:textId="77777777" w:rsidR="0090551B" w:rsidRPr="00E86EC2" w:rsidRDefault="0090551B" w:rsidP="0090551B">
            <w:pPr>
              <w:spacing w:after="0" w:line="240" w:lineRule="auto"/>
              <w:rPr>
                <w:noProof/>
                <w:lang w:val="nb-NO"/>
              </w:rPr>
            </w:pPr>
          </w:p>
        </w:tc>
      </w:tr>
    </w:tbl>
    <w:p w14:paraId="1513694A" w14:textId="77777777" w:rsidR="0090551B" w:rsidRPr="00E86EC2" w:rsidRDefault="0090551B" w:rsidP="0090551B">
      <w:pPr>
        <w:rPr>
          <w:lang w:val="nb-NO"/>
        </w:rPr>
      </w:pPr>
    </w:p>
    <w:p w14:paraId="24BAED7D" w14:textId="77777777" w:rsidR="0090551B" w:rsidRPr="00E86EC2" w:rsidRDefault="0090551B" w:rsidP="0090551B">
      <w:pPr>
        <w:rPr>
          <w:lang w:val="nb-NO"/>
        </w:rPr>
      </w:pPr>
    </w:p>
    <w:p w14:paraId="32359154" w14:textId="77777777" w:rsidR="00574BB0" w:rsidRPr="00E86EC2" w:rsidRDefault="00574BB0" w:rsidP="0090551B">
      <w:pPr>
        <w:rPr>
          <w:lang w:val="nb-NO"/>
        </w:rPr>
      </w:pPr>
    </w:p>
    <w:p w14:paraId="4C1510D7" w14:textId="77777777" w:rsidR="00574BB0" w:rsidRPr="00E86EC2" w:rsidRDefault="00574BB0" w:rsidP="0090551B">
      <w:pPr>
        <w:rPr>
          <w:lang w:val="nb-NO"/>
        </w:rPr>
      </w:pPr>
    </w:p>
    <w:p w14:paraId="5F33F354" w14:textId="77777777" w:rsidR="005035F8" w:rsidRPr="00E86EC2" w:rsidRDefault="005035F8" w:rsidP="0090551B">
      <w:pPr>
        <w:rPr>
          <w:lang w:val="nb-NO"/>
        </w:rPr>
      </w:pPr>
    </w:p>
    <w:p w14:paraId="670AB495" w14:textId="77777777" w:rsidR="005035F8" w:rsidRPr="00E86EC2" w:rsidRDefault="005035F8" w:rsidP="0090551B">
      <w:pPr>
        <w:rPr>
          <w:lang w:val="nb-NO"/>
        </w:rPr>
      </w:pPr>
    </w:p>
    <w:p w14:paraId="20BE9485" w14:textId="77777777" w:rsidR="005035F8" w:rsidRPr="00E86EC2" w:rsidRDefault="005035F8" w:rsidP="0090551B">
      <w:pPr>
        <w:rPr>
          <w:lang w:val="nb-NO"/>
        </w:rPr>
      </w:pPr>
    </w:p>
    <w:p w14:paraId="4A54645E" w14:textId="77777777" w:rsidR="00574BB0" w:rsidRPr="00E86EC2" w:rsidRDefault="00A731DD" w:rsidP="0090551B">
      <w:pPr>
        <w:rPr>
          <w:lang w:val="nb-NO"/>
        </w:rPr>
      </w:pPr>
      <w:r w:rsidRPr="00E86EC2">
        <w:rPr>
          <w:noProof/>
          <w:lang w:val="nb-NO" w:eastAsia="el-GR"/>
        </w:rPr>
        <w:drawing>
          <wp:inline distT="0" distB="0" distL="0" distR="0" wp14:anchorId="3EDD5D43" wp14:editId="4D4F9859">
            <wp:extent cx="4640580" cy="1021080"/>
            <wp:effectExtent l="19050" t="0" r="7620" b="0"/>
            <wp:docPr id="103" name="Image 103" descr="erazmu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erazmus-2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9B50E1" w14:textId="77777777" w:rsidR="00574BB0" w:rsidRPr="00E86EC2" w:rsidRDefault="00574BB0" w:rsidP="0090551B">
      <w:pPr>
        <w:rPr>
          <w:sz w:val="24"/>
          <w:szCs w:val="24"/>
          <w:lang w:val="nb-NO"/>
        </w:rPr>
      </w:pPr>
    </w:p>
    <w:p w14:paraId="3B7A7C57" w14:textId="77777777" w:rsidR="005035F8" w:rsidRPr="00E86EC2" w:rsidRDefault="005035F8" w:rsidP="0090551B">
      <w:pPr>
        <w:rPr>
          <w:color w:val="000000"/>
          <w:sz w:val="24"/>
          <w:szCs w:val="24"/>
          <w:lang w:val="nb-NO"/>
        </w:rPr>
      </w:pPr>
    </w:p>
    <w:p w14:paraId="6500DCB6" w14:textId="77777777" w:rsidR="005035F8" w:rsidRPr="00E86EC2" w:rsidRDefault="005035F8" w:rsidP="0090551B">
      <w:pPr>
        <w:rPr>
          <w:color w:val="000000"/>
          <w:sz w:val="24"/>
          <w:szCs w:val="24"/>
          <w:lang w:val="nb-NO"/>
        </w:rPr>
      </w:pPr>
    </w:p>
    <w:p w14:paraId="6D201A6A" w14:textId="77777777" w:rsidR="00574BB0" w:rsidRPr="00E86EC2" w:rsidRDefault="00574BB0" w:rsidP="0090551B">
      <w:pPr>
        <w:rPr>
          <w:sz w:val="24"/>
          <w:szCs w:val="24"/>
          <w:lang w:val="nb-NO"/>
        </w:rPr>
      </w:pPr>
      <w:r w:rsidRPr="00E86EC2">
        <w:rPr>
          <w:color w:val="000000"/>
          <w:sz w:val="24"/>
          <w:szCs w:val="24"/>
          <w:lang w:val="nb-NO"/>
        </w:rPr>
        <w:t>“</w:t>
      </w:r>
      <w:r w:rsidRPr="00E86EC2">
        <w:rPr>
          <w:rStyle w:val="Poudarek"/>
          <w:color w:val="000000"/>
          <w:sz w:val="24"/>
          <w:szCs w:val="24"/>
          <w:lang w:val="nb-NO"/>
        </w:rPr>
        <w:t>This project has been funded with support from the European Commission. This publication [communication] reflects the views only of the author, and the Commission cannot be held responsible for any use which may be made of the information contained therein.</w:t>
      </w:r>
      <w:r w:rsidRPr="00E86EC2">
        <w:rPr>
          <w:color w:val="000000"/>
          <w:sz w:val="24"/>
          <w:szCs w:val="24"/>
          <w:lang w:val="nb-NO"/>
        </w:rPr>
        <w:t>”</w:t>
      </w:r>
    </w:p>
    <w:p w14:paraId="03A24EB8" w14:textId="77777777" w:rsidR="0090551B" w:rsidRPr="00E86EC2" w:rsidRDefault="0090551B" w:rsidP="0090551B">
      <w:pPr>
        <w:rPr>
          <w:sz w:val="24"/>
          <w:szCs w:val="24"/>
          <w:lang w:val="nb-NO"/>
        </w:rPr>
      </w:pPr>
    </w:p>
    <w:p w14:paraId="04B2A637" w14:textId="77777777" w:rsidR="005035F8" w:rsidRPr="00E86EC2" w:rsidRDefault="005035F8" w:rsidP="0090551B">
      <w:pPr>
        <w:rPr>
          <w:sz w:val="24"/>
          <w:szCs w:val="24"/>
          <w:lang w:val="nb-NO"/>
        </w:rPr>
      </w:pPr>
    </w:p>
    <w:p w14:paraId="549F3664" w14:textId="77777777" w:rsidR="005035F8" w:rsidRPr="00E86EC2" w:rsidRDefault="005035F8" w:rsidP="0090551B">
      <w:pPr>
        <w:rPr>
          <w:sz w:val="24"/>
          <w:szCs w:val="24"/>
          <w:lang w:val="nb-NO"/>
        </w:rPr>
      </w:pPr>
    </w:p>
    <w:p w14:paraId="7AF66CD2" w14:textId="77777777" w:rsidR="005035F8" w:rsidRPr="00E86EC2" w:rsidRDefault="005035F8" w:rsidP="0090551B">
      <w:pPr>
        <w:rPr>
          <w:sz w:val="24"/>
          <w:szCs w:val="24"/>
          <w:lang w:val="nb-NO"/>
        </w:rPr>
      </w:pPr>
    </w:p>
    <w:p w14:paraId="5AB9B3F7" w14:textId="77777777" w:rsidR="005035F8" w:rsidRPr="00E86EC2" w:rsidRDefault="005035F8" w:rsidP="0090551B">
      <w:pPr>
        <w:rPr>
          <w:sz w:val="24"/>
          <w:szCs w:val="24"/>
          <w:lang w:val="nb-NO"/>
        </w:rPr>
      </w:pPr>
    </w:p>
    <w:p w14:paraId="2139F85A" w14:textId="77777777" w:rsidR="005035F8" w:rsidRPr="00E86EC2" w:rsidRDefault="005035F8" w:rsidP="0090551B">
      <w:pPr>
        <w:rPr>
          <w:sz w:val="24"/>
          <w:szCs w:val="24"/>
          <w:lang w:val="nb-NO"/>
        </w:rPr>
      </w:pPr>
      <w:r w:rsidRPr="00E86EC2">
        <w:rPr>
          <w:sz w:val="24"/>
          <w:szCs w:val="24"/>
          <w:lang w:val="nb-NO"/>
        </w:rPr>
        <w:t>April, 2018</w:t>
      </w:r>
    </w:p>
    <w:sectPr w:rsidR="005035F8" w:rsidRPr="00E86EC2" w:rsidSect="00C4244A">
      <w:type w:val="continuous"/>
      <w:pgSz w:w="16838" w:h="11906" w:orient="landscape" w:code="9"/>
      <w:pgMar w:top="1276" w:right="720" w:bottom="720" w:left="720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3BC9"/>
    <w:rsid w:val="00000929"/>
    <w:rsid w:val="00060C34"/>
    <w:rsid w:val="00064773"/>
    <w:rsid w:val="000E34E6"/>
    <w:rsid w:val="000E491C"/>
    <w:rsid w:val="000F7830"/>
    <w:rsid w:val="0011273F"/>
    <w:rsid w:val="00113EEE"/>
    <w:rsid w:val="001158C6"/>
    <w:rsid w:val="00154C2A"/>
    <w:rsid w:val="00174823"/>
    <w:rsid w:val="001A656C"/>
    <w:rsid w:val="001B45AA"/>
    <w:rsid w:val="001D15FA"/>
    <w:rsid w:val="001F5130"/>
    <w:rsid w:val="002432C9"/>
    <w:rsid w:val="00244778"/>
    <w:rsid w:val="0024694C"/>
    <w:rsid w:val="002F2E71"/>
    <w:rsid w:val="00357208"/>
    <w:rsid w:val="00360B8D"/>
    <w:rsid w:val="00360BBE"/>
    <w:rsid w:val="003879CA"/>
    <w:rsid w:val="003C73EB"/>
    <w:rsid w:val="003F3548"/>
    <w:rsid w:val="00407D5E"/>
    <w:rsid w:val="004313D0"/>
    <w:rsid w:val="00431978"/>
    <w:rsid w:val="0043621F"/>
    <w:rsid w:val="00437B7E"/>
    <w:rsid w:val="004443F1"/>
    <w:rsid w:val="004465DA"/>
    <w:rsid w:val="00447D03"/>
    <w:rsid w:val="00470497"/>
    <w:rsid w:val="004A57B2"/>
    <w:rsid w:val="004C2BA8"/>
    <w:rsid w:val="004E7450"/>
    <w:rsid w:val="005035F8"/>
    <w:rsid w:val="00525CE5"/>
    <w:rsid w:val="00545FFB"/>
    <w:rsid w:val="00564E48"/>
    <w:rsid w:val="00574BB0"/>
    <w:rsid w:val="005D4FB2"/>
    <w:rsid w:val="0063204B"/>
    <w:rsid w:val="00640C37"/>
    <w:rsid w:val="006D3A3F"/>
    <w:rsid w:val="00704F2A"/>
    <w:rsid w:val="00735268"/>
    <w:rsid w:val="00762EFB"/>
    <w:rsid w:val="007C71F2"/>
    <w:rsid w:val="008018E3"/>
    <w:rsid w:val="008105F3"/>
    <w:rsid w:val="00814154"/>
    <w:rsid w:val="00826ED6"/>
    <w:rsid w:val="00866B0B"/>
    <w:rsid w:val="00876432"/>
    <w:rsid w:val="008D5FC5"/>
    <w:rsid w:val="0090551B"/>
    <w:rsid w:val="009708AF"/>
    <w:rsid w:val="00974C02"/>
    <w:rsid w:val="00977706"/>
    <w:rsid w:val="00995C56"/>
    <w:rsid w:val="009A33EB"/>
    <w:rsid w:val="009A6599"/>
    <w:rsid w:val="009D2227"/>
    <w:rsid w:val="009E7B60"/>
    <w:rsid w:val="009F506A"/>
    <w:rsid w:val="00A05EC7"/>
    <w:rsid w:val="00A54A99"/>
    <w:rsid w:val="00A731DD"/>
    <w:rsid w:val="00AB4BC3"/>
    <w:rsid w:val="00AB6981"/>
    <w:rsid w:val="00AC4CE3"/>
    <w:rsid w:val="00AD1D5E"/>
    <w:rsid w:val="00BC6D61"/>
    <w:rsid w:val="00BD1817"/>
    <w:rsid w:val="00BD72B5"/>
    <w:rsid w:val="00C4244A"/>
    <w:rsid w:val="00C56551"/>
    <w:rsid w:val="00C9321F"/>
    <w:rsid w:val="00C95C28"/>
    <w:rsid w:val="00C966C7"/>
    <w:rsid w:val="00CA0D53"/>
    <w:rsid w:val="00D16DCA"/>
    <w:rsid w:val="00D312E7"/>
    <w:rsid w:val="00D3554F"/>
    <w:rsid w:val="00DA5F06"/>
    <w:rsid w:val="00DB60F6"/>
    <w:rsid w:val="00DC54EB"/>
    <w:rsid w:val="00DF0D4A"/>
    <w:rsid w:val="00E04AD3"/>
    <w:rsid w:val="00E113E6"/>
    <w:rsid w:val="00E132C4"/>
    <w:rsid w:val="00E742D9"/>
    <w:rsid w:val="00E81336"/>
    <w:rsid w:val="00E86EC2"/>
    <w:rsid w:val="00EA46AA"/>
    <w:rsid w:val="00EB2BC9"/>
    <w:rsid w:val="00ED07A5"/>
    <w:rsid w:val="00EF1070"/>
    <w:rsid w:val="00F221A1"/>
    <w:rsid w:val="00F33499"/>
    <w:rsid w:val="00F4121E"/>
    <w:rsid w:val="00F413BC"/>
    <w:rsid w:val="00F43BC9"/>
    <w:rsid w:val="00F542B1"/>
    <w:rsid w:val="00F70616"/>
    <w:rsid w:val="00F82315"/>
    <w:rsid w:val="00FC51CE"/>
    <w:rsid w:val="00F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197E63"/>
  <w15:docId w15:val="{3FC46F19-1B26-4EE8-A760-9F522DC72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A05EC7"/>
    <w:pPr>
      <w:spacing w:after="160" w:line="259" w:lineRule="auto"/>
    </w:pPr>
    <w:rPr>
      <w:sz w:val="22"/>
      <w:szCs w:val="22"/>
      <w:lang w:val="sl-SI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Besedilooznabemesta1">
    <w:name w:val="Besedilo označbe mesta1"/>
    <w:uiPriority w:val="99"/>
    <w:semiHidden/>
    <w:rsid w:val="00A05EC7"/>
    <w:rPr>
      <w:color w:val="808080"/>
    </w:rPr>
  </w:style>
  <w:style w:type="table" w:styleId="Tabelamrea">
    <w:name w:val="Table Grid"/>
    <w:basedOn w:val="Navadnatabela"/>
    <w:uiPriority w:val="39"/>
    <w:rsid w:val="00A05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darek">
    <w:name w:val="Emphasis"/>
    <w:qFormat/>
    <w:rsid w:val="00574BB0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5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C51CE"/>
    <w:rPr>
      <w:rFonts w:ascii="Tahoma" w:hAnsi="Tahoma" w:cs="Tahoma"/>
      <w:sz w:val="16"/>
      <w:szCs w:val="16"/>
      <w:lang w:val="sl-SI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0" Type="http://schemas.openxmlformats.org/officeDocument/2006/relationships/image" Target="media/image77.jpeg"/><Relationship Id="rId85" Type="http://schemas.openxmlformats.org/officeDocument/2006/relationships/image" Target="media/image82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54" Type="http://schemas.openxmlformats.org/officeDocument/2006/relationships/image" Target="media/image51.pn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109" Type="http://schemas.openxmlformats.org/officeDocument/2006/relationships/image" Target="media/image106.pn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png"/><Relationship Id="rId87" Type="http://schemas.openxmlformats.org/officeDocument/2006/relationships/image" Target="media/image84.jpeg"/><Relationship Id="rId110" Type="http://schemas.openxmlformats.org/officeDocument/2006/relationships/fontTable" Target="fontTable.xml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png"/><Relationship Id="rId105" Type="http://schemas.openxmlformats.org/officeDocument/2006/relationships/image" Target="media/image102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&#269;itelj\Downloads\Slovar%20predloga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Slovar predloga</Template>
  <TotalTime>30</TotalTime>
  <Pages>52</Pages>
  <Words>2662</Words>
  <Characters>15180</Characters>
  <Application>Microsoft Office Word</Application>
  <DocSecurity>0</DocSecurity>
  <Lines>126</Lines>
  <Paragraphs>35</Paragraphs>
  <ScaleCrop>false</ScaleCrop>
  <HeadingPairs>
    <vt:vector size="12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6" baseType="lpstr">
      <vt:lpstr/>
      <vt:lpstr/>
      <vt:lpstr/>
      <vt:lpstr> </vt:lpstr>
      <vt:lpstr> </vt:lpstr>
      <vt:lpstr> </vt:lpstr>
    </vt:vector>
  </TitlesOfParts>
  <Company>Arnes</Company>
  <LinksUpToDate>false</LinksUpToDate>
  <CharactersWithSpaces>17807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Učitelj</dc:creator>
  <cp:lastModifiedBy>Matic Govejšek</cp:lastModifiedBy>
  <cp:revision>8</cp:revision>
  <dcterms:created xsi:type="dcterms:W3CDTF">2020-01-28T11:40:00Z</dcterms:created>
  <dcterms:modified xsi:type="dcterms:W3CDTF">2020-02-15T16:31:00Z</dcterms:modified>
</cp:coreProperties>
</file>