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"/>
        <w:tblW w:w="9661" w:type="dxa"/>
        <w:tblLayout w:type="fixed"/>
        <w:tblLook w:val="04A0" w:firstRow="1" w:lastRow="0" w:firstColumn="1" w:lastColumn="0" w:noHBand="0" w:noVBand="1"/>
      </w:tblPr>
      <w:tblGrid>
        <w:gridCol w:w="3219"/>
        <w:gridCol w:w="3221"/>
        <w:gridCol w:w="3221"/>
      </w:tblGrid>
      <w:tr w:rsidR="00F4695A" w:rsidTr="00F4695A">
        <w:trPr>
          <w:trHeight w:val="4474"/>
        </w:trPr>
        <w:tc>
          <w:tcPr>
            <w:tcW w:w="3219" w:type="dxa"/>
          </w:tcPr>
          <w:p w:rsidR="00F4695A" w:rsidRDefault="00F4695A" w:rsidP="00BC74C6">
            <w:pPr>
              <w:tabs>
                <w:tab w:val="left" w:pos="7770"/>
              </w:tabs>
            </w:pPr>
            <w:r>
              <w:t xml:space="preserve">  </w:t>
            </w: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4D97EFB7" wp14:editId="58D40FF4">
                  <wp:extent cx="1733550" cy="2683499"/>
                  <wp:effectExtent l="0" t="0" r="0" b="3175"/>
                  <wp:docPr id="1" name="irc_mi" descr="Afbeeldingsresultaat voor vuilnisbak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vuilnisbak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013" cy="279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</w:tcPr>
          <w:p w:rsidR="00F4695A" w:rsidRDefault="00F4695A" w:rsidP="00BC74C6">
            <w:pPr>
              <w:tabs>
                <w:tab w:val="left" w:pos="7770"/>
              </w:tabs>
            </w:pPr>
            <w:r>
              <w:rPr>
                <w:noProof/>
                <w:color w:val="0000FF"/>
                <w:lang w:eastAsia="nl-NL"/>
              </w:rPr>
              <w:drawing>
                <wp:anchor distT="0" distB="0" distL="114300" distR="114300" simplePos="0" relativeHeight="251668480" behindDoc="1" locked="0" layoutInCell="1" allowOverlap="1" wp14:anchorId="5A74E0A0" wp14:editId="50DA43EC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389255</wp:posOffset>
                  </wp:positionV>
                  <wp:extent cx="1930400" cy="2000250"/>
                  <wp:effectExtent l="0" t="0" r="0" b="0"/>
                  <wp:wrapNone/>
                  <wp:docPr id="14" name="irc_mi" descr="Afbeeldingsresultaat voor natuur vervuilin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natuur vervuilin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93040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21" w:type="dxa"/>
          </w:tcPr>
          <w:p w:rsidR="00F4695A" w:rsidRDefault="00F4695A" w:rsidP="00BC74C6">
            <w:pPr>
              <w:tabs>
                <w:tab w:val="left" w:pos="7770"/>
              </w:tabs>
            </w:pPr>
            <w:r>
              <w:rPr>
                <w:noProof/>
                <w:color w:val="0000FF"/>
                <w:lang w:eastAsia="nl-NL"/>
              </w:rPr>
              <w:drawing>
                <wp:anchor distT="0" distB="0" distL="114300" distR="114300" simplePos="0" relativeHeight="251667456" behindDoc="1" locked="0" layoutInCell="1" allowOverlap="1" wp14:anchorId="4147F209" wp14:editId="001D2069">
                  <wp:simplePos x="0" y="0"/>
                  <wp:positionH relativeFrom="column">
                    <wp:posOffset>6349</wp:posOffset>
                  </wp:positionH>
                  <wp:positionV relativeFrom="paragraph">
                    <wp:posOffset>427355</wp:posOffset>
                  </wp:positionV>
                  <wp:extent cx="1866900" cy="1924050"/>
                  <wp:effectExtent l="0" t="0" r="0" b="0"/>
                  <wp:wrapNone/>
                  <wp:docPr id="13" name="irc_mi" descr="Afbeeldingsresultaat voor natuur vervuilin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natuur vervuilin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71222" cy="1928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695A" w:rsidTr="00F4695A">
        <w:trPr>
          <w:trHeight w:val="4972"/>
        </w:trPr>
        <w:tc>
          <w:tcPr>
            <w:tcW w:w="3219" w:type="dxa"/>
          </w:tcPr>
          <w:p w:rsidR="00F4695A" w:rsidRDefault="00F4695A" w:rsidP="00BC74C6">
            <w:pPr>
              <w:tabs>
                <w:tab w:val="left" w:pos="7770"/>
              </w:tabs>
            </w:pPr>
            <w:r>
              <w:rPr>
                <w:noProof/>
                <w:color w:val="0000FF"/>
                <w:lang w:eastAsia="nl-NL"/>
              </w:rPr>
              <w:drawing>
                <wp:anchor distT="0" distB="0" distL="114300" distR="114300" simplePos="0" relativeHeight="251665408" behindDoc="1" locked="0" layoutInCell="1" allowOverlap="1" wp14:anchorId="78710726" wp14:editId="232C470D">
                  <wp:simplePos x="0" y="0"/>
                  <wp:positionH relativeFrom="margin">
                    <wp:posOffset>-635803</wp:posOffset>
                  </wp:positionH>
                  <wp:positionV relativeFrom="paragraph">
                    <wp:posOffset>616117</wp:posOffset>
                  </wp:positionV>
                  <wp:extent cx="3121995" cy="1969100"/>
                  <wp:effectExtent l="5080" t="0" r="7620" b="7620"/>
                  <wp:wrapNone/>
                  <wp:docPr id="11" name="irc_mi" descr="Afbeeldingsresultaat voor vlag letland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vlag letland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28945" cy="1973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nl-NL"/>
              </w:rPr>
              <w:t xml:space="preserve"> </w:t>
            </w:r>
          </w:p>
        </w:tc>
        <w:tc>
          <w:tcPr>
            <w:tcW w:w="3221" w:type="dxa"/>
          </w:tcPr>
          <w:p w:rsidR="00F4695A" w:rsidRDefault="00F4695A" w:rsidP="00BC74C6">
            <w:pPr>
              <w:tabs>
                <w:tab w:val="left" w:pos="7770"/>
              </w:tabs>
            </w:pPr>
            <w:r>
              <w:rPr>
                <w:noProof/>
                <w:color w:val="0000FF"/>
                <w:lang w:eastAsia="nl-NL"/>
              </w:rPr>
              <w:drawing>
                <wp:anchor distT="0" distB="0" distL="114300" distR="114300" simplePos="0" relativeHeight="251659264" behindDoc="1" locked="0" layoutInCell="1" allowOverlap="1" wp14:anchorId="74AE8487" wp14:editId="661F21D5">
                  <wp:simplePos x="0" y="0"/>
                  <wp:positionH relativeFrom="margin">
                    <wp:posOffset>-158115</wp:posOffset>
                  </wp:positionH>
                  <wp:positionV relativeFrom="paragraph">
                    <wp:posOffset>418465</wp:posOffset>
                  </wp:positionV>
                  <wp:extent cx="1809750" cy="2362284"/>
                  <wp:effectExtent l="0" t="0" r="0" b="0"/>
                  <wp:wrapNone/>
                  <wp:docPr id="3" name="irc_mi" descr="Afbeeldingsresultaat voor papierafval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papierafval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362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21" w:type="dxa"/>
          </w:tcPr>
          <w:p w:rsidR="00F4695A" w:rsidRDefault="00F4695A" w:rsidP="00BC74C6">
            <w:pPr>
              <w:tabs>
                <w:tab w:val="left" w:pos="7770"/>
              </w:tabs>
            </w:pPr>
            <w:r>
              <w:rPr>
                <w:noProof/>
                <w:color w:val="0000FF"/>
                <w:lang w:eastAsia="nl-NL"/>
              </w:rPr>
              <w:drawing>
                <wp:anchor distT="0" distB="0" distL="114300" distR="114300" simplePos="0" relativeHeight="251664384" behindDoc="1" locked="0" layoutInCell="1" allowOverlap="1" wp14:anchorId="5361CCB5" wp14:editId="69F71DE8">
                  <wp:simplePos x="0" y="0"/>
                  <wp:positionH relativeFrom="column">
                    <wp:posOffset>-602098</wp:posOffset>
                  </wp:positionH>
                  <wp:positionV relativeFrom="paragraph">
                    <wp:posOffset>588764</wp:posOffset>
                  </wp:positionV>
                  <wp:extent cx="3061335" cy="1965560"/>
                  <wp:effectExtent l="0" t="4445" r="1270" b="1270"/>
                  <wp:wrapNone/>
                  <wp:docPr id="10" name="irc_mi" descr="Afbeeldingsresultaat voor vlag nederland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vlag nederland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2393" cy="197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695A" w:rsidTr="00F4695A">
        <w:trPr>
          <w:trHeight w:val="4474"/>
        </w:trPr>
        <w:tc>
          <w:tcPr>
            <w:tcW w:w="3219" w:type="dxa"/>
          </w:tcPr>
          <w:p w:rsidR="00F4695A" w:rsidRDefault="00F4695A" w:rsidP="00BC74C6">
            <w:pPr>
              <w:tabs>
                <w:tab w:val="left" w:pos="7770"/>
              </w:tabs>
            </w:pPr>
            <w:r>
              <w:rPr>
                <w:noProof/>
                <w:color w:val="0000FF"/>
                <w:lang w:eastAsia="nl-NL"/>
              </w:rPr>
              <w:drawing>
                <wp:anchor distT="0" distB="0" distL="114300" distR="114300" simplePos="0" relativeHeight="251662336" behindDoc="1" locked="0" layoutInCell="1" allowOverlap="1" wp14:anchorId="48434B89" wp14:editId="58B5A314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264795</wp:posOffset>
                  </wp:positionV>
                  <wp:extent cx="1942531" cy="2324100"/>
                  <wp:effectExtent l="0" t="0" r="635" b="0"/>
                  <wp:wrapNone/>
                  <wp:docPr id="7" name="irc_mi" descr="Afbeeldingsresultaat voor peuk op grond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peuk op grond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42531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21" w:type="dxa"/>
          </w:tcPr>
          <w:p w:rsidR="00F4695A" w:rsidRDefault="00F4695A" w:rsidP="00BC74C6">
            <w:pPr>
              <w:tabs>
                <w:tab w:val="left" w:pos="7770"/>
              </w:tabs>
            </w:pPr>
            <w:r>
              <w:rPr>
                <w:noProof/>
                <w:color w:val="0000FF"/>
                <w:lang w:eastAsia="nl-NL"/>
              </w:rPr>
              <w:drawing>
                <wp:anchor distT="0" distB="0" distL="114300" distR="114300" simplePos="0" relativeHeight="251661312" behindDoc="1" locked="0" layoutInCell="1" allowOverlap="1" wp14:anchorId="4B3E2E13" wp14:editId="2B7A79C0">
                  <wp:simplePos x="0" y="0"/>
                  <wp:positionH relativeFrom="margin">
                    <wp:posOffset>-443562</wp:posOffset>
                  </wp:positionH>
                  <wp:positionV relativeFrom="paragraph">
                    <wp:posOffset>416891</wp:posOffset>
                  </wp:positionV>
                  <wp:extent cx="2706397" cy="1980511"/>
                  <wp:effectExtent l="1270" t="0" r="0" b="0"/>
                  <wp:wrapNone/>
                  <wp:docPr id="6" name="irc_mi" descr="Afbeeldingsresultaat voor kerncentrale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kerncentrale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14857" cy="1986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21" w:type="dxa"/>
          </w:tcPr>
          <w:p w:rsidR="00F4695A" w:rsidRDefault="00F4695A" w:rsidP="00BC74C6">
            <w:pPr>
              <w:tabs>
                <w:tab w:val="left" w:pos="7770"/>
              </w:tabs>
            </w:pPr>
            <w:r>
              <w:rPr>
                <w:noProof/>
                <w:color w:val="0000FF"/>
                <w:lang w:eastAsia="nl-NL"/>
              </w:rPr>
              <w:drawing>
                <wp:anchor distT="0" distB="0" distL="114300" distR="114300" simplePos="0" relativeHeight="251670528" behindDoc="1" locked="0" layoutInCell="1" allowOverlap="1" wp14:anchorId="149D9557" wp14:editId="7C76F53B">
                  <wp:simplePos x="0" y="0"/>
                  <wp:positionH relativeFrom="column">
                    <wp:posOffset>-367874</wp:posOffset>
                  </wp:positionH>
                  <wp:positionV relativeFrom="paragraph">
                    <wp:posOffset>467570</wp:posOffset>
                  </wp:positionV>
                  <wp:extent cx="2649003" cy="1898454"/>
                  <wp:effectExtent l="0" t="5715" r="0" b="0"/>
                  <wp:wrapNone/>
                  <wp:docPr id="16" name="irc_mi" descr="Afbeeldingsresultaat voor natuur vervuilin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natuur vervuilin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79899" cy="1920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695A" w:rsidTr="00F4695A">
        <w:trPr>
          <w:trHeight w:val="4474"/>
        </w:trPr>
        <w:tc>
          <w:tcPr>
            <w:tcW w:w="3219" w:type="dxa"/>
          </w:tcPr>
          <w:p w:rsidR="00F4695A" w:rsidRDefault="00F4695A" w:rsidP="00BC74C6">
            <w:pPr>
              <w:tabs>
                <w:tab w:val="left" w:pos="7770"/>
              </w:tabs>
            </w:pPr>
            <w:r>
              <w:rPr>
                <w:noProof/>
                <w:color w:val="0000FF"/>
                <w:lang w:eastAsia="nl-NL"/>
              </w:rPr>
              <w:lastRenderedPageBreak/>
              <w:drawing>
                <wp:anchor distT="0" distB="0" distL="114300" distR="114300" simplePos="0" relativeHeight="251666432" behindDoc="1" locked="0" layoutInCell="1" allowOverlap="1" wp14:anchorId="7AAAD556" wp14:editId="06C73CA8">
                  <wp:simplePos x="0" y="0"/>
                  <wp:positionH relativeFrom="column">
                    <wp:posOffset>1619250</wp:posOffset>
                  </wp:positionH>
                  <wp:positionV relativeFrom="paragraph">
                    <wp:posOffset>521970</wp:posOffset>
                  </wp:positionV>
                  <wp:extent cx="2640330" cy="1816100"/>
                  <wp:effectExtent l="0" t="6985" r="635" b="635"/>
                  <wp:wrapNone/>
                  <wp:docPr id="12" name="irc_mi" descr="Afbeeldingsresultaat voor vlag slovenie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vlag slovenie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V="1">
                            <a:off x="0" y="0"/>
                            <a:ext cx="2640330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nl-NL"/>
              </w:rPr>
              <w:drawing>
                <wp:anchor distT="0" distB="0" distL="114300" distR="114300" simplePos="0" relativeHeight="251671552" behindDoc="1" locked="0" layoutInCell="1" allowOverlap="1" wp14:anchorId="246EA89D" wp14:editId="44474FA0">
                  <wp:simplePos x="0" y="0"/>
                  <wp:positionH relativeFrom="column">
                    <wp:posOffset>-438917</wp:posOffset>
                  </wp:positionH>
                  <wp:positionV relativeFrom="paragraph">
                    <wp:posOffset>466221</wp:posOffset>
                  </wp:positionV>
                  <wp:extent cx="2729117" cy="1882514"/>
                  <wp:effectExtent l="4128" t="0" r="0" b="0"/>
                  <wp:wrapNone/>
                  <wp:docPr id="17" name="irc_mi" descr="Afbeeldingsresultaat voor natuur vervuilin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natuur vervuilin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53258" cy="1899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21" w:type="dxa"/>
          </w:tcPr>
          <w:p w:rsidR="00F4695A" w:rsidRDefault="00F4695A" w:rsidP="00BC74C6">
            <w:pPr>
              <w:tabs>
                <w:tab w:val="left" w:pos="7770"/>
              </w:tabs>
            </w:pPr>
          </w:p>
        </w:tc>
        <w:tc>
          <w:tcPr>
            <w:tcW w:w="3221" w:type="dxa"/>
          </w:tcPr>
          <w:p w:rsidR="00F4695A" w:rsidRDefault="00F4695A" w:rsidP="00BC74C6">
            <w:pPr>
              <w:tabs>
                <w:tab w:val="left" w:pos="7770"/>
              </w:tabs>
            </w:pPr>
            <w:r>
              <w:rPr>
                <w:noProof/>
                <w:color w:val="0000FF"/>
                <w:lang w:eastAsia="nl-NL"/>
              </w:rPr>
              <w:drawing>
                <wp:anchor distT="0" distB="0" distL="114300" distR="114300" simplePos="0" relativeHeight="251669504" behindDoc="1" locked="0" layoutInCell="1" allowOverlap="1" wp14:anchorId="7EC676A0" wp14:editId="1EC1DF99">
                  <wp:simplePos x="0" y="0"/>
                  <wp:positionH relativeFrom="margin">
                    <wp:posOffset>-50800</wp:posOffset>
                  </wp:positionH>
                  <wp:positionV relativeFrom="paragraph">
                    <wp:posOffset>236855</wp:posOffset>
                  </wp:positionV>
                  <wp:extent cx="2070100" cy="2362200"/>
                  <wp:effectExtent l="0" t="0" r="6350" b="0"/>
                  <wp:wrapNone/>
                  <wp:docPr id="15" name="irc_mi" descr="Afbeeldingsresultaat voor natuur vervuilin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natuur vervuilin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695A" w:rsidTr="00F4695A">
        <w:trPr>
          <w:trHeight w:val="4474"/>
        </w:trPr>
        <w:tc>
          <w:tcPr>
            <w:tcW w:w="3219" w:type="dxa"/>
          </w:tcPr>
          <w:p w:rsidR="00F4695A" w:rsidRDefault="00F4695A" w:rsidP="00BC74C6">
            <w:pPr>
              <w:tabs>
                <w:tab w:val="left" w:pos="7770"/>
              </w:tabs>
            </w:pPr>
            <w:r w:rsidRPr="000714C7">
              <w:rPr>
                <w:noProof/>
                <w:color w:val="0000FF"/>
                <w:lang w:eastAsia="nl-NL"/>
              </w:rPr>
              <w:drawing>
                <wp:anchor distT="0" distB="0" distL="114300" distR="114300" simplePos="0" relativeHeight="251660288" behindDoc="1" locked="0" layoutInCell="1" allowOverlap="1" wp14:anchorId="7E199394" wp14:editId="363F8516">
                  <wp:simplePos x="0" y="0"/>
                  <wp:positionH relativeFrom="column">
                    <wp:posOffset>-436163</wp:posOffset>
                  </wp:positionH>
                  <wp:positionV relativeFrom="paragraph">
                    <wp:posOffset>473627</wp:posOffset>
                  </wp:positionV>
                  <wp:extent cx="2736215" cy="1908009"/>
                  <wp:effectExtent l="0" t="4762" r="2222" b="2223"/>
                  <wp:wrapNone/>
                  <wp:docPr id="9" name="irc_mi" descr="Afbeeldingsresultaat voor zakje chips op grond gegooid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zakje chips op grond gegooid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65570" cy="1928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21" w:type="dxa"/>
          </w:tcPr>
          <w:p w:rsidR="00F4695A" w:rsidRDefault="00F4695A" w:rsidP="00BC74C6">
            <w:pPr>
              <w:tabs>
                <w:tab w:val="left" w:pos="7770"/>
              </w:tabs>
            </w:pPr>
            <w:r>
              <w:rPr>
                <w:noProof/>
                <w:color w:val="0000FF"/>
                <w:lang w:eastAsia="nl-NL"/>
              </w:rPr>
              <w:drawing>
                <wp:anchor distT="0" distB="0" distL="114300" distR="114300" simplePos="0" relativeHeight="251658240" behindDoc="1" locked="0" layoutInCell="1" allowOverlap="1" wp14:anchorId="3DE15B42" wp14:editId="0976CAA5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151765</wp:posOffset>
                  </wp:positionV>
                  <wp:extent cx="1905000" cy="2514600"/>
                  <wp:effectExtent l="0" t="0" r="0" b="0"/>
                  <wp:wrapNone/>
                  <wp:docPr id="2" name="irc_mi" descr="Afbeeldingsresultaat voor plastic afval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plastic afval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21" w:type="dxa"/>
          </w:tcPr>
          <w:p w:rsidR="00F4695A" w:rsidRDefault="00B9412A" w:rsidP="00BC74C6">
            <w:pPr>
              <w:tabs>
                <w:tab w:val="left" w:pos="7770"/>
              </w:tabs>
            </w:pPr>
            <w:r>
              <w:rPr>
                <w:noProof/>
                <w:color w:val="0000FF"/>
                <w:lang w:eastAsia="nl-NL"/>
              </w:rPr>
              <w:drawing>
                <wp:anchor distT="0" distB="0" distL="114300" distR="114300" simplePos="0" relativeHeight="251672576" behindDoc="1" locked="0" layoutInCell="1" allowOverlap="1" wp14:anchorId="2D48E359" wp14:editId="6046AB24">
                  <wp:simplePos x="0" y="0"/>
                  <wp:positionH relativeFrom="column">
                    <wp:posOffset>-355600</wp:posOffset>
                  </wp:positionH>
                  <wp:positionV relativeFrom="paragraph">
                    <wp:posOffset>475616</wp:posOffset>
                  </wp:positionV>
                  <wp:extent cx="2572962" cy="1886839"/>
                  <wp:effectExtent l="0" t="0" r="0" b="0"/>
                  <wp:wrapNone/>
                  <wp:docPr id="4" name="irc_mi" descr="Afbeeldingsresultaat voor opgegeten appel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opgegeten appel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72962" cy="188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4695A" w:rsidTr="00F4695A">
        <w:trPr>
          <w:trHeight w:val="4474"/>
        </w:trPr>
        <w:tc>
          <w:tcPr>
            <w:tcW w:w="3219" w:type="dxa"/>
          </w:tcPr>
          <w:p w:rsidR="00F4695A" w:rsidRDefault="00B9412A" w:rsidP="00BC74C6">
            <w:pPr>
              <w:tabs>
                <w:tab w:val="left" w:pos="7770"/>
              </w:tabs>
            </w:pPr>
            <w:r>
              <w:rPr>
                <w:noProof/>
                <w:color w:val="0000FF"/>
                <w:lang w:eastAsia="nl-NL"/>
              </w:rPr>
              <w:drawing>
                <wp:anchor distT="0" distB="0" distL="114300" distR="114300" simplePos="0" relativeHeight="251673600" behindDoc="1" locked="0" layoutInCell="1" allowOverlap="1" wp14:anchorId="72397A34" wp14:editId="2212142E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314325</wp:posOffset>
                  </wp:positionV>
                  <wp:extent cx="2075815" cy="2075815"/>
                  <wp:effectExtent l="0" t="0" r="635" b="635"/>
                  <wp:wrapNone/>
                  <wp:docPr id="5" name="irc_mi" descr="Afbeeldingsresultaat voor recycle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recycle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815" cy="207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21" w:type="dxa"/>
          </w:tcPr>
          <w:p w:rsidR="00F4695A" w:rsidRDefault="00B9412A" w:rsidP="00BC74C6">
            <w:pPr>
              <w:tabs>
                <w:tab w:val="left" w:pos="7770"/>
              </w:tabs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78D0B035" wp14:editId="691B2300">
                  <wp:extent cx="2809362" cy="1870607"/>
                  <wp:effectExtent l="0" t="6668" r="3493" b="3492"/>
                  <wp:docPr id="8" name="irc_mi" descr="Afbeeldingsresultaat voor blikje in natuur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blikje in natuur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1129" cy="1918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</w:tcPr>
          <w:p w:rsidR="00F4695A" w:rsidRDefault="00B9412A" w:rsidP="00BC74C6">
            <w:pPr>
              <w:tabs>
                <w:tab w:val="left" w:pos="7770"/>
              </w:tabs>
            </w:pPr>
            <w:r>
              <w:rPr>
                <w:noProof/>
                <w:color w:val="0000FF"/>
                <w:lang w:eastAsia="nl-NL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-336550</wp:posOffset>
                  </wp:positionH>
                  <wp:positionV relativeFrom="paragraph">
                    <wp:posOffset>466725</wp:posOffset>
                  </wp:positionV>
                  <wp:extent cx="2568644" cy="1926484"/>
                  <wp:effectExtent l="0" t="2540" r="635" b="635"/>
                  <wp:wrapNone/>
                  <wp:docPr id="18" name="irc_mi" descr="Afbeeldingsresultaat voor straatveger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straatveger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68644" cy="1926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4695A" w:rsidTr="00F4695A">
        <w:trPr>
          <w:trHeight w:val="4474"/>
        </w:trPr>
        <w:tc>
          <w:tcPr>
            <w:tcW w:w="3219" w:type="dxa"/>
          </w:tcPr>
          <w:p w:rsidR="00F4695A" w:rsidRDefault="00B9412A" w:rsidP="00BC74C6">
            <w:pPr>
              <w:tabs>
                <w:tab w:val="left" w:pos="7770"/>
              </w:tabs>
            </w:pPr>
            <w:r>
              <w:rPr>
                <w:noProof/>
                <w:color w:val="0000FF"/>
                <w:lang w:eastAsia="nl-NL"/>
              </w:rPr>
              <w:lastRenderedPageBreak/>
              <w:drawing>
                <wp:inline distT="0" distB="0" distL="0" distR="0" wp14:anchorId="7931E932" wp14:editId="1B6CF8B6">
                  <wp:extent cx="1986915" cy="2762250"/>
                  <wp:effectExtent l="0" t="0" r="0" b="0"/>
                  <wp:docPr id="19" name="irc_mi" descr="Afbeeldingsresultaat voor vuilnis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vuilnis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528" cy="2799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</w:tcPr>
          <w:p w:rsidR="00F4695A" w:rsidRDefault="007821E5" w:rsidP="00BC74C6">
            <w:pPr>
              <w:tabs>
                <w:tab w:val="left" w:pos="7770"/>
              </w:tabs>
            </w:pPr>
            <w:r>
              <w:rPr>
                <w:noProof/>
                <w:color w:val="0000FF"/>
                <w:lang w:eastAsia="nl-NL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-348298</wp:posOffset>
                  </wp:positionH>
                  <wp:positionV relativeFrom="paragraph">
                    <wp:posOffset>446088</wp:posOffset>
                  </wp:positionV>
                  <wp:extent cx="2598297" cy="1943527"/>
                  <wp:effectExtent l="3493" t="0" r="0" b="0"/>
                  <wp:wrapNone/>
                  <wp:docPr id="20" name="irc_mi" descr="Afbeeldingsresultaat voor omgehakte bomen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omgehakte bomen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98297" cy="1943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21" w:type="dxa"/>
          </w:tcPr>
          <w:p w:rsidR="00F4695A" w:rsidRDefault="007821E5" w:rsidP="00BC74C6">
            <w:pPr>
              <w:tabs>
                <w:tab w:val="left" w:pos="7770"/>
              </w:tabs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3A27E79B" wp14:editId="27283341">
                  <wp:extent cx="2758005" cy="1847864"/>
                  <wp:effectExtent l="0" t="2222" r="2222" b="2223"/>
                  <wp:docPr id="21" name="irc_mi" descr="Afbeeldingsresultaat voor watervervuiling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watervervuiling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82933" cy="1864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95A" w:rsidTr="00F4695A">
        <w:trPr>
          <w:trHeight w:val="4474"/>
        </w:trPr>
        <w:tc>
          <w:tcPr>
            <w:tcW w:w="3219" w:type="dxa"/>
          </w:tcPr>
          <w:p w:rsidR="00F4695A" w:rsidRDefault="007821E5" w:rsidP="00BC74C6">
            <w:pPr>
              <w:tabs>
                <w:tab w:val="left" w:pos="7770"/>
              </w:tabs>
            </w:pPr>
            <w:bookmarkStart w:id="0" w:name="_GoBack"/>
            <w:r>
              <w:rPr>
                <w:noProof/>
                <w:color w:val="0000FF"/>
                <w:lang w:eastAsia="nl-NL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380365</wp:posOffset>
                  </wp:positionV>
                  <wp:extent cx="1866900" cy="1866900"/>
                  <wp:effectExtent l="0" t="0" r="0" b="0"/>
                  <wp:wrapNone/>
                  <wp:docPr id="22" name="irc_mi" descr="Afbeeldingsresultaat voor flesje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flesje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21" w:type="dxa"/>
          </w:tcPr>
          <w:p w:rsidR="00F4695A" w:rsidRDefault="007821E5" w:rsidP="00BC74C6">
            <w:pPr>
              <w:tabs>
                <w:tab w:val="left" w:pos="7770"/>
              </w:tabs>
            </w:pPr>
            <w:r>
              <w:rPr>
                <w:noProof/>
                <w:color w:val="0000FF"/>
                <w:lang w:eastAsia="nl-NL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380365</wp:posOffset>
                  </wp:positionV>
                  <wp:extent cx="1966546" cy="1885950"/>
                  <wp:effectExtent l="0" t="0" r="0" b="0"/>
                  <wp:wrapNone/>
                  <wp:docPr id="23" name="irc_mi" descr="Afbeeldingsresultaat voor kliko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kliko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546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21" w:type="dxa"/>
          </w:tcPr>
          <w:p w:rsidR="00F4695A" w:rsidRDefault="007821E5" w:rsidP="00BC74C6">
            <w:pPr>
              <w:tabs>
                <w:tab w:val="left" w:pos="7770"/>
              </w:tabs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7C88C3C8" wp14:editId="575E8BBB">
                  <wp:extent cx="2789114" cy="1851661"/>
                  <wp:effectExtent l="0" t="7620" r="3810" b="3810"/>
                  <wp:docPr id="24" name="irc_mi" descr="Afbeeldingsresultaat voor kauwgom op de grond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kauwgom op de grond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V="1">
                            <a:off x="0" y="0"/>
                            <a:ext cx="2837681" cy="1883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F4695A" w:rsidTr="00F4695A">
        <w:trPr>
          <w:trHeight w:val="4474"/>
        </w:trPr>
        <w:tc>
          <w:tcPr>
            <w:tcW w:w="3219" w:type="dxa"/>
          </w:tcPr>
          <w:p w:rsidR="00F4695A" w:rsidRDefault="007821E5" w:rsidP="00BC74C6">
            <w:pPr>
              <w:tabs>
                <w:tab w:val="left" w:pos="7770"/>
              </w:tabs>
            </w:pPr>
            <w:r>
              <w:rPr>
                <w:noProof/>
                <w:color w:val="0000FF"/>
                <w:lang w:eastAsia="nl-NL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-485458</wp:posOffset>
                  </wp:positionH>
                  <wp:positionV relativeFrom="paragraph">
                    <wp:posOffset>666434</wp:posOffset>
                  </wp:positionV>
                  <wp:extent cx="2791318" cy="1494072"/>
                  <wp:effectExtent l="953" t="0" r="0" b="0"/>
                  <wp:wrapNone/>
                  <wp:docPr id="25" name="irc_mi" descr="Afbeeldingsresultaat voor uitlaatgassen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uitlaatgassen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91318" cy="1494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21" w:type="dxa"/>
          </w:tcPr>
          <w:p w:rsidR="00F4695A" w:rsidRDefault="007821E5" w:rsidP="00BC74C6">
            <w:pPr>
              <w:tabs>
                <w:tab w:val="left" w:pos="7770"/>
              </w:tabs>
            </w:pPr>
            <w:r>
              <w:rPr>
                <w:noProof/>
                <w:color w:val="0000FF"/>
                <w:lang w:eastAsia="nl-NL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-472123</wp:posOffset>
                  </wp:positionH>
                  <wp:positionV relativeFrom="paragraph">
                    <wp:posOffset>533084</wp:posOffset>
                  </wp:positionV>
                  <wp:extent cx="2837151" cy="1678002"/>
                  <wp:effectExtent l="7938" t="0" r="0" b="0"/>
                  <wp:wrapNone/>
                  <wp:docPr id="26" name="irc_mi" descr="Afbeeldingsresultaat voor bananenschil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bananenschil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37151" cy="1678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21" w:type="dxa"/>
          </w:tcPr>
          <w:p w:rsidR="007821E5" w:rsidRDefault="007821E5" w:rsidP="00BC74C6">
            <w:pPr>
              <w:tabs>
                <w:tab w:val="left" w:pos="7770"/>
              </w:tabs>
            </w:pPr>
            <w:r>
              <w:rPr>
                <w:noProof/>
                <w:color w:val="0000FF"/>
                <w:lang w:eastAsia="nl-NL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-184467</wp:posOffset>
                  </wp:positionH>
                  <wp:positionV relativeFrom="paragraph">
                    <wp:posOffset>409258</wp:posOffset>
                  </wp:positionV>
                  <wp:extent cx="2301865" cy="1932790"/>
                  <wp:effectExtent l="0" t="6033" r="0" b="0"/>
                  <wp:wrapNone/>
                  <wp:docPr id="28" name="irc_mi" descr="Afbeeldingsresultaat voor energieverbruik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energieverbruik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01865" cy="193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821E5" w:rsidTr="00F4695A">
        <w:trPr>
          <w:trHeight w:val="4474"/>
        </w:trPr>
        <w:tc>
          <w:tcPr>
            <w:tcW w:w="3219" w:type="dxa"/>
          </w:tcPr>
          <w:p w:rsidR="007821E5" w:rsidRDefault="00261598" w:rsidP="00BC74C6">
            <w:pPr>
              <w:tabs>
                <w:tab w:val="left" w:pos="7770"/>
              </w:tabs>
              <w:rPr>
                <w:noProof/>
                <w:color w:val="0000FF"/>
                <w:lang w:eastAsia="nl-NL"/>
              </w:rPr>
            </w:pPr>
            <w:r>
              <w:rPr>
                <w:noProof/>
                <w:color w:val="0000FF"/>
                <w:lang w:eastAsia="nl-NL"/>
              </w:rPr>
              <w:lastRenderedPageBreak/>
              <w:drawing>
                <wp:inline distT="0" distB="0" distL="0" distR="0" wp14:anchorId="7776358C" wp14:editId="3094F614">
                  <wp:extent cx="2711612" cy="1919726"/>
                  <wp:effectExtent l="0" t="4128" r="8573" b="8572"/>
                  <wp:docPr id="29" name="irc_mi" descr="Gerelateerde afbeelding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Gerelateerde afbeelding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45201" cy="194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</w:tcPr>
          <w:p w:rsidR="007821E5" w:rsidRDefault="00261598" w:rsidP="00BC74C6">
            <w:pPr>
              <w:tabs>
                <w:tab w:val="left" w:pos="7770"/>
              </w:tabs>
              <w:rPr>
                <w:noProof/>
                <w:color w:val="0000FF"/>
                <w:lang w:eastAsia="nl-NL"/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0E38AF7D" wp14:editId="0686641B">
                  <wp:extent cx="2571849" cy="1957676"/>
                  <wp:effectExtent l="2540" t="0" r="2540" b="2540"/>
                  <wp:docPr id="30" name="irc_mi" descr="Afbeeldingsresultaat voor natuurvervuiling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natuurvervuiling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13468" cy="1989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</w:tcPr>
          <w:p w:rsidR="007821E5" w:rsidRDefault="00261598" w:rsidP="00BC74C6">
            <w:pPr>
              <w:tabs>
                <w:tab w:val="left" w:pos="7770"/>
              </w:tabs>
            </w:pPr>
            <w:r>
              <w:rPr>
                <w:noProof/>
                <w:color w:val="0000FF"/>
                <w:lang w:eastAsia="nl-NL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-365443</wp:posOffset>
                  </wp:positionH>
                  <wp:positionV relativeFrom="paragraph">
                    <wp:posOffset>684213</wp:posOffset>
                  </wp:positionV>
                  <wp:extent cx="2511425" cy="1430321"/>
                  <wp:effectExtent l="7303" t="0" r="0" b="0"/>
                  <wp:wrapNone/>
                  <wp:docPr id="31" name="irc_mi" descr="Afbeeldingsresultaat voor natuurvervuiling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natuurvervuiling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79"/>
                          <a:stretch/>
                        </pic:blipFill>
                        <pic:spPr bwMode="auto">
                          <a:xfrm rot="5400000">
                            <a:off x="0" y="0"/>
                            <a:ext cx="2511425" cy="1430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4695A" w:rsidRPr="00BC74C6" w:rsidRDefault="00F4695A" w:rsidP="00BC74C6">
      <w:pPr>
        <w:tabs>
          <w:tab w:val="left" w:pos="7770"/>
        </w:tabs>
      </w:pPr>
    </w:p>
    <w:sectPr w:rsidR="00F4695A" w:rsidRPr="00BC74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F12"/>
    <w:rsid w:val="00107E4D"/>
    <w:rsid w:val="00177F12"/>
    <w:rsid w:val="00261598"/>
    <w:rsid w:val="0038611C"/>
    <w:rsid w:val="00765206"/>
    <w:rsid w:val="007821E5"/>
    <w:rsid w:val="00800787"/>
    <w:rsid w:val="00817C40"/>
    <w:rsid w:val="009F090F"/>
    <w:rsid w:val="00B54A6A"/>
    <w:rsid w:val="00B61F43"/>
    <w:rsid w:val="00B9412A"/>
    <w:rsid w:val="00BC74C6"/>
    <w:rsid w:val="00F46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7D244174-8E97-4373-94F3-057F61475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177F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nl/url?sa=i&amp;rct=j&amp;q=&amp;esrc=s&amp;source=images&amp;cd=&amp;cad=rja&amp;uact=8&amp;ved=0ahUKEwizyf6n2fjSAhUGXRoKHazbDAMQjRwIBw&amp;url=http://www.afvalisgoudwaard.nl/afvalstroom/papier&amp;bvm=bv.150729734,d.d2s&amp;psig=AFQjCNE-eq2wDxdb-G4QspIpOsfDfYW4mg&amp;ust=1490773257270012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www.google.nl/url?sa=i&amp;rct=j&amp;q=&amp;esrc=s&amp;source=images&amp;cd=&amp;cad=rja&amp;uact=8&amp;ved=0ahUKEwjC_N23hPnSAhVGnRoKHXH8AQEQjRwIBw&amp;url=http://www.brickshop.be/lego-minifigs/lego-straatveger-met-bezem.html&amp;bvm=bv.150729734,d.ZGg&amp;psig=AFQjCNGYG2SunrXa8TYfX0rYk2V-OoI1qw&amp;ust=1490784836332364" TargetMode="External"/><Relationship Id="rId21" Type="http://schemas.openxmlformats.org/officeDocument/2006/relationships/hyperlink" Target="https://www.google.nl/url?sa=i&amp;rct=j&amp;q=&amp;esrc=s&amp;source=images&amp;cd=&amp;cad=rja&amp;uact=8&amp;ved=0ahUKEwjylPD23fjSAhXDXBoKHdGyDwIQjRwIBw&amp;url=https://pixabay.com/nl/vervuiling-schoorsteen-rook-stof-1355416/&amp;bvm=bv.150729734,d.d2s&amp;psig=AFQjCNEFIbOEq05OFIjGurwrS9G-OmwUOQ&amp;ust=1490774135548889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gif"/><Relationship Id="rId47" Type="http://schemas.openxmlformats.org/officeDocument/2006/relationships/hyperlink" Target="http://www.google.nl/url?sa=i&amp;rct=j&amp;q=&amp;esrc=s&amp;source=images&amp;cd=&amp;cad=rja&amp;uact=8&amp;ved=0ahUKEwjb64XXhfnSAhVGwxQKHcA2BfgQjRwIBw&amp;url=http://www.frie-vit.nl/water-uit-een-plastic-flesje-pas-op/&amp;bvm=bv.150729734,d.ZGg&amp;psig=AFQjCNEIu9hVlhkJFziB5ysUA0j7mLkumA&amp;ust=1490785166423077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s://www.google.nl/url?sa=i&amp;rct=j&amp;q=&amp;esrc=s&amp;source=images&amp;cd=&amp;cad=rja&amp;uact=8&amp;ved=0ahUKEwin8NDOhvnSAhXIaRQKHbA3BcgQjRwIBw&amp;url=https://anne1959.wordpress.com/2015/03/12/dit-kan-je-allemaal-met-bananenschillen/&amp;bvm=bv.150729734,d.ZGg&amp;psig=AFQjCNE1Cluqbce4exOfh9Nx7D_XKrNIMQ&amp;ust=1490785417405666" TargetMode="External"/><Relationship Id="rId63" Type="http://schemas.openxmlformats.org/officeDocument/2006/relationships/hyperlink" Target="http://www.canstockphoto.nl/natuur-vervuiling-met-restafval-21789173.html" TargetMode="External"/><Relationship Id="rId7" Type="http://schemas.openxmlformats.org/officeDocument/2006/relationships/hyperlink" Target="http://www.google.nl/url?sa=i&amp;rct=j&amp;q=&amp;esrc=s&amp;source=images&amp;cd=&amp;cad=rja&amp;uact=8&amp;ved=0ahUKEwiz4t_i3PjSAhWH2xoKHTNVBwYQjRwIBw&amp;url=http://wendy-weenen.blogspot.com/2012/10/mens-en-natuur-wat-is-de-plaats-van-de.html&amp;bvm=bv.150729734,d.d2s&amp;psig=AFQjCNEFIbOEq05OFIjGurwrS9G-OmwUOQ&amp;ust=1490774135548889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www.google.nl/url?sa=i&amp;rct=j&amp;q=&amp;esrc=s&amp;source=images&amp;cd=&amp;cad=rja&amp;uact=8&amp;ved=0ahUKEwjG6NSp2vjSAhWC0RoKHZppBQUQjRwIBw&amp;url=http://edoderoo.blogspot.com/2015_11_01_archive.html&amp;bvm=bv.150729734,d.d2s&amp;psig=AFQjCNHGQRKmhnea1xrdMY2h5Hx0osSgIw&amp;ust=1490773496641951" TargetMode="External"/><Relationship Id="rId41" Type="http://schemas.openxmlformats.org/officeDocument/2006/relationships/hyperlink" Target="https://www.google.nl/url?sa=i&amp;rct=j&amp;q=&amp;esrc=s&amp;source=images&amp;cd=&amp;cad=rja&amp;uact=8&amp;ved=0ahUKEwj_k7fShPnSAhUCPxoKHcciBgIQjRwIBw&amp;url=https://naarpetra.wordpress.com/tag/vuilnis/&amp;bvm=bv.150729734,d.ZGg&amp;psig=AFQjCNEU0brN9uY6WKwYmYyxCe9AiS7ciQ&amp;ust=1490784890194759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google.nl/url?sa=i&amp;rct=j&amp;q=&amp;esrc=s&amp;source=images&amp;cd=&amp;cad=rja&amp;uact=8&amp;ved=0ahUKEwikyrjw2_jSAhWGtRoKHXn7BAQQjRwIBw&amp;url=https://www.vlagonline.nl/product/vlag-letland-2/&amp;bvm=bv.150729734,d.d2s&amp;psig=AFQjCNHmi3JPHzn7xl0YO4FxjPb4heoguQ&amp;ust=1490773936476443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www.google.nl/url?sa=i&amp;rct=j&amp;q=&amp;esrc=s&amp;source=images&amp;cd=&amp;cad=rja&amp;uact=8&amp;ved=0ahUKEwjK1Ir4g_nSAhXL2BoKHbcZAAAQjRwIBw&amp;url=https://www.flickr.com/photos/34107011@N08/15047779604&amp;bvm=bv.150729734,d.ZGg&amp;psig=AFQjCNGOPGI24heYTECN0ukMNdSyT6Mgwg&amp;ust=1490784622931091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www.google.nl/url?sa=i&amp;rct=j&amp;q=&amp;esrc=s&amp;source=images&amp;cd=&amp;cad=rja&amp;uact=8&amp;ved=0ahUKEwiEgNKlhfnSAhVL6RQKHSzIDc8QjRwIBw&amp;url=http://www.aquacombi.nl/cms/actueel/gifmeter-met-bacterien-kan-watervervuiling-meten.html&amp;bvm=bv.150729734,d.ZGg&amp;psig=AFQjCNGUUksICG3Erk3YsntTYRgL2aZqOA&amp;ust=1490785056459183" TargetMode="External"/><Relationship Id="rId53" Type="http://schemas.openxmlformats.org/officeDocument/2006/relationships/hyperlink" Target="https://www.google.nl/url?sa=i&amp;rct=j&amp;q=&amp;esrc=s&amp;source=images&amp;cd=&amp;cad=rja&amp;uact=8&amp;ved=0ahUKEwinr5m3hvnSAhVFuhoKHee1AwAQjRwIBw&amp;url=https://www.carblogger.nl/diesel-uitlaatgassen-kankerverwekkend/&amp;bvm=bv.150729734,d.ZGg&amp;psig=AFQjCNEU2mW5yuswSzjoEjGNMk4IcWW-mA&amp;ust=1490785371228660" TargetMode="External"/><Relationship Id="rId58" Type="http://schemas.openxmlformats.org/officeDocument/2006/relationships/image" Target="media/image27.jpeg"/><Relationship Id="rId66" Type="http://schemas.openxmlformats.org/officeDocument/2006/relationships/theme" Target="theme/theme1.xml"/><Relationship Id="rId5" Type="http://schemas.openxmlformats.org/officeDocument/2006/relationships/hyperlink" Target="https://www.google.nl/url?sa=i&amp;rct=j&amp;q=&amp;esrc=s&amp;source=images&amp;cd=&amp;cad=rja&amp;uact=8&amp;ved=0ahUKEwi3r7Ke1_jSAhUDfxoKHR2dAAAQjRwIBw&amp;url=https://ellysteketee.wordpress.com/2013/07/31/ach-het-is-maar-een-vuilnisbak/&amp;psig=AFQjCNE3p3oH5Y6lX7BC5lnicdFinGCVvQ&amp;ust=1490772700758647" TargetMode="External"/><Relationship Id="rId15" Type="http://schemas.openxmlformats.org/officeDocument/2006/relationships/hyperlink" Target="https://www.google.nl/url?sa=i&amp;rct=j&amp;q=&amp;esrc=s&amp;source=images&amp;cd=&amp;cad=rja&amp;uact=8&amp;ved=0ahUKEwi-up_I2_jSAhXL1xoKHfZBBwUQjRwIBw&amp;url=https://www.dvc.nl/nederlandse-gevelvlag-rechtformaat&amp;bvm=bv.150729734,d.d2s&amp;psig=AFQjCNHX9oGbuQ3yOz5si8kwViLFk0GJ4g&amp;ust=1490773862575472" TargetMode="External"/><Relationship Id="rId23" Type="http://schemas.openxmlformats.org/officeDocument/2006/relationships/hyperlink" Target="https://www.google.nl/url?sa=i&amp;rct=j&amp;q=&amp;esrc=s&amp;source=images&amp;cd=&amp;cad=rja&amp;uact=8&amp;ved=0ahUKEwi4y8Kq3PjSAhXOyRoKHWlBAgUQjRwIBw&amp;url=https://www.dvc.nl/sloveense-vlag-rechtformaat&amp;bvm=bv.150729734,d.d2s&amp;psig=AFQjCNFevX86tnTefhp4rkTk7D7kzGYEMw&amp;ust=1490774068414408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png"/><Relationship Id="rId49" Type="http://schemas.openxmlformats.org/officeDocument/2006/relationships/hyperlink" Target="https://www.google.nl/url?sa=i&amp;rct=j&amp;q=&amp;esrc=s&amp;source=images&amp;cd=&amp;cad=rja&amp;uact=8&amp;ved=0ahUKEwjoh8XohfnSAhXGrxoKHQ_PAAYQjRwIBw&amp;url=https://www.rolbakkie.nl/kliko-huren.html&amp;bvm=bv.150729734,d.ZGg&amp;psig=AFQjCNFmp5dpvC68xE3wdx8Jb-zPIjcjAA&amp;ust=1490785205327936" TargetMode="External"/><Relationship Id="rId57" Type="http://schemas.openxmlformats.org/officeDocument/2006/relationships/hyperlink" Target="http://www.google.nl/url?sa=i&amp;rct=j&amp;q=&amp;esrc=s&amp;source=images&amp;cd=&amp;cad=rja&amp;uact=8&amp;ved=0ahUKEwjkobXshvnSAhXB1xQKHT0SCS8QjRwIBw&amp;url=http://www.keydollar.nl/energieverbruik-mestscheider-hoeveel-energie-verbruikt-jullie-scheider-nou-eigenlijk/&amp;bvm=bv.150729734,d.ZGg&amp;psig=AFQjCNGToSweUPGTECOxhg16o6FUkQVgVA&amp;ust=1490785482595772" TargetMode="External"/><Relationship Id="rId61" Type="http://schemas.openxmlformats.org/officeDocument/2006/relationships/hyperlink" Target="http://www.dewereldmorgen.be/artikels/2012/06/08/ruimteschip-aarde-aan-passagiers-we-hebben-enkele-probleempjes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estherdelange.nl/cda-wil-structurele-gezamenlijke-inspecties-kerncentrales/" TargetMode="External"/><Relationship Id="rId31" Type="http://schemas.openxmlformats.org/officeDocument/2006/relationships/hyperlink" Target="http://www.google.nl/url?sa=i&amp;rct=j&amp;q=&amp;esrc=s&amp;source=images&amp;cd=&amp;cad=rja&amp;uact=8&amp;ved=0ahUKEwia0_772PjSAhUILhoKHapmDwEQjRwIBw&amp;url=http://www.stadspartijpurmerend.nl/milieu-publisher/1254-stadspartij-nascheiding-plastic-beter-voor-milieu.html&amp;bvm=bv.150729734,d.d2s&amp;psig=AFQjCNGfwIUfcePBtnB-74tY0ZudyXURvA&amp;ust=1490773083697632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google.nl/url?sa=i&amp;rct=j&amp;q=&amp;esrc=s&amp;source=images&amp;cd=&amp;cad=rja&amp;uact=8&amp;ved=0ahUKEwil4fDK3PjSAhXL7hoKHfJbDAYQjRwIBw&amp;url=http://zoom.nl/foto/natuur/natuur-en-natuur-vervuiling.435034.html&amp;bvm=bv.150729734,d.d2s&amp;psig=AFQjCNEFIbOEq05OFIjGurwrS9G-OmwUOQ&amp;ust=1490774135548889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www.google.nl/url?sa=i&amp;rct=j&amp;q=&amp;esrc=s&amp;source=images&amp;cd=&amp;cad=rja&amp;uact=8&amp;ved=0ahUKEwiQ4K-e3fjSAhXL2RoKHVlqAQAQjRwIBw&amp;url=http://www.girlscene.nl/blog/10133/open_youre_eyes_vervuiling&amp;bvm=bv.150729734,d.d2s&amp;psig=AFQjCNEFIbOEq05OFIjGurwrS9G-OmwUOQ&amp;ust=1490774135548889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www.google.nl/url?sa=i&amp;rct=j&amp;q=&amp;esrc=s&amp;source=images&amp;cd=&amp;cad=rja&amp;uact=8&amp;ved=0ahUKEwi2-pT_gvnSAhVFuBoKHZJHDQYQjRwIBw&amp;url=https://en.wikipedia.org/wiki/Recycling_symbol&amp;bvm=bv.150729734,d.ZGg&amp;psig=AFQjCNEyPsKl7HeSkZs-hVNtbpQ_mVXYog&amp;ust=1490784445851859" TargetMode="External"/><Relationship Id="rId43" Type="http://schemas.openxmlformats.org/officeDocument/2006/relationships/hyperlink" Target="http://www.google.nl/url?sa=i&amp;rct=j&amp;q=&amp;esrc=s&amp;source=images&amp;cd=&amp;cad=rja&amp;uact=8&amp;ved=0ahUKEwjRpbGEhfnSAhVBPxoKHdsbCQYQjRwIBw&amp;url=http://www.flickriver.com/photos/tags/lestrademarusjka/interesting/&amp;bvm=bv.150729734,d.ZGg&amp;psig=AFQjCNHkphl09C7BOdhRiM62YDEJ88vkuA&amp;ust=1490784947938022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8" Type="http://schemas.openxmlformats.org/officeDocument/2006/relationships/image" Target="media/image2.jpeg"/><Relationship Id="rId51" Type="http://schemas.openxmlformats.org/officeDocument/2006/relationships/hyperlink" Target="https://www.google.nl/url?sa=i&amp;rct=j&amp;q=&amp;esrc=s&amp;source=images&amp;cd=&amp;cad=rja&amp;uact=8&amp;ved=0ahUKEwjl3eeThvnSAhXGyRoKHeh7Av8QjRwIBw&amp;url=https://www.mixedgrill.nl/hoofden-van-vreemden/&amp;bvm=bv.150729734,d.ZGg&amp;psig=AFQjCNGOQhcd8TBBmhMjZlAwOKNwHH2f9A&amp;ust=1490785245413005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://www.google.nl/url?sa=i&amp;rct=j&amp;q=&amp;esrc=s&amp;source=images&amp;cd=&amp;cad=rja&amp;uact=8&amp;ved=0ahUKEwjT9tXr2vjSAhWEfhoKHa8eCAMQjRwIBw&amp;url=http://theekransje.net/waarom-gooi-je-je-peuken-op-de-grond/&amp;bvm=bv.150729734,d.d2s&amp;psig=AFQjCNFt6rQNONlSiZB8Nvz1Rbbi45yFoQ&amp;ust=1490773667608336" TargetMode="External"/><Relationship Id="rId25" Type="http://schemas.openxmlformats.org/officeDocument/2006/relationships/hyperlink" Target="http://www.google.nl/url?sa=i&amp;rct=j&amp;q=&amp;esrc=s&amp;source=images&amp;cd=&amp;cad=rja&amp;uact=8&amp;ved=0ahUKEwi22sKU3vjSAhXBbBoKHcOiAAMQjRwIBw&amp;url=http://www.hln.be/hln/nl/2764/milieu/article/detail/2712366/2016/05/23/Biologisch-afbreekbaar-plastic-is-schijnoplossing-voor-vervuiling-oceanen.dhtml&amp;bvm=bv.150729734,d.d2s&amp;psig=AFQjCNEFIbOEq05OFIjGurwrS9G-OmwUOQ&amp;ust=1490774135548889" TargetMode="External"/><Relationship Id="rId33" Type="http://schemas.openxmlformats.org/officeDocument/2006/relationships/hyperlink" Target="http://www.google.nl/url?sa=i&amp;rct=j&amp;q=&amp;esrc=s&amp;source=images&amp;cd=&amp;cad=rja&amp;uact=8&amp;ved=0ahUKEwjrl6begvnSAhXLtxQKHaKMBbQQjRwIBw&amp;url=http://www.puppyplaats.nl/giftigvoorhondenpagina/48/Pitjes%20van%20een%20appel%20-giftig-voor-honden.html&amp;psig=AFQjCNG4CzVZ9LVcj0kDCI9cF5VQOzDwxg&amp;ust=1490784379910856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s://www.google.nl/url?sa=i&amp;rct=j&amp;q=&amp;esrc=s&amp;source=images&amp;cd=&amp;cad=rja&amp;uact=8&amp;ved=0ahUKEwjD8-Gmh_nSAhUE0xQKHXgRAQQQjRwIBw&amp;url=https://www.pinterest.com/marcelvankampen/plastic-soup/&amp;bvm=bv.150729734,d.ZGg&amp;psig=AFQjCNEZXqGfkcgven1nKMEonbPkQvZxjg&amp;ust=1490785599966809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IST02.XSL" StyleName="SIST02" Version="2003"/>
</file>

<file path=customXml/itemProps1.xml><?xml version="1.0" encoding="utf-8"?>
<ds:datastoreItem xmlns:ds="http://schemas.openxmlformats.org/officeDocument/2006/customXml" ds:itemID="{80EAB160-DB34-485F-88D1-BD907BCC1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2AE01E78</Template>
  <TotalTime>1</TotalTime>
  <Pages>4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Skool Automatisering BV</Company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Loes.Hendriks</dc:creator>
  <cp:keywords/>
  <dc:description/>
  <cp:lastModifiedBy>Loes.Hendriks</cp:lastModifiedBy>
  <cp:revision>2</cp:revision>
  <dcterms:created xsi:type="dcterms:W3CDTF">2017-05-16T08:09:00Z</dcterms:created>
  <dcterms:modified xsi:type="dcterms:W3CDTF">2017-05-16T08:09:00Z</dcterms:modified>
</cp:coreProperties>
</file>