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19E" w:rsidRDefault="00DB119E"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35pt;margin-top:94.35pt;width:150.75pt;height:84.75pt;rotation:8432619fd;z-index:251659264">
            <v:imagedata r:id="rId4" o:title=""/>
            <w10:wrap type="square"/>
          </v:shape>
        </w:pict>
      </w:r>
      <w:r>
        <w:t>Hi. My name is  Vojta Kafka. I´m 16 years old. I study a secondary school in Třebíč. I live in Náměšť nad Oslavou. My hobbies are fishing and many sports. I play the ukulele. I like nature, animals, theatre and army. I am interested in history, army, nature, school and theatre.  My motto is DUM SPIRO SPERO.</w:t>
      </w:r>
    </w:p>
    <w:p w:rsidR="00DB119E" w:rsidRDefault="00DB119E">
      <w:r>
        <w:rPr>
          <w:noProof/>
          <w:lang w:eastAsia="cs-CZ"/>
        </w:rPr>
        <w:pict>
          <v:shape id="obrázek 3" o:spid="_x0000_s1027" type="#_x0000_t75" style="position:absolute;margin-left:-20.6pt;margin-top:292.4pt;width:179.6pt;height:239.25pt;z-index:-251659264;visibility:visible" wrapcoords="-90 0 -90 21532 21600 21532 21600 0 -90 0">
            <v:imagedata r:id="rId5" o:title=""/>
            <w10:wrap type="tight"/>
          </v:shape>
        </w:pict>
      </w:r>
      <w:r>
        <w:rPr>
          <w:noProof/>
          <w:lang w:eastAsia="cs-CZ"/>
        </w:rPr>
        <w:pict>
          <v:shape id="obrázek 2" o:spid="_x0000_s1028" type="#_x0000_t75" style="position:absolute;margin-left:-40.1pt;margin-top:23.9pt;width:239.25pt;height:134.25pt;z-index:-251660288;visibility:visible" wrapcoords="-68 0 -68 21479 21600 21479 21600 0 -68 0">
            <v:imagedata r:id="rId6" o:title=""/>
            <w10:wrap type="tight"/>
          </v:shape>
        </w:pict>
      </w:r>
      <w:r>
        <w:t xml:space="preserve"> </w:t>
      </w:r>
    </w:p>
    <w:p w:rsidR="00DB119E" w:rsidRDefault="00DB119E"/>
    <w:p w:rsidR="00DB119E" w:rsidRDefault="00DB119E"/>
    <w:p w:rsidR="00DB119E" w:rsidRDefault="00DB119E"/>
    <w:p w:rsidR="00DB119E" w:rsidRDefault="00DB119E"/>
    <w:p w:rsidR="00DB119E" w:rsidRDefault="00DB119E"/>
    <w:p w:rsidR="00DB119E" w:rsidRDefault="00DB119E">
      <w:r>
        <w:t xml:space="preserve">                          This is my ukulele.</w:t>
      </w:r>
    </w:p>
    <w:p w:rsidR="00DB119E" w:rsidRDefault="00DB119E">
      <w:r>
        <w:t>I am in a hammock.</w:t>
      </w:r>
    </w:p>
    <w:p w:rsidR="00DB119E" w:rsidRDefault="00DB119E" w:rsidP="0074314D">
      <w:pPr>
        <w:pStyle w:val="NoSpacing"/>
      </w:pPr>
    </w:p>
    <w:p w:rsidR="00DB119E" w:rsidRDefault="00DB119E" w:rsidP="0074314D">
      <w:pPr>
        <w:pStyle w:val="NoSpacing"/>
      </w:pPr>
    </w:p>
    <w:p w:rsidR="00DB119E" w:rsidRDefault="00DB119E" w:rsidP="0074314D">
      <w:pPr>
        <w:pStyle w:val="NoSpacing"/>
      </w:pPr>
      <w:r>
        <w:rPr>
          <w:noProof/>
          <w:lang w:eastAsia="cs-CZ"/>
        </w:rPr>
        <w:pict>
          <v:shape id="_x0000_s1029" type="#_x0000_t75" style="position:absolute;margin-left:209.95pt;margin-top:8pt;width:281.8pt;height:158.95pt;z-index:251658240">
            <v:imagedata r:id="rId7" o:title=""/>
            <w10:wrap type="square"/>
          </v:shape>
        </w:pict>
      </w:r>
    </w:p>
    <w:p w:rsidR="00DB119E" w:rsidRDefault="00DB119E" w:rsidP="0074314D">
      <w:pPr>
        <w:pStyle w:val="NoSpacing"/>
      </w:pPr>
    </w:p>
    <w:p w:rsidR="00DB119E" w:rsidRDefault="00DB119E" w:rsidP="0074314D">
      <w:pPr>
        <w:pStyle w:val="NoSpacing"/>
      </w:pPr>
    </w:p>
    <w:p w:rsidR="00DB119E" w:rsidRDefault="00DB119E" w:rsidP="0074314D">
      <w:pPr>
        <w:pStyle w:val="NoSpacing"/>
      </w:pPr>
    </w:p>
    <w:p w:rsidR="00DB119E" w:rsidRDefault="00DB119E" w:rsidP="0074314D">
      <w:pPr>
        <w:pStyle w:val="NoSpacing"/>
      </w:pPr>
    </w:p>
    <w:p w:rsidR="00DB119E" w:rsidRDefault="00DB119E" w:rsidP="0074314D">
      <w:pPr>
        <w:pStyle w:val="NoSpacing"/>
      </w:pPr>
    </w:p>
    <w:p w:rsidR="00DB119E" w:rsidRDefault="00DB119E" w:rsidP="0074314D">
      <w:pPr>
        <w:pStyle w:val="NoSpacing"/>
      </w:pPr>
    </w:p>
    <w:p w:rsidR="00DB119E" w:rsidRDefault="00DB119E" w:rsidP="0074314D">
      <w:pPr>
        <w:pStyle w:val="NoSpacing"/>
      </w:pPr>
    </w:p>
    <w:p w:rsidR="00DB119E" w:rsidRDefault="00DB119E" w:rsidP="0074314D">
      <w:pPr>
        <w:pStyle w:val="NoSpacing"/>
      </w:pPr>
    </w:p>
    <w:p w:rsidR="00DB119E" w:rsidRDefault="00DB119E" w:rsidP="0074314D">
      <w:pPr>
        <w:pStyle w:val="NoSpacing"/>
      </w:pPr>
    </w:p>
    <w:p w:rsidR="00DB119E" w:rsidRDefault="00DB119E" w:rsidP="0074314D">
      <w:pPr>
        <w:pStyle w:val="NoSpacing"/>
      </w:pPr>
    </w:p>
    <w:p w:rsidR="00DB119E" w:rsidRDefault="00DB119E" w:rsidP="0074314D">
      <w:pPr>
        <w:pStyle w:val="NoSpacing"/>
      </w:pPr>
    </w:p>
    <w:p w:rsidR="00DB119E" w:rsidRDefault="00DB119E" w:rsidP="0074314D">
      <w:pPr>
        <w:pStyle w:val="NoSpacing"/>
      </w:pPr>
    </w:p>
    <w:p w:rsidR="00DB119E" w:rsidRDefault="00DB119E" w:rsidP="0074314D">
      <w:pPr>
        <w:pStyle w:val="NoSpacing"/>
      </w:pPr>
      <w:r>
        <w:t xml:space="preserve">                        A morning on the way to  Třebíč. </w:t>
      </w:r>
    </w:p>
    <w:p w:rsidR="00DB119E" w:rsidRDefault="00DB119E" w:rsidP="0074314D">
      <w:pPr>
        <w:pStyle w:val="NoSpacing"/>
      </w:pPr>
    </w:p>
    <w:p w:rsidR="00DB119E" w:rsidRDefault="00DB119E" w:rsidP="0074314D">
      <w:pPr>
        <w:pStyle w:val="NoSpacing"/>
      </w:pPr>
    </w:p>
    <w:p w:rsidR="00DB119E" w:rsidRDefault="00DB119E" w:rsidP="0074314D">
      <w:pPr>
        <w:pStyle w:val="NoSpacing"/>
      </w:pPr>
    </w:p>
    <w:p w:rsidR="00DB119E" w:rsidRDefault="00DB119E" w:rsidP="0074314D">
      <w:pPr>
        <w:pStyle w:val="NoSpacing"/>
      </w:pPr>
    </w:p>
    <w:p w:rsidR="00DB119E" w:rsidRDefault="00DB119E" w:rsidP="0074314D">
      <w:pPr>
        <w:pStyle w:val="NoSpacing"/>
      </w:pPr>
    </w:p>
    <w:p w:rsidR="00DB119E" w:rsidRDefault="00DB119E" w:rsidP="0074314D">
      <w:pPr>
        <w:pStyle w:val="NoSpacing"/>
      </w:pPr>
    </w:p>
    <w:p w:rsidR="00DB119E" w:rsidRDefault="00DB119E" w:rsidP="0074314D">
      <w:pPr>
        <w:pStyle w:val="NoSpacing"/>
      </w:pPr>
    </w:p>
    <w:p w:rsidR="00DB119E" w:rsidRDefault="00DB119E" w:rsidP="0074314D">
      <w:pPr>
        <w:pStyle w:val="NoSpacing"/>
      </w:pPr>
    </w:p>
    <w:p w:rsidR="00DB119E" w:rsidRDefault="00DB119E" w:rsidP="0074314D">
      <w:pPr>
        <w:pStyle w:val="NoSpacing"/>
      </w:pPr>
    </w:p>
    <w:p w:rsidR="00DB119E" w:rsidRDefault="00DB119E" w:rsidP="0074314D">
      <w:pPr>
        <w:pStyle w:val="NoSpacing"/>
      </w:pPr>
    </w:p>
    <w:p w:rsidR="00DB119E" w:rsidRDefault="00DB119E" w:rsidP="0074314D">
      <w:pPr>
        <w:pStyle w:val="NoSpacing"/>
      </w:pPr>
      <w:r>
        <w:t>I am in the United Kingdom.</w:t>
      </w:r>
    </w:p>
    <w:sectPr w:rsidR="00DB119E" w:rsidSect="007E08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7202"/>
    <w:rsid w:val="000D2F00"/>
    <w:rsid w:val="000E778E"/>
    <w:rsid w:val="00190303"/>
    <w:rsid w:val="00723B62"/>
    <w:rsid w:val="0074314D"/>
    <w:rsid w:val="007E081E"/>
    <w:rsid w:val="009213C2"/>
    <w:rsid w:val="00952998"/>
    <w:rsid w:val="00D57202"/>
    <w:rsid w:val="00DB119E"/>
    <w:rsid w:val="00E45295"/>
    <w:rsid w:val="00E609E4"/>
    <w:rsid w:val="00EE1893"/>
    <w:rsid w:val="00F77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81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D2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D2F00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74314D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</TotalTime>
  <Pages>1</Pages>
  <Words>71</Words>
  <Characters>425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</dc:title>
  <dc:subject/>
  <dc:creator>Windows User</dc:creator>
  <cp:keywords/>
  <dc:description/>
  <cp:lastModifiedBy>chaloupkova</cp:lastModifiedBy>
  <cp:revision>3</cp:revision>
  <dcterms:created xsi:type="dcterms:W3CDTF">2015-03-25T08:00:00Z</dcterms:created>
  <dcterms:modified xsi:type="dcterms:W3CDTF">2015-03-25T08:02:00Z</dcterms:modified>
</cp:coreProperties>
</file>