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424" w:rsidRPr="00AB2060" w:rsidRDefault="007E3424" w:rsidP="00B05227">
      <w:pPr>
        <w:jc w:val="center"/>
        <w:rPr>
          <w:color w:val="002060"/>
          <w:sz w:val="28"/>
          <w:szCs w:val="28"/>
        </w:rPr>
      </w:pPr>
      <w:r w:rsidRPr="00AB2060">
        <w:rPr>
          <w:color w:val="002060"/>
          <w:sz w:val="28"/>
          <w:szCs w:val="28"/>
        </w:rPr>
        <w:t>Παραδοσιακό παραμύθι των Χανίων</w:t>
      </w:r>
    </w:p>
    <w:p w:rsidR="007E3424" w:rsidRPr="00D56875" w:rsidRDefault="007E3424" w:rsidP="00B05227">
      <w:pPr>
        <w:jc w:val="center"/>
        <w:rPr>
          <w:rFonts w:ascii="Xiomara" w:hAnsi="Xiomara"/>
          <w:color w:val="002060"/>
          <w:sz w:val="72"/>
          <w:szCs w:val="72"/>
        </w:rPr>
      </w:pPr>
      <w:r w:rsidRPr="00D56875">
        <w:rPr>
          <w:rFonts w:ascii="Xiomara" w:hAnsi="Xiomara"/>
          <w:color w:val="002060"/>
          <w:sz w:val="72"/>
          <w:szCs w:val="72"/>
        </w:rPr>
        <w:t>«Το αίνιγμα»</w:t>
      </w:r>
    </w:p>
    <w:p w:rsidR="007E3424" w:rsidRPr="00D56875" w:rsidRDefault="007E3424" w:rsidP="00B05227">
      <w:pPr>
        <w:jc w:val="center"/>
        <w:rPr>
          <w:color w:val="002060"/>
          <w:sz w:val="28"/>
          <w:szCs w:val="28"/>
        </w:rPr>
      </w:pPr>
      <w:r>
        <w:rPr>
          <w:noProof/>
          <w:lang w:eastAsia="el-GR"/>
        </w:rPr>
        <w:pict>
          <v:shapetype id="_x0000_t202" coordsize="21600,21600" o:spt="202" path="m,l,21600r21600,l21600,xe">
            <v:stroke joinstyle="miter"/>
            <v:path gradientshapeok="t" o:connecttype="rect"/>
          </v:shapetype>
          <v:shape id="_x0000_s1026" type="#_x0000_t202" style="position:absolute;left:0;text-align:left;margin-left:126pt;margin-top:22.8pt;width:229.55pt;height:323pt;z-index:251658240;mso-wrap-style:none">
            <v:textbox style="mso-fit-shape-to-text:t">
              <w:txbxContent>
                <w:p w:rsidR="007E3424" w:rsidRDefault="007E342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4.5pt;height:303pt">
                        <v:imagedata r:id="rId5" o:title=""/>
                      </v:shape>
                    </w:pict>
                  </w:r>
                </w:p>
              </w:txbxContent>
            </v:textbox>
          </v:shape>
        </w:pict>
      </w:r>
    </w:p>
    <w:p w:rsidR="007E3424" w:rsidRPr="00D56875" w:rsidRDefault="007E3424" w:rsidP="00B05227">
      <w:pPr>
        <w:jc w:val="center"/>
        <w:rPr>
          <w:color w:val="002060"/>
          <w:sz w:val="28"/>
          <w:szCs w:val="28"/>
        </w:rPr>
      </w:pPr>
    </w:p>
    <w:p w:rsidR="007E3424" w:rsidRPr="00D56875" w:rsidRDefault="007E3424" w:rsidP="00B05227">
      <w:pPr>
        <w:jc w:val="center"/>
        <w:rPr>
          <w:color w:val="002060"/>
          <w:sz w:val="28"/>
          <w:szCs w:val="28"/>
        </w:rPr>
      </w:pPr>
    </w:p>
    <w:p w:rsidR="007E3424" w:rsidRPr="00F94FBF" w:rsidRDefault="007E3424" w:rsidP="00B05227">
      <w:pPr>
        <w:jc w:val="center"/>
        <w:rPr>
          <w:color w:val="002060"/>
          <w:sz w:val="28"/>
          <w:szCs w:val="28"/>
        </w:rPr>
      </w:pPr>
    </w:p>
    <w:p w:rsidR="007E3424" w:rsidRPr="00F94FBF" w:rsidRDefault="007E3424" w:rsidP="00B05227">
      <w:pPr>
        <w:jc w:val="center"/>
        <w:rPr>
          <w:color w:val="002060"/>
          <w:sz w:val="28"/>
          <w:szCs w:val="28"/>
        </w:rPr>
      </w:pPr>
    </w:p>
    <w:p w:rsidR="007E3424" w:rsidRPr="00F94FBF" w:rsidRDefault="007E3424" w:rsidP="00B05227">
      <w:pPr>
        <w:jc w:val="center"/>
        <w:rPr>
          <w:color w:val="002060"/>
          <w:sz w:val="28"/>
          <w:szCs w:val="28"/>
        </w:rPr>
      </w:pPr>
    </w:p>
    <w:p w:rsidR="007E3424" w:rsidRPr="00F94FBF" w:rsidRDefault="007E3424" w:rsidP="00B05227">
      <w:pPr>
        <w:jc w:val="center"/>
        <w:rPr>
          <w:color w:val="002060"/>
          <w:sz w:val="28"/>
          <w:szCs w:val="28"/>
        </w:rPr>
      </w:pPr>
    </w:p>
    <w:p w:rsidR="007E3424" w:rsidRPr="00F94FBF" w:rsidRDefault="007E3424" w:rsidP="00B05227">
      <w:pPr>
        <w:jc w:val="center"/>
        <w:rPr>
          <w:color w:val="002060"/>
          <w:sz w:val="28"/>
          <w:szCs w:val="28"/>
        </w:rPr>
      </w:pPr>
    </w:p>
    <w:p w:rsidR="007E3424" w:rsidRPr="00F94FBF" w:rsidRDefault="007E3424" w:rsidP="00B05227">
      <w:pPr>
        <w:jc w:val="center"/>
        <w:rPr>
          <w:color w:val="002060"/>
          <w:sz w:val="28"/>
          <w:szCs w:val="28"/>
        </w:rPr>
      </w:pPr>
    </w:p>
    <w:p w:rsidR="007E3424" w:rsidRPr="00F94FBF" w:rsidRDefault="007E3424" w:rsidP="00B05227">
      <w:pPr>
        <w:jc w:val="center"/>
        <w:rPr>
          <w:color w:val="002060"/>
          <w:sz w:val="28"/>
          <w:szCs w:val="28"/>
        </w:rPr>
      </w:pPr>
    </w:p>
    <w:p w:rsidR="007E3424" w:rsidRPr="00F94FBF" w:rsidRDefault="007E3424" w:rsidP="00B05227">
      <w:pPr>
        <w:jc w:val="center"/>
        <w:rPr>
          <w:color w:val="002060"/>
          <w:sz w:val="28"/>
          <w:szCs w:val="28"/>
        </w:rPr>
      </w:pPr>
    </w:p>
    <w:p w:rsidR="007E3424" w:rsidRPr="00F94FBF" w:rsidRDefault="007E3424" w:rsidP="00B05227">
      <w:pPr>
        <w:jc w:val="center"/>
        <w:rPr>
          <w:color w:val="002060"/>
          <w:sz w:val="28"/>
          <w:szCs w:val="28"/>
        </w:rPr>
      </w:pPr>
    </w:p>
    <w:p w:rsidR="007E3424" w:rsidRPr="00D56875" w:rsidRDefault="007E3424" w:rsidP="00B05227">
      <w:pPr>
        <w:jc w:val="center"/>
        <w:rPr>
          <w:color w:val="002060"/>
          <w:sz w:val="28"/>
          <w:szCs w:val="28"/>
        </w:rPr>
      </w:pPr>
    </w:p>
    <w:p w:rsidR="007E3424" w:rsidRPr="00D56875" w:rsidRDefault="007E3424" w:rsidP="00B05227">
      <w:pPr>
        <w:jc w:val="center"/>
        <w:rPr>
          <w:i/>
          <w:color w:val="002060"/>
          <w:sz w:val="32"/>
          <w:szCs w:val="32"/>
        </w:rPr>
      </w:pPr>
      <w:r w:rsidRPr="00D56875">
        <w:rPr>
          <w:i/>
          <w:color w:val="002060"/>
          <w:sz w:val="32"/>
          <w:szCs w:val="32"/>
        </w:rPr>
        <w:t xml:space="preserve">Από την Τετάρτη τάξη </w:t>
      </w:r>
    </w:p>
    <w:p w:rsidR="007E3424" w:rsidRPr="00D56875" w:rsidRDefault="007E3424" w:rsidP="00B05227">
      <w:pPr>
        <w:jc w:val="center"/>
        <w:rPr>
          <w:i/>
          <w:color w:val="002060"/>
          <w:sz w:val="32"/>
          <w:szCs w:val="32"/>
        </w:rPr>
      </w:pPr>
      <w:r w:rsidRPr="00D56875">
        <w:rPr>
          <w:i/>
          <w:color w:val="002060"/>
          <w:sz w:val="32"/>
          <w:szCs w:val="32"/>
        </w:rPr>
        <w:t>του Δημοτικού Σχολείου ΔΔΜΝ Ναυστάθμου Κρήτης</w:t>
      </w:r>
    </w:p>
    <w:p w:rsidR="007E3424" w:rsidRPr="00D56875" w:rsidRDefault="007E3424" w:rsidP="00B05227">
      <w:pPr>
        <w:jc w:val="center"/>
        <w:rPr>
          <w:color w:val="002060"/>
          <w:sz w:val="28"/>
          <w:szCs w:val="28"/>
        </w:rPr>
      </w:pPr>
      <w:r w:rsidRPr="00D56875">
        <w:rPr>
          <w:color w:val="002060"/>
          <w:sz w:val="28"/>
          <w:szCs w:val="28"/>
        </w:rPr>
        <w:t>Αφήγηση από τη γιαγιά Καίτη Αλέξη</w:t>
      </w:r>
    </w:p>
    <w:p w:rsidR="007E3424" w:rsidRPr="00F94FBF" w:rsidRDefault="007E3424" w:rsidP="00B05227">
      <w:pPr>
        <w:jc w:val="center"/>
        <w:rPr>
          <w:color w:val="002060"/>
          <w:sz w:val="20"/>
          <w:szCs w:val="20"/>
        </w:rPr>
      </w:pPr>
      <w:bookmarkStart w:id="0" w:name="_GoBack"/>
      <w:bookmarkEnd w:id="0"/>
    </w:p>
    <w:p w:rsidR="007E3424" w:rsidRPr="00F94FBF" w:rsidRDefault="007E3424" w:rsidP="00B05227">
      <w:pPr>
        <w:jc w:val="center"/>
        <w:rPr>
          <w:color w:val="002060"/>
          <w:sz w:val="20"/>
          <w:szCs w:val="20"/>
        </w:rPr>
      </w:pPr>
    </w:p>
    <w:p w:rsidR="007E3424" w:rsidRPr="00D56875" w:rsidRDefault="007E3424" w:rsidP="00B05227">
      <w:pPr>
        <w:jc w:val="center"/>
        <w:rPr>
          <w:color w:val="002060"/>
          <w:sz w:val="28"/>
          <w:szCs w:val="28"/>
        </w:rPr>
      </w:pPr>
      <w:r w:rsidRPr="00D56875">
        <w:rPr>
          <w:color w:val="002060"/>
          <w:sz w:val="28"/>
          <w:szCs w:val="28"/>
        </w:rPr>
        <w:t>Χανιά, 2014-15</w:t>
      </w:r>
    </w:p>
    <w:p w:rsidR="007E3424" w:rsidRDefault="007E3424" w:rsidP="00B05227">
      <w:pPr>
        <w:jc w:val="center"/>
        <w:rPr>
          <w:color w:val="002060"/>
          <w:sz w:val="20"/>
          <w:szCs w:val="20"/>
        </w:rPr>
      </w:pPr>
    </w:p>
    <w:p w:rsidR="007E3424" w:rsidRPr="00D56875" w:rsidRDefault="007E3424" w:rsidP="00B05227">
      <w:pPr>
        <w:jc w:val="center"/>
        <w:rPr>
          <w:color w:val="002060"/>
          <w:sz w:val="32"/>
          <w:szCs w:val="32"/>
        </w:rPr>
      </w:pPr>
      <w:r w:rsidRPr="00D56875">
        <w:rPr>
          <w:color w:val="002060"/>
          <w:sz w:val="32"/>
          <w:szCs w:val="32"/>
        </w:rPr>
        <w:t>Δασκάλα : Σταυρούλα Λαδά</w:t>
      </w:r>
    </w:p>
    <w:p w:rsidR="007E3424" w:rsidRPr="00AB2060" w:rsidRDefault="007E3424" w:rsidP="00B05227">
      <w:pPr>
        <w:jc w:val="center"/>
        <w:rPr>
          <w:color w:val="002060"/>
          <w:sz w:val="28"/>
          <w:szCs w:val="28"/>
        </w:rPr>
      </w:pPr>
      <w:r w:rsidRPr="00AB2060">
        <w:rPr>
          <w:color w:val="002060"/>
          <w:sz w:val="28"/>
          <w:szCs w:val="28"/>
        </w:rPr>
        <w:t xml:space="preserve">Κόκκινη κλωστή δεμένη </w:t>
      </w:r>
    </w:p>
    <w:p w:rsidR="007E3424" w:rsidRPr="00AB2060" w:rsidRDefault="007E3424" w:rsidP="00B05227">
      <w:pPr>
        <w:jc w:val="center"/>
        <w:rPr>
          <w:color w:val="002060"/>
          <w:sz w:val="28"/>
          <w:szCs w:val="28"/>
        </w:rPr>
      </w:pPr>
      <w:r w:rsidRPr="00AB2060">
        <w:rPr>
          <w:color w:val="002060"/>
          <w:sz w:val="28"/>
          <w:szCs w:val="28"/>
        </w:rPr>
        <w:t>στην ανέμη τυλιγμένη.</w:t>
      </w:r>
    </w:p>
    <w:p w:rsidR="007E3424" w:rsidRPr="00AB2060" w:rsidRDefault="007E3424" w:rsidP="00B05227">
      <w:pPr>
        <w:jc w:val="center"/>
        <w:rPr>
          <w:color w:val="002060"/>
          <w:sz w:val="28"/>
          <w:szCs w:val="28"/>
        </w:rPr>
      </w:pPr>
      <w:r w:rsidRPr="00AB2060">
        <w:rPr>
          <w:color w:val="002060"/>
          <w:sz w:val="28"/>
          <w:szCs w:val="28"/>
        </w:rPr>
        <w:t xml:space="preserve">Δώστης κλότσο να γυρίσει </w:t>
      </w:r>
    </w:p>
    <w:p w:rsidR="007E3424" w:rsidRPr="00AB2060" w:rsidRDefault="007E3424" w:rsidP="00B05227">
      <w:pPr>
        <w:jc w:val="center"/>
        <w:rPr>
          <w:color w:val="002060"/>
          <w:sz w:val="28"/>
          <w:szCs w:val="28"/>
        </w:rPr>
      </w:pPr>
      <w:r w:rsidRPr="00AB2060">
        <w:rPr>
          <w:color w:val="002060"/>
          <w:sz w:val="28"/>
          <w:szCs w:val="28"/>
        </w:rPr>
        <w:t>παραμύθι ν’ αρχινήσει.</w:t>
      </w:r>
    </w:p>
    <w:p w:rsidR="007E3424" w:rsidRPr="00AB2060" w:rsidRDefault="007E3424" w:rsidP="00B05227">
      <w:pPr>
        <w:jc w:val="center"/>
        <w:rPr>
          <w:color w:val="002060"/>
          <w:sz w:val="28"/>
          <w:szCs w:val="28"/>
        </w:rPr>
      </w:pPr>
      <w:r>
        <w:rPr>
          <w:noProof/>
          <w:lang w:eastAsia="el-GR"/>
        </w:rPr>
        <w:pict>
          <v:shape id="_x0000_s1027" type="#_x0000_t202" style="position:absolute;left:0;text-align:left;margin-left:18pt;margin-top:13.3pt;width:414pt;height:297pt;z-index:251659264;mso-wrap-style:none">
            <v:textbox style="mso-next-textbox:#_x0000_s1027;mso-fit-shape-to-text:t">
              <w:txbxContent>
                <w:p w:rsidR="007E3424" w:rsidRDefault="007E3424">
                  <w:r>
                    <w:pict>
                      <v:shape id="_x0000_i1028" type="#_x0000_t75" style="width:404.25pt;height:285.75pt">
                        <v:imagedata r:id="rId6" o:title=""/>
                      </v:shape>
                    </w:pict>
                  </w:r>
                </w:p>
              </w:txbxContent>
            </v:textbox>
            <w10:wrap type="square"/>
          </v:shape>
        </w:pict>
      </w:r>
    </w:p>
    <w:p w:rsidR="007E3424" w:rsidRDefault="007E3424">
      <w:pPr>
        <w:rPr>
          <w:color w:val="002060"/>
          <w:sz w:val="28"/>
          <w:szCs w:val="28"/>
        </w:rPr>
      </w:pPr>
    </w:p>
    <w:p w:rsidR="007E3424" w:rsidRDefault="007E3424">
      <w:pPr>
        <w:rPr>
          <w:color w:val="002060"/>
          <w:sz w:val="28"/>
          <w:szCs w:val="28"/>
        </w:rPr>
      </w:pPr>
    </w:p>
    <w:p w:rsidR="007E3424" w:rsidRDefault="007E3424">
      <w:pPr>
        <w:rPr>
          <w:color w:val="002060"/>
          <w:sz w:val="28"/>
          <w:szCs w:val="28"/>
        </w:rPr>
      </w:pPr>
    </w:p>
    <w:p w:rsidR="007E3424" w:rsidRDefault="007E3424">
      <w:pPr>
        <w:rPr>
          <w:color w:val="002060"/>
          <w:sz w:val="28"/>
          <w:szCs w:val="28"/>
        </w:rPr>
      </w:pPr>
    </w:p>
    <w:p w:rsidR="007E3424" w:rsidRDefault="007E3424">
      <w:pPr>
        <w:rPr>
          <w:color w:val="002060"/>
          <w:sz w:val="28"/>
          <w:szCs w:val="28"/>
        </w:rPr>
      </w:pPr>
    </w:p>
    <w:p w:rsidR="007E3424" w:rsidRDefault="007E3424">
      <w:pPr>
        <w:rPr>
          <w:color w:val="002060"/>
          <w:sz w:val="28"/>
          <w:szCs w:val="28"/>
        </w:rPr>
      </w:pPr>
    </w:p>
    <w:p w:rsidR="007E3424" w:rsidRDefault="007E3424">
      <w:pPr>
        <w:rPr>
          <w:color w:val="002060"/>
          <w:sz w:val="28"/>
          <w:szCs w:val="28"/>
        </w:rPr>
      </w:pPr>
    </w:p>
    <w:p w:rsidR="007E3424" w:rsidRDefault="007E3424">
      <w:pPr>
        <w:rPr>
          <w:color w:val="002060"/>
          <w:sz w:val="28"/>
          <w:szCs w:val="28"/>
        </w:rPr>
      </w:pPr>
    </w:p>
    <w:p w:rsidR="007E3424" w:rsidRDefault="007E3424">
      <w:pPr>
        <w:rPr>
          <w:color w:val="002060"/>
          <w:sz w:val="28"/>
          <w:szCs w:val="28"/>
        </w:rPr>
      </w:pPr>
    </w:p>
    <w:p w:rsidR="007E3424" w:rsidRDefault="007E3424">
      <w:pPr>
        <w:rPr>
          <w:color w:val="002060"/>
          <w:sz w:val="28"/>
          <w:szCs w:val="28"/>
        </w:rPr>
      </w:pPr>
    </w:p>
    <w:p w:rsidR="007E3424" w:rsidRPr="00D56875" w:rsidRDefault="007E3424">
      <w:pPr>
        <w:rPr>
          <w:color w:val="002060"/>
          <w:sz w:val="28"/>
          <w:szCs w:val="28"/>
        </w:rPr>
      </w:pPr>
      <w:r w:rsidRPr="00AB2060">
        <w:rPr>
          <w:color w:val="002060"/>
          <w:sz w:val="28"/>
          <w:szCs w:val="28"/>
        </w:rPr>
        <w:t xml:space="preserve">Η Τζαμπιώ μια από ένα χωριό του Αποκόρωνα Χανίων έλεγε και ξανάλεγε. Δεν το παραδέχομαι εγώ ό, τι και να μου λένε πως οι σημερινοί άνθρωποι είναι πιο έξυπνοι από τους παλιούς. Με λένε πεισματάρα που δεν το παραδέχομαι, μα δε με πειράζει ό, τι και να μου λένε. Εγώ βλέπω πιο είναι το σωστό. Εγώ θωρώ το σωστό πιο είναι. Την αλήθεια του Θεού θα λέω και δεν με πειράζει αν αυτό ενοχλεί μερικούς-μερικούς. </w:t>
      </w:r>
    </w:p>
    <w:p w:rsidR="007E3424" w:rsidRPr="00AB2060" w:rsidRDefault="007E3424">
      <w:pPr>
        <w:rPr>
          <w:color w:val="002060"/>
          <w:sz w:val="28"/>
          <w:szCs w:val="28"/>
        </w:rPr>
      </w:pPr>
      <w:r w:rsidRPr="00AB2060">
        <w:rPr>
          <w:color w:val="002060"/>
          <w:sz w:val="28"/>
          <w:szCs w:val="28"/>
        </w:rPr>
        <w:t>Θυμάμαι λοιπόν τον παππού μου, το Μαστρομάρκο, που δίχως να ξέρει καθόλου γράμματα, πετάλωνε τον ψ</w:t>
      </w:r>
      <w:r>
        <w:rPr>
          <w:color w:val="002060"/>
          <w:sz w:val="28"/>
          <w:szCs w:val="28"/>
        </w:rPr>
        <w:t>ύλ</w:t>
      </w:r>
      <w:r w:rsidRPr="00AB2060">
        <w:rPr>
          <w:color w:val="002060"/>
          <w:sz w:val="28"/>
          <w:szCs w:val="28"/>
        </w:rPr>
        <w:t>λο που λένε. Ήξερε από έξω κι ανακατωτά ούλη τη λειτουργία και βοηθούσε τον παππά στην εκκλησία. Όποιος τον γνώριζε έμενε μ’ ανοιχτό το στόμα από τη σπιρτάδα του μυαλού του.</w:t>
      </w:r>
    </w:p>
    <w:p w:rsidR="007E3424" w:rsidRDefault="007E3424">
      <w:pPr>
        <w:rPr>
          <w:color w:val="002060"/>
          <w:sz w:val="28"/>
          <w:szCs w:val="28"/>
        </w:rPr>
      </w:pPr>
      <w:r w:rsidRPr="00AB2060">
        <w:rPr>
          <w:color w:val="002060"/>
          <w:sz w:val="28"/>
          <w:szCs w:val="28"/>
        </w:rPr>
        <w:t xml:space="preserve">    Μια φορά, λοιπόν, ένας κουμπάρος του από άλλο χωριό ήρθε και τον βρήκε κλαμένος και δαρμένος. </w:t>
      </w:r>
    </w:p>
    <w:p w:rsidR="007E3424" w:rsidRDefault="007E3424">
      <w:pPr>
        <w:rPr>
          <w:color w:val="002060"/>
          <w:sz w:val="28"/>
          <w:szCs w:val="28"/>
        </w:rPr>
      </w:pPr>
    </w:p>
    <w:p w:rsidR="007E3424" w:rsidRDefault="007E3424">
      <w:pPr>
        <w:rPr>
          <w:color w:val="002060"/>
          <w:sz w:val="28"/>
          <w:szCs w:val="28"/>
        </w:rPr>
      </w:pPr>
      <w:r>
        <w:rPr>
          <w:noProof/>
          <w:lang w:eastAsia="el-GR"/>
        </w:rPr>
        <w:pict>
          <v:shape id="_x0000_s1028" type="#_x0000_t202" style="position:absolute;margin-left:18pt;margin-top:0;width:217.2pt;height:162.85pt;z-index:251660288;mso-wrap-style:none">
            <v:textbox style="mso-next-textbox:#_x0000_s1028;mso-fit-shape-to-text:t">
              <w:txbxContent>
                <w:p w:rsidR="007E3424" w:rsidRDefault="007E3424">
                  <w:r>
                    <w:pict>
                      <v:shape id="_x0000_i1030" type="#_x0000_t75" style="width:420.75pt;height:297.75pt">
                        <v:imagedata r:id="rId7" o:title=""/>
                      </v:shape>
                    </w:pict>
                  </w:r>
                </w:p>
              </w:txbxContent>
            </v:textbox>
            <w10:wrap type="square"/>
          </v:shape>
        </w:pict>
      </w: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Pr="00F94FBF" w:rsidRDefault="007E3424" w:rsidP="00F94FBF">
      <w:pPr>
        <w:pStyle w:val="ListParagraph"/>
        <w:ind w:left="360"/>
        <w:rPr>
          <w:color w:val="002060"/>
          <w:sz w:val="28"/>
          <w:szCs w:val="28"/>
        </w:rPr>
      </w:pPr>
    </w:p>
    <w:p w:rsidR="007E3424" w:rsidRDefault="007E3424" w:rsidP="00956004">
      <w:pPr>
        <w:pStyle w:val="ListParagraph"/>
        <w:numPr>
          <w:ilvl w:val="0"/>
          <w:numId w:val="1"/>
        </w:numPr>
        <w:rPr>
          <w:color w:val="002060"/>
          <w:sz w:val="28"/>
          <w:szCs w:val="28"/>
        </w:rPr>
      </w:pPr>
      <w:r w:rsidRPr="00AB2060">
        <w:rPr>
          <w:color w:val="002060"/>
          <w:sz w:val="28"/>
          <w:szCs w:val="28"/>
        </w:rPr>
        <w:t>Καπετάν Μαστ</w:t>
      </w:r>
      <w:r>
        <w:rPr>
          <w:color w:val="002060"/>
          <w:sz w:val="28"/>
          <w:szCs w:val="28"/>
        </w:rPr>
        <w:t>ρ</w:t>
      </w:r>
      <w:r w:rsidRPr="00AB2060">
        <w:rPr>
          <w:color w:val="002060"/>
          <w:sz w:val="28"/>
          <w:szCs w:val="28"/>
        </w:rPr>
        <w:t>ομάρκο από σένα κρέμομαι. Έπαιξα ζάρια ο ταλαίπωρος, και έχασα όλη μου την περιουσία. Ένας γιατρός μου την πήρε. Επειδή όμως, Μαστ</w:t>
      </w:r>
      <w:r>
        <w:rPr>
          <w:color w:val="002060"/>
          <w:sz w:val="28"/>
          <w:szCs w:val="28"/>
        </w:rPr>
        <w:t>ρ</w:t>
      </w:r>
      <w:r w:rsidRPr="00AB2060">
        <w:rPr>
          <w:color w:val="002060"/>
          <w:sz w:val="28"/>
          <w:szCs w:val="28"/>
        </w:rPr>
        <w:t xml:space="preserve">ομάρκο μου, με λυπήθηκε και είδε πώς κατάντησα, δεν είναι να ταΐσω τη γυναίκα μου και τα παιδιά μου, με ψυχοπόνεσε και μου είπε πως θα μου γυρίσει πίσω την περιουσία μου αν μπορέσω να του δώσω απάντηση σ’ ένα αίνιγμα. Τρεις μέρες προθεσμία μου έδωσε και ήδη έχει περάσει η μία. Σκέφτομαι, ξανασκέφτομαι σπάω την κεφαλή μου, μα εξήγηση δεν βρίσκω. Είδα κι έπαθα το λοιπόν κ’ ήρθα σ’ εσένα που σ’ όλη την περιφέρεια λένε πως δεν υπάρχει πιο έξυπνος κανείς. Ήρθα να με βοηθήσεις γιατί αλλιώς θες ν’ απομένουνε στο δρόμο και θα πεθάνουνε </w:t>
      </w:r>
      <w:r>
        <w:rPr>
          <w:color w:val="002060"/>
          <w:sz w:val="28"/>
          <w:szCs w:val="28"/>
        </w:rPr>
        <w:t>τ</w:t>
      </w:r>
      <w:r w:rsidRPr="00AB2060">
        <w:rPr>
          <w:color w:val="002060"/>
          <w:sz w:val="28"/>
          <w:szCs w:val="28"/>
        </w:rPr>
        <w:t xml:space="preserve">α παιδιά μου από την πείνα. </w:t>
      </w: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r>
        <w:rPr>
          <w:noProof/>
          <w:lang w:eastAsia="el-GR"/>
        </w:rPr>
        <w:pict>
          <v:shape id="_x0000_s1029" type="#_x0000_t202" style="position:absolute;left:0;text-align:left;margin-left:45pt;margin-top:0;width:376.25pt;height:265.9pt;z-index:251661312;mso-wrap-style:none">
            <v:textbox style="mso-fit-shape-to-text:t">
              <w:txbxContent>
                <w:p w:rsidR="007E3424" w:rsidRDefault="007E3424" w:rsidP="00D56875">
                  <w:pPr>
                    <w:jc w:val="center"/>
                  </w:pPr>
                  <w:r>
                    <w:pict>
                      <v:shape id="_x0000_i1032" type="#_x0000_t75" style="width:353.25pt;height:244.5pt">
                        <v:imagedata r:id="rId8" o:title=""/>
                      </v:shape>
                    </w:pict>
                  </w:r>
                </w:p>
              </w:txbxContent>
            </v:textbox>
            <w10:wrap type="square"/>
          </v:shape>
        </w:pict>
      </w: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Pr="00AB2060" w:rsidRDefault="007E3424" w:rsidP="00D56875">
      <w:pPr>
        <w:pStyle w:val="ListParagraph"/>
        <w:rPr>
          <w:color w:val="002060"/>
          <w:sz w:val="28"/>
          <w:szCs w:val="28"/>
        </w:rPr>
      </w:pPr>
    </w:p>
    <w:p w:rsidR="007E3424" w:rsidRPr="00AB2060" w:rsidRDefault="007E3424" w:rsidP="00956004">
      <w:pPr>
        <w:pStyle w:val="ListParagraph"/>
        <w:numPr>
          <w:ilvl w:val="0"/>
          <w:numId w:val="1"/>
        </w:numPr>
        <w:rPr>
          <w:color w:val="002060"/>
          <w:sz w:val="28"/>
          <w:szCs w:val="28"/>
        </w:rPr>
      </w:pPr>
      <w:r w:rsidRPr="00AB2060">
        <w:rPr>
          <w:color w:val="002060"/>
          <w:sz w:val="28"/>
          <w:szCs w:val="28"/>
        </w:rPr>
        <w:t>Θα σου πω κουμπάρε, του λέει ο Μαστρομάρκος, όπως καλά το έπαθες γιατί το κουμάρι δεν είναι για ανθρώπους που έχουν μυαλό. Αλλά αφού ο γιατρός που σε κέρδισε θέλει να σου γυρίσει ό, τι έχασες αν μπορέσω θα σε βοηθήσω για χάρη της γυναίκας σου και των παιδιών σου. Λέγε λοιπόν το αίνιγμα</w:t>
      </w:r>
    </w:p>
    <w:p w:rsidR="007E3424" w:rsidRPr="00AB2060" w:rsidRDefault="007E3424" w:rsidP="00956004">
      <w:pPr>
        <w:pStyle w:val="ListParagraph"/>
        <w:numPr>
          <w:ilvl w:val="0"/>
          <w:numId w:val="1"/>
        </w:numPr>
        <w:rPr>
          <w:color w:val="002060"/>
          <w:sz w:val="28"/>
          <w:szCs w:val="28"/>
        </w:rPr>
      </w:pPr>
      <w:r w:rsidRPr="00AB2060">
        <w:rPr>
          <w:color w:val="002060"/>
          <w:sz w:val="28"/>
          <w:szCs w:val="28"/>
        </w:rPr>
        <w:t>-Είπε μου</w:t>
      </w:r>
    </w:p>
    <w:p w:rsidR="007E3424" w:rsidRDefault="007E3424" w:rsidP="00956004">
      <w:pPr>
        <w:pStyle w:val="ListParagraph"/>
        <w:numPr>
          <w:ilvl w:val="0"/>
          <w:numId w:val="1"/>
        </w:numPr>
        <w:rPr>
          <w:b/>
          <w:color w:val="002060"/>
          <w:sz w:val="28"/>
          <w:szCs w:val="28"/>
        </w:rPr>
      </w:pPr>
      <w:r w:rsidRPr="00693A8E">
        <w:rPr>
          <w:b/>
          <w:color w:val="002060"/>
          <w:sz w:val="28"/>
          <w:szCs w:val="28"/>
        </w:rPr>
        <w:t>Δυο είναι τα στεκούμενα και δ</w:t>
      </w:r>
      <w:r>
        <w:rPr>
          <w:b/>
          <w:color w:val="002060"/>
          <w:sz w:val="28"/>
          <w:szCs w:val="28"/>
        </w:rPr>
        <w:t>υο</w:t>
      </w:r>
      <w:r w:rsidRPr="00693A8E">
        <w:rPr>
          <w:b/>
          <w:color w:val="002060"/>
          <w:sz w:val="28"/>
          <w:szCs w:val="28"/>
        </w:rPr>
        <w:t xml:space="preserve"> τα περπατούμενα και δυο είναι όπου μοιάζουνε μα δε συμπεθεριάζουνε, δυο είναι που δεν ταιριάζουνε και δυο που δε λογιάζουνε. Τι είναι;</w:t>
      </w: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r>
        <w:rPr>
          <w:noProof/>
          <w:lang w:eastAsia="el-GR"/>
        </w:rPr>
        <w:pict>
          <v:shape id="_x0000_s1030" type="#_x0000_t202" style="position:absolute;left:0;text-align:left;margin-left:54pt;margin-top:18pt;width:376.25pt;height:276.6pt;z-index:251662336;mso-wrap-style:none">
            <v:textbox style="mso-fit-shape-to-text:t">
              <w:txbxContent>
                <w:p w:rsidR="007E3424" w:rsidRDefault="007E3424" w:rsidP="00D56875">
                  <w:pPr>
                    <w:jc w:val="center"/>
                  </w:pPr>
                  <w:r>
                    <w:pict>
                      <v:shape id="_x0000_i1034" type="#_x0000_t75" style="width:353.25pt;height:255.75pt">
                        <v:imagedata r:id="rId9" o:title=""/>
                      </v:shape>
                    </w:pict>
                  </w:r>
                </w:p>
              </w:txbxContent>
            </v:textbox>
            <w10:wrap type="square"/>
          </v:shape>
        </w:pict>
      </w: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Default="007E3424" w:rsidP="00D56875">
      <w:pPr>
        <w:pStyle w:val="ListParagraph"/>
        <w:rPr>
          <w:b/>
          <w:color w:val="002060"/>
          <w:sz w:val="28"/>
          <w:szCs w:val="28"/>
        </w:rPr>
      </w:pPr>
    </w:p>
    <w:p w:rsidR="007E3424" w:rsidRPr="00693A8E" w:rsidRDefault="007E3424" w:rsidP="00D56875">
      <w:pPr>
        <w:pStyle w:val="ListParagraph"/>
        <w:rPr>
          <w:b/>
          <w:color w:val="002060"/>
          <w:sz w:val="28"/>
          <w:szCs w:val="28"/>
        </w:rPr>
      </w:pPr>
    </w:p>
    <w:p w:rsidR="007E3424" w:rsidRPr="00AB2060" w:rsidRDefault="007E3424" w:rsidP="00956004">
      <w:pPr>
        <w:pStyle w:val="ListParagraph"/>
        <w:numPr>
          <w:ilvl w:val="0"/>
          <w:numId w:val="1"/>
        </w:numPr>
        <w:rPr>
          <w:color w:val="002060"/>
          <w:sz w:val="28"/>
          <w:szCs w:val="28"/>
        </w:rPr>
      </w:pPr>
      <w:r w:rsidRPr="00AB2060">
        <w:rPr>
          <w:color w:val="002060"/>
          <w:sz w:val="28"/>
          <w:szCs w:val="28"/>
        </w:rPr>
        <w:t>Εγέλασε ο Μαστ</w:t>
      </w:r>
      <w:r>
        <w:rPr>
          <w:color w:val="002060"/>
          <w:sz w:val="28"/>
          <w:szCs w:val="28"/>
        </w:rPr>
        <w:t>ρ</w:t>
      </w:r>
      <w:r w:rsidRPr="00AB2060">
        <w:rPr>
          <w:color w:val="002060"/>
          <w:sz w:val="28"/>
          <w:szCs w:val="28"/>
        </w:rPr>
        <w:t xml:space="preserve">ομάρκος και λέει στη γυναίκα του. </w:t>
      </w:r>
    </w:p>
    <w:p w:rsidR="007E3424" w:rsidRPr="00AB2060" w:rsidRDefault="007E3424" w:rsidP="00693A8E">
      <w:pPr>
        <w:pStyle w:val="ListParagraph"/>
        <w:numPr>
          <w:ilvl w:val="0"/>
          <w:numId w:val="1"/>
        </w:numPr>
        <w:rPr>
          <w:color w:val="002060"/>
          <w:sz w:val="28"/>
          <w:szCs w:val="28"/>
        </w:rPr>
      </w:pPr>
      <w:r w:rsidRPr="00AB2060">
        <w:rPr>
          <w:color w:val="002060"/>
          <w:sz w:val="28"/>
          <w:szCs w:val="28"/>
        </w:rPr>
        <w:t>Άντε να στρώσεις γρήγορα τραπέζι και φέρε ό, τι βρίσκεται στο σπίτι μας, βάλε και μπόλικο κρασί, είπε ο Μαστ</w:t>
      </w:r>
      <w:r>
        <w:rPr>
          <w:color w:val="002060"/>
          <w:sz w:val="28"/>
          <w:szCs w:val="28"/>
        </w:rPr>
        <w:t>ρ</w:t>
      </w:r>
      <w:r w:rsidRPr="00AB2060">
        <w:rPr>
          <w:color w:val="002060"/>
          <w:sz w:val="28"/>
          <w:szCs w:val="28"/>
        </w:rPr>
        <w:t>ομάρκος, γιατί ο κουμπάρος  όπως σε βλέπω και με βλέπεις ξαναπαίρνει πίσω της περιουσία του. Άστραψε το πρόσωπο του χαμένου και λέει τρελός από χαρά:</w:t>
      </w:r>
    </w:p>
    <w:p w:rsidR="007E3424" w:rsidRDefault="007E3424" w:rsidP="00693A8E">
      <w:pPr>
        <w:pStyle w:val="ListParagraph"/>
        <w:numPr>
          <w:ilvl w:val="0"/>
          <w:numId w:val="1"/>
        </w:numPr>
        <w:rPr>
          <w:color w:val="002060"/>
          <w:sz w:val="28"/>
          <w:szCs w:val="28"/>
        </w:rPr>
      </w:pPr>
      <w:r w:rsidRPr="00AB2060">
        <w:rPr>
          <w:color w:val="002060"/>
          <w:sz w:val="28"/>
          <w:szCs w:val="28"/>
        </w:rPr>
        <w:t>Ο Θεός να σε βλέπει, σύντεκνε. Μα βρήκες έτσι με την πρώτη τη σημασία του αινίγματος; Πες μου ν’ανασάνω.</w:t>
      </w: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D56875">
      <w:pPr>
        <w:pStyle w:val="ListParagraph"/>
        <w:rPr>
          <w:color w:val="002060"/>
          <w:sz w:val="28"/>
          <w:szCs w:val="28"/>
        </w:rPr>
      </w:pPr>
    </w:p>
    <w:p w:rsidR="007E3424" w:rsidRDefault="007E3424" w:rsidP="00693A8E">
      <w:pPr>
        <w:pStyle w:val="ListParagraph"/>
        <w:numPr>
          <w:ilvl w:val="0"/>
          <w:numId w:val="1"/>
        </w:numPr>
        <w:ind w:left="360" w:firstLine="0"/>
        <w:rPr>
          <w:color w:val="002060"/>
          <w:sz w:val="28"/>
          <w:szCs w:val="28"/>
        </w:rPr>
      </w:pPr>
      <w:r w:rsidRPr="00AB2060">
        <w:rPr>
          <w:color w:val="002060"/>
          <w:sz w:val="28"/>
          <w:szCs w:val="28"/>
        </w:rPr>
        <w:t xml:space="preserve">Σιγά σιγά, σύντεκνε. Λοιπόν άκου να δεις </w:t>
      </w:r>
      <w:r>
        <w:rPr>
          <w:color w:val="002060"/>
          <w:sz w:val="28"/>
          <w:szCs w:val="28"/>
        </w:rPr>
        <w:t xml:space="preserve">ειντά ‘ναι τούτα που σου είπε ο </w:t>
      </w:r>
      <w:r w:rsidRPr="00AB2060">
        <w:rPr>
          <w:color w:val="002060"/>
          <w:sz w:val="28"/>
          <w:szCs w:val="28"/>
        </w:rPr>
        <w:t xml:space="preserve">κερδιστής σου: Τα δύο στεκούμενα είναι ο ουρανός και η γη. Τα περπατούμενα είναι ο ήλιος και το φεγγάρι. Τα δύο που μοιάζουνε και δε συμπεθεριάζουνε είναι ο ύπνος και ο θάνατος. Τα δύο που δεν ταιριάζουνε είναι η μέρα με τη νύχτα. Και τα δύο που δε λογαριάζουνε είναι η θάλασσα και η ξηρά. Ευχαριστώ σε, κουμπάρε, ο σωτήρας μου έγινες. Πώς θα σου ξεπληρώσω αυτή την καλοσύνη που θεόψυχά μου ανεκπλήρωτη είναι. </w:t>
      </w:r>
    </w:p>
    <w:p w:rsidR="007E3424" w:rsidRDefault="007E3424" w:rsidP="00D56875">
      <w:pPr>
        <w:pStyle w:val="ListParagraph"/>
        <w:ind w:left="360"/>
        <w:jc w:val="center"/>
        <w:rPr>
          <w:color w:val="002060"/>
          <w:sz w:val="28"/>
          <w:szCs w:val="28"/>
        </w:rPr>
      </w:pPr>
      <w:r w:rsidRPr="00EF2F25">
        <w:rPr>
          <w:color w:val="002060"/>
          <w:sz w:val="28"/>
          <w:szCs w:val="28"/>
        </w:rPr>
        <w:pict>
          <v:shape id="_x0000_i1035" type="#_x0000_t75" style="width:232.5pt;height:328.5pt">
            <v:imagedata r:id="rId5" o:title=""/>
          </v:shape>
        </w:pict>
      </w: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Default="007E3424" w:rsidP="00D56875">
      <w:pPr>
        <w:pStyle w:val="ListParagraph"/>
        <w:ind w:left="360"/>
        <w:jc w:val="center"/>
        <w:rPr>
          <w:color w:val="002060"/>
          <w:sz w:val="28"/>
          <w:szCs w:val="28"/>
        </w:rPr>
      </w:pPr>
    </w:p>
    <w:p w:rsidR="007E3424" w:rsidRPr="00AB2060" w:rsidRDefault="007E3424" w:rsidP="00D56875">
      <w:pPr>
        <w:pStyle w:val="ListParagraph"/>
        <w:ind w:left="360"/>
        <w:jc w:val="center"/>
        <w:rPr>
          <w:color w:val="002060"/>
          <w:sz w:val="28"/>
          <w:szCs w:val="28"/>
        </w:rPr>
      </w:pPr>
    </w:p>
    <w:p w:rsidR="007E3424" w:rsidRPr="00AB2060" w:rsidRDefault="007E3424" w:rsidP="00D726BC">
      <w:pPr>
        <w:pStyle w:val="ListParagraph"/>
        <w:numPr>
          <w:ilvl w:val="0"/>
          <w:numId w:val="1"/>
        </w:numPr>
        <w:rPr>
          <w:color w:val="002060"/>
          <w:sz w:val="28"/>
          <w:szCs w:val="28"/>
        </w:rPr>
      </w:pPr>
      <w:r w:rsidRPr="00AB2060">
        <w:rPr>
          <w:color w:val="002060"/>
          <w:sz w:val="28"/>
          <w:szCs w:val="28"/>
        </w:rPr>
        <w:t>Να σου πω θέλω, σύντεκνε, να τα ξεπληρώσεις όλα για εμένα και κυρίως για την οικογένειά σου αν ορκιστείς ότι από εδώ και πέρα δεν θα ξαναπιάσεις στα χέρια σου χαρτί ή ζάρι. Είδες και μόνος σου τι μπορείς να πάθεις. Τα παιδιά σου θα μένανε γυμνά, πεινασμένα και ξυπόλυτα. Ιδικά εκείνο το βαφτιστήρι μου. Σύμφωνοι; Ορκίζεσαι…</w:t>
      </w:r>
    </w:p>
    <w:p w:rsidR="007E3424" w:rsidRDefault="007E3424" w:rsidP="00E273EE">
      <w:pPr>
        <w:pStyle w:val="ListParagraph"/>
        <w:numPr>
          <w:ilvl w:val="0"/>
          <w:numId w:val="1"/>
        </w:numPr>
        <w:rPr>
          <w:color w:val="002060"/>
          <w:sz w:val="28"/>
          <w:szCs w:val="28"/>
        </w:rPr>
      </w:pPr>
      <w:r w:rsidRPr="00AB2060">
        <w:rPr>
          <w:color w:val="002060"/>
          <w:sz w:val="28"/>
          <w:szCs w:val="28"/>
        </w:rPr>
        <w:t xml:space="preserve">Ορκίζομαι, σύντεκνε, στο Θεό που μ’ έκανε, ποτέ μου να μην ξαναπιάσω μήτε ζάρια μήτε κουμάρι στα χέρια μου. Και όντως δεν ξανάπιασε.    </w:t>
      </w:r>
    </w:p>
    <w:p w:rsidR="007E3424" w:rsidRDefault="007E3424" w:rsidP="00281696">
      <w:pPr>
        <w:pStyle w:val="ListParagraph"/>
        <w:ind w:left="360"/>
        <w:rPr>
          <w:color w:val="002060"/>
          <w:sz w:val="28"/>
          <w:szCs w:val="28"/>
        </w:rPr>
      </w:pPr>
      <w:r w:rsidRPr="00EF2F25">
        <w:rPr>
          <w:color w:val="002060"/>
          <w:sz w:val="28"/>
          <w:szCs w:val="28"/>
        </w:rPr>
        <w:pict>
          <v:shape id="_x0000_i1036" type="#_x0000_t75" style="width:480pt;height:339.75pt">
            <v:imagedata r:id="rId10" o:title=""/>
          </v:shape>
        </w:pict>
      </w:r>
      <w:r w:rsidRPr="00AB2060">
        <w:rPr>
          <w:color w:val="002060"/>
          <w:sz w:val="28"/>
          <w:szCs w:val="28"/>
        </w:rPr>
        <w:t xml:space="preserve">     </w:t>
      </w:r>
    </w:p>
    <w:p w:rsidR="007E3424" w:rsidRPr="00D56875" w:rsidRDefault="007E3424" w:rsidP="00D56875">
      <w:pPr>
        <w:pStyle w:val="ListParagraph"/>
        <w:ind w:left="360"/>
        <w:jc w:val="center"/>
        <w:rPr>
          <w:color w:val="002060"/>
          <w:sz w:val="36"/>
          <w:szCs w:val="36"/>
        </w:rPr>
      </w:pPr>
      <w:r w:rsidRPr="00D56875">
        <w:rPr>
          <w:color w:val="002060"/>
          <w:sz w:val="36"/>
          <w:szCs w:val="36"/>
        </w:rPr>
        <w:t>Και ζήσανε αυτοί καλά κι εμείς καλύτερα.</w:t>
      </w:r>
    </w:p>
    <w:sectPr w:rsidR="007E3424" w:rsidRPr="00D56875" w:rsidSect="00B05227">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iomara">
    <w:panose1 w:val="03080502040207040304"/>
    <w:charset w:val="A1"/>
    <w:family w:val="script"/>
    <w:pitch w:val="variable"/>
    <w:sig w:usb0="E00002AF" w:usb1="500040FB"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682B8B"/>
    <w:multiLevelType w:val="hybridMultilevel"/>
    <w:tmpl w:val="5E62372E"/>
    <w:lvl w:ilvl="0" w:tplc="8CA2BDA0">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52E6"/>
    <w:rsid w:val="00025D16"/>
    <w:rsid w:val="00112870"/>
    <w:rsid w:val="001352E6"/>
    <w:rsid w:val="001C08D2"/>
    <w:rsid w:val="001F1D66"/>
    <w:rsid w:val="00251F74"/>
    <w:rsid w:val="00281696"/>
    <w:rsid w:val="003B0308"/>
    <w:rsid w:val="0047774F"/>
    <w:rsid w:val="004903AF"/>
    <w:rsid w:val="00543219"/>
    <w:rsid w:val="00560BEE"/>
    <w:rsid w:val="005D0DD6"/>
    <w:rsid w:val="00693A8E"/>
    <w:rsid w:val="007924F1"/>
    <w:rsid w:val="007E3424"/>
    <w:rsid w:val="00896FF2"/>
    <w:rsid w:val="00956004"/>
    <w:rsid w:val="00AA15CA"/>
    <w:rsid w:val="00AB2060"/>
    <w:rsid w:val="00AE0FC1"/>
    <w:rsid w:val="00B03798"/>
    <w:rsid w:val="00B05227"/>
    <w:rsid w:val="00BB19B0"/>
    <w:rsid w:val="00BF5B89"/>
    <w:rsid w:val="00C572B3"/>
    <w:rsid w:val="00CD527D"/>
    <w:rsid w:val="00D56875"/>
    <w:rsid w:val="00D726BC"/>
    <w:rsid w:val="00E273EE"/>
    <w:rsid w:val="00E27CDB"/>
    <w:rsid w:val="00E815A8"/>
    <w:rsid w:val="00EF2F25"/>
    <w:rsid w:val="00F94FBF"/>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30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5600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76</TotalTime>
  <Pages>7</Pages>
  <Words>588</Words>
  <Characters>3180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Παραδοσιακό παραμύθι των Χανίων</dc:title>
  <dc:subject/>
  <dc:creator>BlueSea</dc:creator>
  <cp:keywords/>
  <dc:description/>
  <cp:lastModifiedBy>Βούλα</cp:lastModifiedBy>
  <cp:revision>8</cp:revision>
  <dcterms:created xsi:type="dcterms:W3CDTF">2014-11-29T08:39:00Z</dcterms:created>
  <dcterms:modified xsi:type="dcterms:W3CDTF">2014-11-30T12:53:00Z</dcterms:modified>
</cp:coreProperties>
</file>